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17999366"/>
    <w:bookmarkStart w:id="1" w:name="_Toc488672784"/>
    <w:p w14:paraId="30E603B3" w14:textId="162C96BD" w:rsidR="00E50D5F" w:rsidRDefault="00D9398F" w:rsidP="00E50D5F">
      <w:r>
        <w:rPr>
          <w:noProof/>
          <w:lang w:eastAsia="es-CO"/>
        </w:rPr>
        <mc:AlternateContent>
          <mc:Choice Requires="wps">
            <w:drawing>
              <wp:anchor distT="0" distB="0" distL="114300" distR="114300" simplePos="0" relativeHeight="251664384" behindDoc="0" locked="0" layoutInCell="1" allowOverlap="1" wp14:anchorId="5E9DFB53" wp14:editId="6408AB61">
                <wp:simplePos x="0" y="0"/>
                <wp:positionH relativeFrom="column">
                  <wp:posOffset>-895309</wp:posOffset>
                </wp:positionH>
                <wp:positionV relativeFrom="paragraph">
                  <wp:posOffset>-180583</wp:posOffset>
                </wp:positionV>
                <wp:extent cx="5228216" cy="2743200"/>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228216" cy="2743200"/>
                        </a:xfrm>
                        <a:prstGeom prst="rect">
                          <a:avLst/>
                        </a:prstGeom>
                        <a:noFill/>
                        <a:ln w="6350">
                          <a:noFill/>
                        </a:ln>
                      </wps:spPr>
                      <wps:txbx>
                        <w:txbxContent>
                          <w:p w14:paraId="29B79C3A" w14:textId="0FD2709D" w:rsidR="00B13097" w:rsidRPr="00BA6BF2" w:rsidRDefault="00B13097" w:rsidP="009F0527">
                            <w:pPr>
                              <w:rPr>
                                <w:b/>
                                <w:color w:val="FFFFFF" w:themeColor="background1"/>
                                <w:sz w:val="24"/>
                                <w:szCs w:val="36"/>
                              </w:rPr>
                            </w:pPr>
                            <w:r w:rsidRPr="00BA6BF2">
                              <w:rPr>
                                <w:b/>
                                <w:color w:val="FFFFFF" w:themeColor="background1"/>
                                <w:sz w:val="24"/>
                                <w:szCs w:val="36"/>
                              </w:rPr>
                              <w:t xml:space="preserve">INFORME DE EVALUACIÓN Y SEGUIMIENTO A LA LEY DE TRANSPARENCIA Y DEL DERECHO DE ACCESO A </w:t>
                            </w:r>
                            <w:r>
                              <w:rPr>
                                <w:b/>
                                <w:color w:val="FFFFFF" w:themeColor="background1"/>
                                <w:sz w:val="24"/>
                                <w:szCs w:val="36"/>
                              </w:rPr>
                              <w:t>LA INFORMACIÓN PÚBLICA NACIONAL.</w:t>
                            </w:r>
                          </w:p>
                          <w:p w14:paraId="03F11DBD" w14:textId="77777777" w:rsidR="00B13097" w:rsidRDefault="00B13097" w:rsidP="009F0527">
                            <w:pPr>
                              <w:rPr>
                                <w:b/>
                                <w:color w:val="FFFFFF" w:themeColor="background1"/>
                                <w:sz w:val="24"/>
                                <w:szCs w:val="36"/>
                              </w:rPr>
                            </w:pPr>
                          </w:p>
                          <w:p w14:paraId="0034AE70" w14:textId="77777777" w:rsidR="00B13097" w:rsidRDefault="00B13097" w:rsidP="009F0527">
                            <w:pPr>
                              <w:rPr>
                                <w:b/>
                                <w:color w:val="FFFFFF" w:themeColor="background1"/>
                                <w:sz w:val="24"/>
                                <w:szCs w:val="36"/>
                              </w:rPr>
                            </w:pPr>
                          </w:p>
                          <w:p w14:paraId="540E85C5" w14:textId="5D989F5B" w:rsidR="00B13097" w:rsidRDefault="00B13097" w:rsidP="009F0527">
                            <w:pPr>
                              <w:rPr>
                                <w:b/>
                                <w:color w:val="FFFFFF" w:themeColor="background1"/>
                                <w:sz w:val="24"/>
                                <w:szCs w:val="36"/>
                              </w:rPr>
                            </w:pPr>
                            <w:r>
                              <w:rPr>
                                <w:b/>
                                <w:color w:val="FFFFFF" w:themeColor="background1"/>
                                <w:sz w:val="24"/>
                                <w:szCs w:val="36"/>
                              </w:rPr>
                              <w:t>SEGUNDO</w:t>
                            </w:r>
                            <w:r w:rsidRPr="00700331">
                              <w:rPr>
                                <w:b/>
                                <w:color w:val="FFFFFF" w:themeColor="background1"/>
                                <w:sz w:val="24"/>
                                <w:szCs w:val="36"/>
                              </w:rPr>
                              <w:t xml:space="preserve"> (</w:t>
                            </w:r>
                            <w:r>
                              <w:rPr>
                                <w:b/>
                                <w:color w:val="FFFFFF" w:themeColor="background1"/>
                                <w:sz w:val="24"/>
                                <w:szCs w:val="36"/>
                              </w:rPr>
                              <w:t>I</w:t>
                            </w:r>
                            <w:r w:rsidRPr="00700331">
                              <w:rPr>
                                <w:b/>
                                <w:color w:val="FFFFFF" w:themeColor="background1"/>
                                <w:sz w:val="24"/>
                                <w:szCs w:val="36"/>
                              </w:rPr>
                              <w:t>l) TRIMESTRE AÑO 2023</w:t>
                            </w:r>
                          </w:p>
                          <w:p w14:paraId="4C2EB38D" w14:textId="77777777" w:rsidR="00B13097" w:rsidRPr="00BA6BF2" w:rsidRDefault="00B13097" w:rsidP="009F0527">
                            <w:pPr>
                              <w:rPr>
                                <w:b/>
                                <w:color w:val="FFFFFF" w:themeColor="background1"/>
                                <w:sz w:val="24"/>
                                <w:szCs w:val="36"/>
                              </w:rPr>
                            </w:pPr>
                          </w:p>
                          <w:p w14:paraId="0014A80D" w14:textId="77777777" w:rsidR="00B13097" w:rsidRDefault="00B13097" w:rsidP="009F0527">
                            <w:pPr>
                              <w:rPr>
                                <w:b/>
                                <w:color w:val="FFFFFF" w:themeColor="background1"/>
                                <w:sz w:val="24"/>
                                <w:szCs w:val="36"/>
                              </w:rPr>
                            </w:pPr>
                          </w:p>
                          <w:p w14:paraId="36AB1206" w14:textId="62F561B5" w:rsidR="00B13097" w:rsidRPr="00BA6BF2" w:rsidRDefault="00B13097" w:rsidP="009F0527">
                            <w:pPr>
                              <w:rPr>
                                <w:b/>
                                <w:color w:val="FFFFFF" w:themeColor="background1"/>
                                <w:sz w:val="24"/>
                                <w:szCs w:val="36"/>
                              </w:rPr>
                            </w:pPr>
                            <w:r>
                              <w:rPr>
                                <w:b/>
                                <w:color w:val="FFFFFF" w:themeColor="background1"/>
                                <w:sz w:val="24"/>
                                <w:szCs w:val="36"/>
                              </w:rPr>
                              <w:t>Julio</w:t>
                            </w:r>
                            <w:r w:rsidRPr="00BA6BF2">
                              <w:rPr>
                                <w:b/>
                                <w:color w:val="FFFFFF" w:themeColor="background1"/>
                                <w:sz w:val="24"/>
                                <w:szCs w:val="36"/>
                              </w:rPr>
                              <w:t xml:space="preserve"> de 202</w:t>
                            </w:r>
                            <w:r>
                              <w:rPr>
                                <w:b/>
                                <w:color w:val="FFFFFF" w:themeColor="background1"/>
                                <w:sz w:val="24"/>
                                <w:szCs w:val="36"/>
                              </w:rPr>
                              <w:t>3</w:t>
                            </w:r>
                          </w:p>
                          <w:p w14:paraId="6D6DE55E" w14:textId="77777777" w:rsidR="00B13097" w:rsidRDefault="00B13097" w:rsidP="00D93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DFB53" id="_x0000_t202" coordsize="21600,21600" o:spt="202" path="m,l,21600r21600,l21600,xe">
                <v:stroke joinstyle="miter"/>
                <v:path gradientshapeok="t" o:connecttype="rect"/>
              </v:shapetype>
              <v:shape id="Cuadro de texto 1" o:spid="_x0000_s1026" type="#_x0000_t202" style="position:absolute;left:0;text-align:left;margin-left:-70.5pt;margin-top:-14.2pt;width:411.65pt;height:3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" filled="f" stroked="f" strokeweight=".5pt">
                <v:textbox>
                  <w:txbxContent>
                    <w:p w14:paraId="29B79C3A" w14:textId="0FD2709D" w:rsidR="00B13097" w:rsidRPr="00BA6BF2" w:rsidRDefault="00B13097" w:rsidP="009F0527">
                      <w:pPr>
                        <w:rPr>
                          <w:b/>
                          <w:color w:val="FFFFFF" w:themeColor="background1"/>
                          <w:sz w:val="24"/>
                          <w:szCs w:val="36"/>
                        </w:rPr>
                      </w:pPr>
                      <w:r w:rsidRPr="00BA6BF2">
                        <w:rPr>
                          <w:b/>
                          <w:color w:val="FFFFFF" w:themeColor="background1"/>
                          <w:sz w:val="24"/>
                          <w:szCs w:val="36"/>
                        </w:rPr>
                        <w:t xml:space="preserve">INFORME DE EVALUACIÓN Y SEGUIMIENTO A LA LEY DE TRANSPARENCIA Y DEL DERECHO DE ACCESO A </w:t>
                      </w:r>
                      <w:r>
                        <w:rPr>
                          <w:b/>
                          <w:color w:val="FFFFFF" w:themeColor="background1"/>
                          <w:sz w:val="24"/>
                          <w:szCs w:val="36"/>
                        </w:rPr>
                        <w:t>LA INFORMACIÓN PÚBLICA NACIONAL.</w:t>
                      </w:r>
                    </w:p>
                    <w:p w14:paraId="03F11DBD" w14:textId="77777777" w:rsidR="00B13097" w:rsidRDefault="00B13097" w:rsidP="009F0527">
                      <w:pPr>
                        <w:rPr>
                          <w:b/>
                          <w:color w:val="FFFFFF" w:themeColor="background1"/>
                          <w:sz w:val="24"/>
                          <w:szCs w:val="36"/>
                        </w:rPr>
                      </w:pPr>
                    </w:p>
                    <w:p w14:paraId="0034AE70" w14:textId="77777777" w:rsidR="00B13097" w:rsidRDefault="00B13097" w:rsidP="009F0527">
                      <w:pPr>
                        <w:rPr>
                          <w:b/>
                          <w:color w:val="FFFFFF" w:themeColor="background1"/>
                          <w:sz w:val="24"/>
                          <w:szCs w:val="36"/>
                        </w:rPr>
                      </w:pPr>
                    </w:p>
                    <w:p w14:paraId="540E85C5" w14:textId="5D989F5B" w:rsidR="00B13097" w:rsidRDefault="00B13097" w:rsidP="009F0527">
                      <w:pPr>
                        <w:rPr>
                          <w:b/>
                          <w:color w:val="FFFFFF" w:themeColor="background1"/>
                          <w:sz w:val="24"/>
                          <w:szCs w:val="36"/>
                        </w:rPr>
                      </w:pPr>
                      <w:r>
                        <w:rPr>
                          <w:b/>
                          <w:color w:val="FFFFFF" w:themeColor="background1"/>
                          <w:sz w:val="24"/>
                          <w:szCs w:val="36"/>
                        </w:rPr>
                        <w:t>SEGUNDO</w:t>
                      </w:r>
                      <w:r w:rsidRPr="00700331">
                        <w:rPr>
                          <w:b/>
                          <w:color w:val="FFFFFF" w:themeColor="background1"/>
                          <w:sz w:val="24"/>
                          <w:szCs w:val="36"/>
                        </w:rPr>
                        <w:t xml:space="preserve"> (</w:t>
                      </w:r>
                      <w:proofErr w:type="spellStart"/>
                      <w:r>
                        <w:rPr>
                          <w:b/>
                          <w:color w:val="FFFFFF" w:themeColor="background1"/>
                          <w:sz w:val="24"/>
                          <w:szCs w:val="36"/>
                        </w:rPr>
                        <w:t>I</w:t>
                      </w:r>
                      <w:r w:rsidRPr="00700331">
                        <w:rPr>
                          <w:b/>
                          <w:color w:val="FFFFFF" w:themeColor="background1"/>
                          <w:sz w:val="24"/>
                          <w:szCs w:val="36"/>
                        </w:rPr>
                        <w:t>l</w:t>
                      </w:r>
                      <w:proofErr w:type="spellEnd"/>
                      <w:r w:rsidRPr="00700331">
                        <w:rPr>
                          <w:b/>
                          <w:color w:val="FFFFFF" w:themeColor="background1"/>
                          <w:sz w:val="24"/>
                          <w:szCs w:val="36"/>
                        </w:rPr>
                        <w:t>) TRIMESTRE AÑO 2023</w:t>
                      </w:r>
                    </w:p>
                    <w:p w14:paraId="4C2EB38D" w14:textId="77777777" w:rsidR="00B13097" w:rsidRPr="00BA6BF2" w:rsidRDefault="00B13097" w:rsidP="009F0527">
                      <w:pPr>
                        <w:rPr>
                          <w:b/>
                          <w:color w:val="FFFFFF" w:themeColor="background1"/>
                          <w:sz w:val="24"/>
                          <w:szCs w:val="36"/>
                        </w:rPr>
                      </w:pPr>
                    </w:p>
                    <w:p w14:paraId="0014A80D" w14:textId="77777777" w:rsidR="00B13097" w:rsidRDefault="00B13097" w:rsidP="009F0527">
                      <w:pPr>
                        <w:rPr>
                          <w:b/>
                          <w:color w:val="FFFFFF" w:themeColor="background1"/>
                          <w:sz w:val="24"/>
                          <w:szCs w:val="36"/>
                        </w:rPr>
                      </w:pPr>
                    </w:p>
                    <w:p w14:paraId="36AB1206" w14:textId="62F561B5" w:rsidR="00B13097" w:rsidRPr="00BA6BF2" w:rsidRDefault="00B13097" w:rsidP="009F0527">
                      <w:pPr>
                        <w:rPr>
                          <w:b/>
                          <w:color w:val="FFFFFF" w:themeColor="background1"/>
                          <w:sz w:val="24"/>
                          <w:szCs w:val="36"/>
                        </w:rPr>
                      </w:pPr>
                      <w:r>
                        <w:rPr>
                          <w:b/>
                          <w:color w:val="FFFFFF" w:themeColor="background1"/>
                          <w:sz w:val="24"/>
                          <w:szCs w:val="36"/>
                        </w:rPr>
                        <w:t>Julio</w:t>
                      </w:r>
                      <w:r w:rsidRPr="00BA6BF2">
                        <w:rPr>
                          <w:b/>
                          <w:color w:val="FFFFFF" w:themeColor="background1"/>
                          <w:sz w:val="24"/>
                          <w:szCs w:val="36"/>
                        </w:rPr>
                        <w:t xml:space="preserve"> de 202</w:t>
                      </w:r>
                      <w:r>
                        <w:rPr>
                          <w:b/>
                          <w:color w:val="FFFFFF" w:themeColor="background1"/>
                          <w:sz w:val="24"/>
                          <w:szCs w:val="36"/>
                        </w:rPr>
                        <w:t>3</w:t>
                      </w:r>
                    </w:p>
                    <w:p w14:paraId="6D6DE55E" w14:textId="77777777" w:rsidR="00B13097" w:rsidRDefault="00B13097" w:rsidP="00D9398F"/>
                  </w:txbxContent>
                </v:textbox>
              </v:shape>
            </w:pict>
          </mc:Fallback>
        </mc:AlternateContent>
      </w:r>
      <w:r w:rsidRPr="00EB3B8E">
        <w:rPr>
          <w:noProof/>
          <w:lang w:eastAsia="es-CO"/>
        </w:rPr>
        <w:drawing>
          <wp:anchor distT="0" distB="0" distL="114300" distR="114300" simplePos="0" relativeHeight="251662336" behindDoc="1" locked="0" layoutInCell="1" allowOverlap="1" wp14:anchorId="55515ADF" wp14:editId="78D6825E">
            <wp:simplePos x="0" y="0"/>
            <wp:positionH relativeFrom="column">
              <wp:posOffset>-2344175</wp:posOffset>
            </wp:positionH>
            <wp:positionV relativeFrom="paragraph">
              <wp:posOffset>-1644845</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r w:rsidR="001D0EFD">
        <w:t>18</w:t>
      </w:r>
    </w:p>
    <w:p w14:paraId="33DF824F" w14:textId="0478E8A9" w:rsidR="00E50D5F" w:rsidRDefault="00D9398F">
      <w:pPr>
        <w:autoSpaceDE/>
        <w:autoSpaceDN/>
        <w:adjustRightInd/>
        <w:jc w:val="left"/>
        <w:rPr>
          <w:lang w:val="es-ES"/>
        </w:rPr>
      </w:pPr>
      <w:r w:rsidRPr="00D9398F">
        <w:rPr>
          <w:noProof/>
          <w:lang w:eastAsia="es-CO"/>
        </w:rPr>
        <mc:AlternateContent>
          <mc:Choice Requires="wps">
            <w:drawing>
              <wp:anchor distT="0" distB="0" distL="114300" distR="114300" simplePos="0" relativeHeight="251659264" behindDoc="0" locked="0" layoutInCell="1" allowOverlap="1" wp14:anchorId="5BFAA039" wp14:editId="6C61C4D0">
                <wp:simplePos x="0" y="0"/>
                <wp:positionH relativeFrom="column">
                  <wp:posOffset>-970280</wp:posOffset>
                </wp:positionH>
                <wp:positionV relativeFrom="paragraph">
                  <wp:posOffset>5391736</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47B4883" w14:textId="77777777" w:rsidR="00B13097" w:rsidRPr="00947ACD" w:rsidRDefault="00B13097" w:rsidP="00D9398F">
                            <w:pPr>
                              <w:rPr>
                                <w:rFonts w:ascii="Nunito Sans" w:hAnsi="Nunito Sans"/>
                                <w:color w:val="FFFFFF" w:themeColor="background1"/>
                              </w:rPr>
                            </w:pPr>
                            <w:r w:rsidRPr="00947ACD">
                              <w:rPr>
                                <w:rFonts w:ascii="Nunito Sans" w:hAnsi="Nunito Sans"/>
                                <w:color w:val="FFFFFF" w:themeColor="background1"/>
                              </w:rPr>
                              <w:t>Edificio World Business Port</w:t>
                            </w:r>
                          </w:p>
                          <w:p w14:paraId="58998F0C" w14:textId="77777777" w:rsidR="00B13097" w:rsidRPr="00947ACD" w:rsidRDefault="00B13097" w:rsidP="00D9398F">
                            <w:pPr>
                              <w:rPr>
                                <w:rFonts w:ascii="Nunito Sans" w:hAnsi="Nunito Sans"/>
                                <w:color w:val="FFFFFF" w:themeColor="background1"/>
                              </w:rPr>
                            </w:pPr>
                            <w:r w:rsidRPr="00947ACD">
                              <w:rPr>
                                <w:rFonts w:ascii="Nunito Sans" w:hAnsi="Nunito Sans"/>
                                <w:color w:val="FFFFFF" w:themeColor="background1"/>
                              </w:rPr>
                              <w:t>Carrera 69 # 25 B - 44 – Pisos 3, 4 y 7</w:t>
                            </w:r>
                          </w:p>
                          <w:p w14:paraId="1611A7D0" w14:textId="77777777" w:rsidR="00B13097" w:rsidRDefault="00B13097" w:rsidP="00D9398F">
                            <w:pPr>
                              <w:rPr>
                                <w:rFonts w:ascii="Nunito Sans" w:hAnsi="Nunito Sans"/>
                                <w:color w:val="FFFFFF" w:themeColor="background1"/>
                              </w:rPr>
                            </w:pPr>
                            <w:r w:rsidRPr="00947ACD">
                              <w:rPr>
                                <w:rFonts w:ascii="Nunito Sans" w:hAnsi="Nunito Sans"/>
                                <w:color w:val="FFFFFF" w:themeColor="background1"/>
                              </w:rPr>
                              <w:t>Teléfonos: (601)3487777</w:t>
                            </w:r>
                          </w:p>
                          <w:p w14:paraId="3E5F91FB" w14:textId="77777777" w:rsidR="00B13097" w:rsidRPr="00947ACD" w:rsidRDefault="00B13097" w:rsidP="00D9398F">
                            <w:pPr>
                              <w:rPr>
                                <w:rFonts w:ascii="Nunito Sans" w:hAnsi="Nunito Sans"/>
                                <w:color w:val="FFFFFF" w:themeColor="background1"/>
                              </w:rPr>
                            </w:pPr>
                            <w:r w:rsidRPr="00947ACD">
                              <w:rPr>
                                <w:rFonts w:ascii="Nunito Sans" w:hAnsi="Nunito Sans"/>
                                <w:color w:val="FFFFFF" w:themeColor="background1"/>
                              </w:rPr>
                              <w:t xml:space="preserve">PBX: (601)3487800 </w:t>
                            </w:r>
                          </w:p>
                          <w:p w14:paraId="73702598" w14:textId="77777777" w:rsidR="00B13097" w:rsidRPr="00947ACD" w:rsidRDefault="00B13097" w:rsidP="00D9398F">
                            <w:pPr>
                              <w:rPr>
                                <w:rFonts w:ascii="Nunito Sans" w:hAnsi="Nunito Sans"/>
                                <w:color w:val="FFFFFF" w:themeColor="background1"/>
                              </w:rPr>
                            </w:pPr>
                            <w:r w:rsidRPr="00947ACD">
                              <w:rPr>
                                <w:rFonts w:ascii="Nunito Sans" w:hAnsi="Nunito Sans"/>
                                <w:color w:val="FFFFFF" w:themeColor="background1"/>
                              </w:rPr>
                              <w:t>www.ssf.gov.co – e-mail: ssf@ssf.gov.co</w:t>
                            </w:r>
                          </w:p>
                          <w:p w14:paraId="305F2923" w14:textId="77777777" w:rsidR="00B13097" w:rsidRPr="00947ACD" w:rsidRDefault="00B13097" w:rsidP="00D9398F">
                            <w:pPr>
                              <w:rPr>
                                <w:rFonts w:ascii="Nunito Sans" w:hAnsi="Nunito Sans"/>
                                <w:color w:val="FFFFFF" w:themeColor="background1"/>
                              </w:rPr>
                            </w:pPr>
                            <w:r w:rsidRPr="00947ACD">
                              <w:rPr>
                                <w:rFonts w:ascii="Nunito Sans" w:hAnsi="Nunito Sans"/>
                                <w:color w:val="FFFFFF" w:themeColor="background1"/>
                              </w:rPr>
                              <w:t xml:space="preserve">Bogotá D.C, Colombia </w:t>
                            </w:r>
                          </w:p>
                          <w:p w14:paraId="4DB9F35D" w14:textId="77777777" w:rsidR="00B13097" w:rsidRDefault="00B13097" w:rsidP="00D9398F">
                            <w:pPr>
                              <w:rPr>
                                <w:rFonts w:ascii="Arial Narrow" w:hAnsi="Arial Narrow"/>
                                <w:color w:val="FFFFFF" w:themeColor="background1"/>
                              </w:rPr>
                            </w:pPr>
                          </w:p>
                          <w:p w14:paraId="71BA13D8" w14:textId="77777777" w:rsidR="00B13097" w:rsidRDefault="00B13097" w:rsidP="00D9398F">
                            <w:pPr>
                              <w:rPr>
                                <w:rFonts w:ascii="Arial Narrow" w:hAnsi="Arial Narrow"/>
                                <w:color w:val="FFFFFF" w:themeColor="background1"/>
                              </w:rPr>
                            </w:pPr>
                          </w:p>
                          <w:p w14:paraId="0A98363D" w14:textId="77777777" w:rsidR="00B13097" w:rsidRDefault="00B13097" w:rsidP="00D9398F">
                            <w:pPr>
                              <w:rPr>
                                <w:rFonts w:ascii="Arial Narrow" w:hAnsi="Arial Narrow"/>
                                <w:color w:val="FFFFFF" w:themeColor="background1"/>
                              </w:rPr>
                            </w:pPr>
                          </w:p>
                          <w:p w14:paraId="0C6583E0" w14:textId="77777777" w:rsidR="00B13097" w:rsidRPr="003D6B01" w:rsidRDefault="00B13097" w:rsidP="00D9398F">
                            <w:pPr>
                              <w:rPr>
                                <w:rFonts w:ascii="Arial Narrow" w:hAnsi="Arial Narrow"/>
                                <w:color w:val="FFFFFF" w:themeColor="background1"/>
                              </w:rPr>
                            </w:pPr>
                          </w:p>
                          <w:p w14:paraId="2D80E751" w14:textId="77777777" w:rsidR="00B13097" w:rsidRDefault="00B13097" w:rsidP="00D9398F">
                            <w:pPr>
                              <w:rPr>
                                <w:color w:val="FFFFFF" w:themeColor="background1"/>
                                <w:sz w:val="16"/>
                              </w:rPr>
                            </w:pPr>
                            <w:r>
                              <w:rPr>
                                <w:color w:val="FFFFFF" w:themeColor="background1"/>
                                <w:sz w:val="16"/>
                              </w:rPr>
                              <w:t xml:space="preserve">   </w:t>
                            </w:r>
                            <w:r w:rsidRPr="00EB3B8E">
                              <w:rPr>
                                <w:noProof/>
                                <w:lang w:eastAsia="es-CO"/>
                              </w:rPr>
                              <w:drawing>
                                <wp:inline distT="0" distB="0" distL="0" distR="0" wp14:anchorId="0CBBB566" wp14:editId="182AB97D">
                                  <wp:extent cx="355600" cy="355600"/>
                                  <wp:effectExtent l="0" t="0" r="3810" b="381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F932CB">
                              <w:rPr>
                                <w:noProof/>
                                <w:lang w:eastAsia="es-CO"/>
                              </w:rPr>
                              <w:drawing>
                                <wp:inline distT="0" distB="0" distL="0" distR="0" wp14:anchorId="3A1AA310" wp14:editId="2AEE6E90">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Pr>
                                <w:color w:val="FFFFFF" w:themeColor="background1"/>
                                <w:sz w:val="16"/>
                              </w:rPr>
                              <w:softHyphen/>
                            </w:r>
                            <w:r>
                              <w:rPr>
                                <w:color w:val="FFFFFF" w:themeColor="background1"/>
                                <w:sz w:val="16"/>
                              </w:rPr>
                              <w:softHyphen/>
                              <w:t xml:space="preserve"> </w:t>
                            </w:r>
                            <w:r w:rsidRPr="00F932CB">
                              <w:rPr>
                                <w:noProof/>
                                <w:lang w:eastAsia="es-CO"/>
                              </w:rPr>
                              <w:drawing>
                                <wp:inline distT="0" distB="0" distL="0" distR="0" wp14:anchorId="1814444F" wp14:editId="5C8D54CD">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F932CB">
                              <w:rPr>
                                <w:noProof/>
                                <w:lang w:eastAsia="es-CO"/>
                              </w:rPr>
                              <w:drawing>
                                <wp:inline distT="0" distB="0" distL="0" distR="0" wp14:anchorId="34FB2EF7" wp14:editId="23458230">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EB3B8E">
                              <w:rPr>
                                <w:noProof/>
                                <w:lang w:eastAsia="es-CO"/>
                              </w:rPr>
                              <w:drawing>
                                <wp:inline distT="0" distB="0" distL="0" distR="0" wp14:anchorId="3CA037B7" wp14:editId="69863DDF">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4536D815" w14:textId="77777777" w:rsidR="00B13097" w:rsidRDefault="00B13097" w:rsidP="00D9398F">
                            <w:pPr>
                              <w:rPr>
                                <w:color w:val="FFFFFF" w:themeColor="background1"/>
                                <w:sz w:val="16"/>
                              </w:rPr>
                            </w:pPr>
                          </w:p>
                          <w:p w14:paraId="640C664F" w14:textId="77777777" w:rsidR="00B13097" w:rsidRDefault="00B13097" w:rsidP="00D9398F">
                            <w:pPr>
                              <w:rPr>
                                <w:color w:val="FFFFFF" w:themeColor="background1"/>
                                <w:sz w:val="16"/>
                              </w:rPr>
                            </w:pPr>
                          </w:p>
                          <w:p w14:paraId="4ABDC5E2" w14:textId="77777777" w:rsidR="00B13097" w:rsidRDefault="00B13097" w:rsidP="00D9398F">
                            <w:pPr>
                              <w:rPr>
                                <w:color w:val="FFFFFF" w:themeColor="background1"/>
                                <w:sz w:val="16"/>
                              </w:rPr>
                            </w:pPr>
                          </w:p>
                          <w:p w14:paraId="6D5D3921" w14:textId="77777777" w:rsidR="00B13097" w:rsidRDefault="00B13097" w:rsidP="00D9398F">
                            <w:pPr>
                              <w:rPr>
                                <w:color w:val="FFFFFF" w:themeColor="background1"/>
                                <w:sz w:val="16"/>
                              </w:rPr>
                            </w:pPr>
                          </w:p>
                          <w:p w14:paraId="2C659283" w14:textId="77777777" w:rsidR="00B13097" w:rsidRDefault="00B13097" w:rsidP="00D9398F">
                            <w:pPr>
                              <w:rPr>
                                <w:color w:val="FFFFFF" w:themeColor="background1"/>
                                <w:sz w:val="16"/>
                              </w:rPr>
                            </w:pPr>
                          </w:p>
                          <w:p w14:paraId="4FB2783E" w14:textId="77777777" w:rsidR="00B13097" w:rsidRPr="003D6B01" w:rsidRDefault="00B13097" w:rsidP="00D9398F">
                            <w:pPr>
                              <w:rPr>
                                <w:color w:val="FFFFFF" w:themeColor="background1"/>
                                <w:sz w:val="16"/>
                              </w:rPr>
                            </w:pPr>
                            <w:r>
                              <w:rPr>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5BFAA039" id="Rectangle 9" o:spid="_x0000_s1027" style="position:absolute;margin-left:-76.4pt;margin-top:424.55pt;width:243pt;height:311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" filled="f" stroked="f" strokecolor="white" strokeweight="1pt">
                <v:fill opacity="52428f"/>
                <v:textbox inset="28.8pt,14.4pt,14.4pt,14.4pt">
                  <w:txbxContent>
                    <w:p w14:paraId="147B4883" w14:textId="77777777" w:rsidR="00B13097" w:rsidRPr="00947ACD" w:rsidRDefault="00B13097" w:rsidP="00D9398F">
                      <w:pPr>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58998F0C" w14:textId="77777777" w:rsidR="00B13097" w:rsidRPr="00947ACD" w:rsidRDefault="00B13097" w:rsidP="00D9398F">
                      <w:pPr>
                        <w:rPr>
                          <w:rFonts w:ascii="Nunito Sans" w:hAnsi="Nunito Sans"/>
                          <w:color w:val="FFFFFF" w:themeColor="background1"/>
                        </w:rPr>
                      </w:pPr>
                      <w:r w:rsidRPr="00947ACD">
                        <w:rPr>
                          <w:rFonts w:ascii="Nunito Sans" w:hAnsi="Nunito Sans"/>
                          <w:color w:val="FFFFFF" w:themeColor="background1"/>
                        </w:rPr>
                        <w:t>Carrera 69 # 25 B - 44 – Pisos 3, 4 y 7</w:t>
                      </w:r>
                    </w:p>
                    <w:p w14:paraId="1611A7D0" w14:textId="77777777" w:rsidR="00B13097" w:rsidRDefault="00B13097" w:rsidP="00D9398F">
                      <w:pPr>
                        <w:rPr>
                          <w:rFonts w:ascii="Nunito Sans" w:hAnsi="Nunito Sans"/>
                          <w:color w:val="FFFFFF" w:themeColor="background1"/>
                        </w:rPr>
                      </w:pPr>
                      <w:r w:rsidRPr="00947ACD">
                        <w:rPr>
                          <w:rFonts w:ascii="Nunito Sans" w:hAnsi="Nunito Sans"/>
                          <w:color w:val="FFFFFF" w:themeColor="background1"/>
                        </w:rPr>
                        <w:t>Teléfonos: (601)3487777</w:t>
                      </w:r>
                    </w:p>
                    <w:p w14:paraId="3E5F91FB" w14:textId="77777777" w:rsidR="00B13097" w:rsidRPr="00947ACD" w:rsidRDefault="00B13097" w:rsidP="00D9398F">
                      <w:pPr>
                        <w:rPr>
                          <w:rFonts w:ascii="Nunito Sans" w:hAnsi="Nunito Sans"/>
                          <w:color w:val="FFFFFF" w:themeColor="background1"/>
                        </w:rPr>
                      </w:pPr>
                      <w:r w:rsidRPr="00947ACD">
                        <w:rPr>
                          <w:rFonts w:ascii="Nunito Sans" w:hAnsi="Nunito Sans"/>
                          <w:color w:val="FFFFFF" w:themeColor="background1"/>
                        </w:rPr>
                        <w:t xml:space="preserve">PBX: (601)3487800 </w:t>
                      </w:r>
                    </w:p>
                    <w:p w14:paraId="73702598" w14:textId="77777777" w:rsidR="00B13097" w:rsidRPr="00947ACD" w:rsidRDefault="00B13097" w:rsidP="00D9398F">
                      <w:pPr>
                        <w:rPr>
                          <w:rFonts w:ascii="Nunito Sans" w:hAnsi="Nunito Sans"/>
                          <w:color w:val="FFFFFF" w:themeColor="background1"/>
                        </w:rPr>
                      </w:pPr>
                      <w:r w:rsidRPr="00947ACD">
                        <w:rPr>
                          <w:rFonts w:ascii="Nunito Sans" w:hAnsi="Nunito Sans"/>
                          <w:color w:val="FFFFFF" w:themeColor="background1"/>
                        </w:rPr>
                        <w:t>www.ssf.gov.co – e-mail: ssf@ssf.gov.co</w:t>
                      </w:r>
                    </w:p>
                    <w:p w14:paraId="305F2923" w14:textId="77777777" w:rsidR="00B13097" w:rsidRPr="00947ACD" w:rsidRDefault="00B13097" w:rsidP="00D9398F">
                      <w:pPr>
                        <w:rPr>
                          <w:rFonts w:ascii="Nunito Sans" w:hAnsi="Nunito Sans"/>
                          <w:color w:val="FFFFFF" w:themeColor="background1"/>
                        </w:rPr>
                      </w:pPr>
                      <w:r w:rsidRPr="00947ACD">
                        <w:rPr>
                          <w:rFonts w:ascii="Nunito Sans" w:hAnsi="Nunito Sans"/>
                          <w:color w:val="FFFFFF" w:themeColor="background1"/>
                        </w:rPr>
                        <w:t xml:space="preserve">Bogotá D.C, Colombia </w:t>
                      </w:r>
                    </w:p>
                    <w:p w14:paraId="4DB9F35D" w14:textId="77777777" w:rsidR="00B13097" w:rsidRDefault="00B13097" w:rsidP="00D9398F">
                      <w:pPr>
                        <w:rPr>
                          <w:rFonts w:ascii="Arial Narrow" w:hAnsi="Arial Narrow"/>
                          <w:color w:val="FFFFFF" w:themeColor="background1"/>
                        </w:rPr>
                      </w:pPr>
                    </w:p>
                    <w:p w14:paraId="71BA13D8" w14:textId="77777777" w:rsidR="00B13097" w:rsidRDefault="00B13097" w:rsidP="00D9398F">
                      <w:pPr>
                        <w:rPr>
                          <w:rFonts w:ascii="Arial Narrow" w:hAnsi="Arial Narrow"/>
                          <w:color w:val="FFFFFF" w:themeColor="background1"/>
                        </w:rPr>
                      </w:pPr>
                    </w:p>
                    <w:p w14:paraId="0A98363D" w14:textId="77777777" w:rsidR="00B13097" w:rsidRDefault="00B13097" w:rsidP="00D9398F">
                      <w:pPr>
                        <w:rPr>
                          <w:rFonts w:ascii="Arial Narrow" w:hAnsi="Arial Narrow"/>
                          <w:color w:val="FFFFFF" w:themeColor="background1"/>
                        </w:rPr>
                      </w:pPr>
                    </w:p>
                    <w:p w14:paraId="0C6583E0" w14:textId="77777777" w:rsidR="00B13097" w:rsidRPr="003D6B01" w:rsidRDefault="00B13097" w:rsidP="00D9398F">
                      <w:pPr>
                        <w:rPr>
                          <w:rFonts w:ascii="Arial Narrow" w:hAnsi="Arial Narrow"/>
                          <w:color w:val="FFFFFF" w:themeColor="background1"/>
                        </w:rPr>
                      </w:pPr>
                    </w:p>
                    <w:p w14:paraId="2D80E751" w14:textId="77777777" w:rsidR="00B13097" w:rsidRDefault="00B13097" w:rsidP="00D9398F">
                      <w:pPr>
                        <w:rPr>
                          <w:color w:val="FFFFFF" w:themeColor="background1"/>
                          <w:sz w:val="16"/>
                        </w:rPr>
                      </w:pPr>
                      <w:r>
                        <w:rPr>
                          <w:color w:val="FFFFFF" w:themeColor="background1"/>
                          <w:sz w:val="16"/>
                        </w:rPr>
                        <w:t xml:space="preserve">   </w:t>
                      </w:r>
                      <w:r w:rsidRPr="00EB3B8E">
                        <w:rPr>
                          <w:noProof/>
                          <w:lang w:eastAsia="es-CO"/>
                        </w:rPr>
                        <w:drawing>
                          <wp:inline distT="0" distB="0" distL="0" distR="0" wp14:anchorId="0CBBB566" wp14:editId="182AB97D">
                            <wp:extent cx="355600" cy="355600"/>
                            <wp:effectExtent l="0" t="0" r="3810" b="381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F932CB">
                        <w:rPr>
                          <w:noProof/>
                          <w:lang w:eastAsia="es-CO"/>
                        </w:rPr>
                        <w:drawing>
                          <wp:inline distT="0" distB="0" distL="0" distR="0" wp14:anchorId="3A1AA310" wp14:editId="2AEE6E90">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Pr>
                          <w:color w:val="FFFFFF" w:themeColor="background1"/>
                          <w:sz w:val="16"/>
                        </w:rPr>
                        <w:softHyphen/>
                      </w:r>
                      <w:r>
                        <w:rPr>
                          <w:color w:val="FFFFFF" w:themeColor="background1"/>
                          <w:sz w:val="16"/>
                        </w:rPr>
                        <w:softHyphen/>
                        <w:t xml:space="preserve"> </w:t>
                      </w:r>
                      <w:r w:rsidRPr="00F932CB">
                        <w:rPr>
                          <w:noProof/>
                          <w:lang w:eastAsia="es-CO"/>
                        </w:rPr>
                        <w:drawing>
                          <wp:inline distT="0" distB="0" distL="0" distR="0" wp14:anchorId="1814444F" wp14:editId="5C8D54CD">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F932CB">
                        <w:rPr>
                          <w:noProof/>
                          <w:lang w:eastAsia="es-CO"/>
                        </w:rPr>
                        <w:drawing>
                          <wp:inline distT="0" distB="0" distL="0" distR="0" wp14:anchorId="34FB2EF7" wp14:editId="23458230">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EB3B8E">
                        <w:rPr>
                          <w:noProof/>
                          <w:lang w:eastAsia="es-CO"/>
                        </w:rPr>
                        <w:drawing>
                          <wp:inline distT="0" distB="0" distL="0" distR="0" wp14:anchorId="3CA037B7" wp14:editId="69863DDF">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4536D815" w14:textId="77777777" w:rsidR="00B13097" w:rsidRDefault="00B13097" w:rsidP="00D9398F">
                      <w:pPr>
                        <w:rPr>
                          <w:color w:val="FFFFFF" w:themeColor="background1"/>
                          <w:sz w:val="16"/>
                        </w:rPr>
                      </w:pPr>
                    </w:p>
                    <w:p w14:paraId="640C664F" w14:textId="77777777" w:rsidR="00B13097" w:rsidRDefault="00B13097" w:rsidP="00D9398F">
                      <w:pPr>
                        <w:rPr>
                          <w:color w:val="FFFFFF" w:themeColor="background1"/>
                          <w:sz w:val="16"/>
                        </w:rPr>
                      </w:pPr>
                    </w:p>
                    <w:p w14:paraId="4ABDC5E2" w14:textId="77777777" w:rsidR="00B13097" w:rsidRDefault="00B13097" w:rsidP="00D9398F">
                      <w:pPr>
                        <w:rPr>
                          <w:color w:val="FFFFFF" w:themeColor="background1"/>
                          <w:sz w:val="16"/>
                        </w:rPr>
                      </w:pPr>
                    </w:p>
                    <w:p w14:paraId="6D5D3921" w14:textId="77777777" w:rsidR="00B13097" w:rsidRDefault="00B13097" w:rsidP="00D9398F">
                      <w:pPr>
                        <w:rPr>
                          <w:color w:val="FFFFFF" w:themeColor="background1"/>
                          <w:sz w:val="16"/>
                        </w:rPr>
                      </w:pPr>
                    </w:p>
                    <w:p w14:paraId="2C659283" w14:textId="77777777" w:rsidR="00B13097" w:rsidRDefault="00B13097" w:rsidP="00D9398F">
                      <w:pPr>
                        <w:rPr>
                          <w:color w:val="FFFFFF" w:themeColor="background1"/>
                          <w:sz w:val="16"/>
                        </w:rPr>
                      </w:pPr>
                    </w:p>
                    <w:p w14:paraId="4FB2783E" w14:textId="77777777" w:rsidR="00B13097" w:rsidRPr="003D6B01" w:rsidRDefault="00B13097" w:rsidP="00D9398F">
                      <w:pPr>
                        <w:rPr>
                          <w:color w:val="FFFFFF" w:themeColor="background1"/>
                          <w:sz w:val="16"/>
                        </w:rPr>
                      </w:pPr>
                      <w:r>
                        <w:rPr>
                          <w:color w:val="FFFFFF" w:themeColor="background1"/>
                          <w:sz w:val="16"/>
                        </w:rPr>
                        <w:t xml:space="preserve">                               </w:t>
                      </w:r>
                    </w:p>
                  </w:txbxContent>
                </v:textbox>
              </v:rect>
            </w:pict>
          </mc:Fallback>
        </mc:AlternateContent>
      </w:r>
      <w:r w:rsidR="00E50D5F">
        <w:rPr>
          <w:lang w:val="es-ES"/>
        </w:rPr>
        <w:br w:type="page"/>
      </w:r>
    </w:p>
    <w:p w14:paraId="4C14A10C" w14:textId="77777777" w:rsidR="00E50D5F" w:rsidRDefault="00E50D5F" w:rsidP="004462DC">
      <w:pPr>
        <w:rPr>
          <w:lang w:val="es-ES"/>
        </w:rPr>
      </w:pPr>
    </w:p>
    <w:tbl>
      <w:tblPr>
        <w:tblW w:w="9781" w:type="dxa"/>
        <w:tblInd w:w="-142" w:type="dxa"/>
        <w:tblLayout w:type="fixed"/>
        <w:tblLook w:val="04A0" w:firstRow="1" w:lastRow="0" w:firstColumn="1" w:lastColumn="0" w:noHBand="0" w:noVBand="1"/>
      </w:tblPr>
      <w:tblGrid>
        <w:gridCol w:w="6004"/>
        <w:gridCol w:w="3777"/>
      </w:tblGrid>
      <w:tr w:rsidR="009F0527" w:rsidRPr="00F034CB" w14:paraId="5F6D0441" w14:textId="77777777" w:rsidTr="00854244">
        <w:trPr>
          <w:gridAfter w:val="1"/>
          <w:wAfter w:w="3777" w:type="dxa"/>
          <w:trHeight w:val="567"/>
        </w:trPr>
        <w:tc>
          <w:tcPr>
            <w:tcW w:w="6004" w:type="dxa"/>
            <w:vAlign w:val="center"/>
          </w:tcPr>
          <w:bookmarkEnd w:id="0"/>
          <w:bookmarkEnd w:id="1"/>
          <w:p w14:paraId="303AEB98" w14:textId="77777777" w:rsidR="009F0527" w:rsidRPr="00F034CB" w:rsidRDefault="009F0527" w:rsidP="007E5D94">
            <w:pPr>
              <w:rPr>
                <w:b/>
                <w:sz w:val="24"/>
                <w:szCs w:val="24"/>
              </w:rPr>
            </w:pPr>
            <w:r w:rsidRPr="00F034CB">
              <w:rPr>
                <w:b/>
                <w:sz w:val="24"/>
                <w:szCs w:val="24"/>
              </w:rPr>
              <w:t>1. INFORMACIÓN GENERAL</w:t>
            </w:r>
          </w:p>
        </w:tc>
      </w:tr>
      <w:tr w:rsidR="009F0527" w:rsidRPr="00F034CB" w14:paraId="54687F52" w14:textId="77777777" w:rsidTr="00854244">
        <w:trPr>
          <w:trHeight w:val="454"/>
        </w:trPr>
        <w:tc>
          <w:tcPr>
            <w:tcW w:w="6004" w:type="dxa"/>
            <w:vAlign w:val="center"/>
          </w:tcPr>
          <w:p w14:paraId="744909E0" w14:textId="77777777" w:rsidR="009F0527" w:rsidRPr="00F034CB" w:rsidRDefault="009F0527" w:rsidP="007E5D94">
            <w:pPr>
              <w:pStyle w:val="Heading1"/>
              <w:rPr>
                <w:color w:val="auto"/>
                <w:sz w:val="24"/>
                <w:szCs w:val="24"/>
              </w:rPr>
            </w:pPr>
            <w:bookmarkStart w:id="2" w:name="_Toc141327591"/>
            <w:r w:rsidRPr="00F034CB">
              <w:rPr>
                <w:color w:val="auto"/>
                <w:sz w:val="24"/>
                <w:szCs w:val="24"/>
              </w:rPr>
              <w:t>1.1 Fecha De Informe:</w:t>
            </w:r>
            <w:bookmarkEnd w:id="2"/>
          </w:p>
        </w:tc>
        <w:tc>
          <w:tcPr>
            <w:tcW w:w="3777" w:type="dxa"/>
            <w:vAlign w:val="center"/>
          </w:tcPr>
          <w:p w14:paraId="310CD588" w14:textId="77777777" w:rsidR="009F0527" w:rsidRPr="00F034CB" w:rsidRDefault="009F0527" w:rsidP="007E5D94">
            <w:pPr>
              <w:rPr>
                <w:b/>
                <w:sz w:val="24"/>
                <w:szCs w:val="24"/>
              </w:rPr>
            </w:pPr>
            <w:r>
              <w:rPr>
                <w:b/>
                <w:sz w:val="24"/>
                <w:szCs w:val="24"/>
              </w:rPr>
              <w:t>24</w:t>
            </w:r>
            <w:r w:rsidRPr="00F034CB">
              <w:rPr>
                <w:b/>
                <w:sz w:val="24"/>
                <w:szCs w:val="24"/>
              </w:rPr>
              <w:t xml:space="preserve"> de </w:t>
            </w:r>
            <w:r>
              <w:rPr>
                <w:b/>
                <w:sz w:val="24"/>
                <w:szCs w:val="24"/>
              </w:rPr>
              <w:t>julio de 2023</w:t>
            </w:r>
          </w:p>
        </w:tc>
      </w:tr>
      <w:tr w:rsidR="009F0527" w:rsidRPr="00F034CB" w14:paraId="7925928F" w14:textId="77777777" w:rsidTr="00854244">
        <w:trPr>
          <w:trHeight w:val="454"/>
        </w:trPr>
        <w:tc>
          <w:tcPr>
            <w:tcW w:w="6004" w:type="dxa"/>
            <w:vAlign w:val="center"/>
          </w:tcPr>
          <w:p w14:paraId="47E9607A" w14:textId="77777777" w:rsidR="009F0527" w:rsidRPr="00F034CB" w:rsidRDefault="009F0527" w:rsidP="007E5D94">
            <w:pPr>
              <w:rPr>
                <w:b/>
                <w:sz w:val="24"/>
                <w:szCs w:val="24"/>
              </w:rPr>
            </w:pPr>
            <w:r w:rsidRPr="00F034CB">
              <w:rPr>
                <w:rFonts w:eastAsia="Times New Roman"/>
                <w:b/>
                <w:bCs/>
                <w:sz w:val="24"/>
                <w:szCs w:val="24"/>
              </w:rPr>
              <w:t>1.2 Periodo Evaluado:</w:t>
            </w:r>
          </w:p>
        </w:tc>
        <w:tc>
          <w:tcPr>
            <w:tcW w:w="3777" w:type="dxa"/>
            <w:vAlign w:val="center"/>
          </w:tcPr>
          <w:p w14:paraId="5F27138B" w14:textId="77777777" w:rsidR="009F0527" w:rsidRPr="00F034CB" w:rsidRDefault="009F0527" w:rsidP="007E5D94">
            <w:pPr>
              <w:rPr>
                <w:b/>
                <w:sz w:val="24"/>
                <w:szCs w:val="24"/>
              </w:rPr>
            </w:pPr>
            <w:r>
              <w:rPr>
                <w:b/>
                <w:sz w:val="24"/>
                <w:szCs w:val="24"/>
              </w:rPr>
              <w:t>Segundo (II)</w:t>
            </w:r>
            <w:r w:rsidRPr="00F034CB">
              <w:rPr>
                <w:b/>
                <w:sz w:val="24"/>
                <w:szCs w:val="24"/>
              </w:rPr>
              <w:t xml:space="preserve"> </w:t>
            </w:r>
            <w:r>
              <w:rPr>
                <w:b/>
                <w:sz w:val="24"/>
                <w:szCs w:val="24"/>
              </w:rPr>
              <w:t>Trimestre de 2023</w:t>
            </w:r>
          </w:p>
        </w:tc>
      </w:tr>
      <w:tr w:rsidR="009F0527" w:rsidRPr="00F034CB" w14:paraId="34719EA6" w14:textId="77777777" w:rsidTr="00854244">
        <w:trPr>
          <w:trHeight w:val="454"/>
        </w:trPr>
        <w:tc>
          <w:tcPr>
            <w:tcW w:w="6004" w:type="dxa"/>
            <w:vAlign w:val="center"/>
          </w:tcPr>
          <w:p w14:paraId="31747AB3" w14:textId="77777777" w:rsidR="009F0527" w:rsidRPr="00F034CB" w:rsidRDefault="009F0527" w:rsidP="007E5D94">
            <w:pPr>
              <w:pStyle w:val="Heading1"/>
              <w:tabs>
                <w:tab w:val="left" w:pos="4262"/>
              </w:tabs>
              <w:rPr>
                <w:color w:val="auto"/>
                <w:sz w:val="24"/>
                <w:szCs w:val="24"/>
              </w:rPr>
            </w:pPr>
            <w:bookmarkStart w:id="3" w:name="_Toc141327592"/>
            <w:r w:rsidRPr="00F034CB">
              <w:rPr>
                <w:color w:val="auto"/>
                <w:sz w:val="24"/>
                <w:szCs w:val="24"/>
              </w:rPr>
              <w:t>1.3 Proceso y/o Dependencia:</w:t>
            </w:r>
            <w:bookmarkEnd w:id="3"/>
            <w:r w:rsidRPr="00F034CB">
              <w:rPr>
                <w:color w:val="auto"/>
                <w:sz w:val="24"/>
                <w:szCs w:val="24"/>
              </w:rPr>
              <w:t xml:space="preserve"> </w:t>
            </w:r>
          </w:p>
        </w:tc>
        <w:tc>
          <w:tcPr>
            <w:tcW w:w="3777" w:type="dxa"/>
            <w:vAlign w:val="center"/>
          </w:tcPr>
          <w:p w14:paraId="5C93FD84" w14:textId="77777777" w:rsidR="009F0527" w:rsidRPr="00F034CB" w:rsidRDefault="009F0527" w:rsidP="007E5D94">
            <w:pPr>
              <w:rPr>
                <w:b/>
                <w:sz w:val="24"/>
                <w:szCs w:val="24"/>
              </w:rPr>
            </w:pPr>
            <w:r w:rsidRPr="00F034CB">
              <w:rPr>
                <w:b/>
                <w:sz w:val="24"/>
                <w:szCs w:val="24"/>
              </w:rPr>
              <w:t>Oficina de Control Interno</w:t>
            </w:r>
          </w:p>
        </w:tc>
      </w:tr>
      <w:tr w:rsidR="009F0527" w:rsidRPr="00F034CB" w14:paraId="64238F4C" w14:textId="77777777" w:rsidTr="00854244">
        <w:trPr>
          <w:trHeight w:val="454"/>
        </w:trPr>
        <w:tc>
          <w:tcPr>
            <w:tcW w:w="6004" w:type="dxa"/>
            <w:vAlign w:val="center"/>
          </w:tcPr>
          <w:p w14:paraId="05E01D27" w14:textId="77777777" w:rsidR="009F0527" w:rsidRPr="00F034CB" w:rsidRDefault="009F0527" w:rsidP="007E5D94">
            <w:pPr>
              <w:pStyle w:val="Heading1"/>
              <w:tabs>
                <w:tab w:val="left" w:pos="4262"/>
              </w:tabs>
              <w:rPr>
                <w:color w:val="auto"/>
                <w:sz w:val="24"/>
                <w:szCs w:val="24"/>
              </w:rPr>
            </w:pPr>
            <w:bookmarkStart w:id="4" w:name="_Toc141327593"/>
            <w:r w:rsidRPr="00F034CB">
              <w:rPr>
                <w:color w:val="auto"/>
                <w:sz w:val="24"/>
                <w:szCs w:val="24"/>
              </w:rPr>
              <w:t>1.4 Líder Del Proceso y/o Dependencia:</w:t>
            </w:r>
            <w:bookmarkEnd w:id="4"/>
          </w:p>
        </w:tc>
        <w:tc>
          <w:tcPr>
            <w:tcW w:w="3777" w:type="dxa"/>
            <w:vAlign w:val="center"/>
          </w:tcPr>
          <w:p w14:paraId="01CB024A" w14:textId="77777777" w:rsidR="009F0527" w:rsidRPr="00F034CB" w:rsidRDefault="009F0527" w:rsidP="007E5D94">
            <w:pPr>
              <w:rPr>
                <w:b/>
                <w:sz w:val="24"/>
                <w:szCs w:val="24"/>
              </w:rPr>
            </w:pPr>
            <w:r w:rsidRPr="00F034CB">
              <w:rPr>
                <w:b/>
                <w:sz w:val="24"/>
                <w:szCs w:val="24"/>
              </w:rPr>
              <w:t>José William Casallas Fandiño</w:t>
            </w:r>
          </w:p>
        </w:tc>
      </w:tr>
      <w:tr w:rsidR="009F0527" w:rsidRPr="00F034CB" w14:paraId="38CF64C4" w14:textId="77777777" w:rsidTr="00854244">
        <w:trPr>
          <w:trHeight w:val="967"/>
        </w:trPr>
        <w:tc>
          <w:tcPr>
            <w:tcW w:w="9781" w:type="dxa"/>
            <w:gridSpan w:val="2"/>
          </w:tcPr>
          <w:p w14:paraId="5712E74C" w14:textId="77777777" w:rsidR="009F0527" w:rsidRDefault="009F0527" w:rsidP="007E5D94">
            <w:pPr>
              <w:rPr>
                <w:b/>
                <w:sz w:val="24"/>
                <w:szCs w:val="24"/>
              </w:rPr>
            </w:pPr>
          </w:p>
          <w:p w14:paraId="0B40321E" w14:textId="77777777" w:rsidR="009F0527" w:rsidRPr="00F034CB" w:rsidRDefault="009F0527" w:rsidP="007E5D94">
            <w:pPr>
              <w:rPr>
                <w:sz w:val="24"/>
                <w:szCs w:val="24"/>
              </w:rPr>
            </w:pPr>
            <w:r w:rsidRPr="00F034CB">
              <w:rPr>
                <w:b/>
                <w:sz w:val="24"/>
                <w:szCs w:val="24"/>
              </w:rPr>
              <w:t xml:space="preserve">2. OBJETIVO: </w:t>
            </w:r>
            <w:r w:rsidRPr="004462DC">
              <w:t>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w:t>
            </w:r>
          </w:p>
        </w:tc>
      </w:tr>
      <w:tr w:rsidR="009F0527" w:rsidRPr="00F034CB" w14:paraId="12279267" w14:textId="77777777" w:rsidTr="00854244">
        <w:trPr>
          <w:trHeight w:val="1430"/>
        </w:trPr>
        <w:tc>
          <w:tcPr>
            <w:tcW w:w="9781" w:type="dxa"/>
            <w:gridSpan w:val="2"/>
          </w:tcPr>
          <w:p w14:paraId="07599211" w14:textId="77777777" w:rsidR="009F0527" w:rsidRDefault="009F0527" w:rsidP="007E5D94">
            <w:pPr>
              <w:rPr>
                <w:b/>
                <w:sz w:val="24"/>
                <w:szCs w:val="24"/>
              </w:rPr>
            </w:pPr>
          </w:p>
          <w:p w14:paraId="12454802" w14:textId="77777777" w:rsidR="009F0527" w:rsidRPr="00CA0AC7" w:rsidRDefault="009F0527" w:rsidP="007E5D94">
            <w:r w:rsidRPr="00F034CB">
              <w:rPr>
                <w:b/>
                <w:sz w:val="24"/>
                <w:szCs w:val="24"/>
              </w:rPr>
              <w:t xml:space="preserve">3. ALCANCE: </w:t>
            </w:r>
            <w:r w:rsidRPr="00CE1FF8">
              <w:t xml:space="preserve">La evaluación se realizará sobre la información que se encuentra disponible en el enlace de </w:t>
            </w:r>
            <w:r w:rsidRPr="00990B5F">
              <w:rPr>
                <w:color w:val="auto"/>
              </w:rPr>
              <w:t xml:space="preserve">transparencia de la página web de la </w:t>
            </w:r>
            <w:r>
              <w:rPr>
                <w:color w:val="auto"/>
              </w:rPr>
              <w:t>entidad</w:t>
            </w:r>
            <w:r w:rsidRPr="00990B5F">
              <w:rPr>
                <w:color w:val="auto"/>
              </w:rPr>
              <w:t xml:space="preserve">, a corte </w:t>
            </w:r>
            <w:r>
              <w:rPr>
                <w:color w:val="auto"/>
              </w:rPr>
              <w:t xml:space="preserve">Segundo (II) </w:t>
            </w:r>
            <w:r w:rsidRPr="00990B5F">
              <w:rPr>
                <w:color w:val="auto"/>
              </w:rPr>
              <w:t>Trimestre de 202</w:t>
            </w:r>
            <w:r>
              <w:rPr>
                <w:color w:val="auto"/>
              </w:rPr>
              <w:t>3</w:t>
            </w:r>
            <w:r w:rsidRPr="00CA0AC7">
              <w:t>.</w:t>
            </w:r>
            <w:r>
              <w:t>así:</w:t>
            </w:r>
            <w:r w:rsidRPr="00CA0AC7">
              <w:t xml:space="preserve"> </w:t>
            </w:r>
          </w:p>
          <w:p w14:paraId="06E82030" w14:textId="77777777" w:rsidR="009F0527" w:rsidRPr="00F034CB" w:rsidRDefault="00A070DE" w:rsidP="007E5D94">
            <w:pPr>
              <w:rPr>
                <w:sz w:val="24"/>
                <w:szCs w:val="24"/>
              </w:rPr>
            </w:pPr>
            <w:hyperlink r:id="rId22" w:history="1">
              <w:r w:rsidR="009F0527" w:rsidRPr="00CF650B">
                <w:rPr>
                  <w:rStyle w:val="Hyperlink"/>
                </w:rPr>
                <w:t>https://www.ssf.gov.co/web/guest/transparencia/contol/reporte-de-control-interno</w:t>
              </w:r>
            </w:hyperlink>
          </w:p>
        </w:tc>
      </w:tr>
      <w:tr w:rsidR="009F0527" w:rsidRPr="00F034CB" w14:paraId="130D81EC" w14:textId="77777777" w:rsidTr="00854244">
        <w:trPr>
          <w:trHeight w:val="716"/>
        </w:trPr>
        <w:tc>
          <w:tcPr>
            <w:tcW w:w="9781" w:type="dxa"/>
            <w:gridSpan w:val="2"/>
          </w:tcPr>
          <w:p w14:paraId="13283F67" w14:textId="77777777" w:rsidR="009F0527" w:rsidRDefault="009F0527" w:rsidP="007E5D94">
            <w:pPr>
              <w:rPr>
                <w:sz w:val="24"/>
                <w:szCs w:val="24"/>
              </w:rPr>
            </w:pPr>
            <w:r w:rsidRPr="00F034CB">
              <w:rPr>
                <w:b/>
                <w:sz w:val="24"/>
                <w:szCs w:val="24"/>
              </w:rPr>
              <w:t xml:space="preserve">4. CRITERIOS: </w:t>
            </w:r>
            <w:r w:rsidRPr="00F034CB">
              <w:rPr>
                <w:sz w:val="24"/>
                <w:szCs w:val="24"/>
              </w:rPr>
              <w:t>Para la evaluación se tendrán en cuenta los siguientes criterios:</w:t>
            </w:r>
          </w:p>
          <w:p w14:paraId="0A151EEC" w14:textId="77777777" w:rsidR="009F0527" w:rsidRPr="00F034CB" w:rsidRDefault="009F0527" w:rsidP="007E5D94">
            <w:pPr>
              <w:rPr>
                <w:sz w:val="24"/>
                <w:szCs w:val="24"/>
              </w:rPr>
            </w:pPr>
          </w:p>
          <w:p w14:paraId="675008AB" w14:textId="77777777" w:rsidR="009F0527" w:rsidRPr="00056C4E" w:rsidRDefault="009F0527" w:rsidP="009F0527">
            <w:pPr>
              <w:pStyle w:val="ListParagraph"/>
              <w:numPr>
                <w:ilvl w:val="0"/>
                <w:numId w:val="11"/>
              </w:numPr>
              <w:rPr>
                <w:bCs/>
              </w:rPr>
            </w:pPr>
            <w:r w:rsidRPr="00056C4E">
              <w:rPr>
                <w:bCs/>
              </w:rPr>
              <w:t>Constitución Política de Colombia de 1991 (CP), Artículo 209</w:t>
            </w:r>
          </w:p>
          <w:p w14:paraId="04696629" w14:textId="77777777" w:rsidR="009F0527" w:rsidRPr="00056C4E" w:rsidRDefault="009F0527" w:rsidP="009F0527">
            <w:pPr>
              <w:pStyle w:val="ListParagraph"/>
              <w:numPr>
                <w:ilvl w:val="0"/>
                <w:numId w:val="11"/>
              </w:numPr>
              <w:rPr>
                <w:bCs/>
              </w:rPr>
            </w:pPr>
            <w:r w:rsidRPr="00056C4E">
              <w:rPr>
                <w:bCs/>
              </w:rPr>
              <w:t xml:space="preserve">Artículo 269 CP </w:t>
            </w:r>
          </w:p>
          <w:p w14:paraId="5A80E4CC" w14:textId="77777777" w:rsidR="009F0527" w:rsidRPr="00056C4E" w:rsidRDefault="009F0527" w:rsidP="009F0527">
            <w:pPr>
              <w:pStyle w:val="ListParagraph"/>
              <w:numPr>
                <w:ilvl w:val="0"/>
                <w:numId w:val="11"/>
              </w:numPr>
            </w:pPr>
            <w:r w:rsidRPr="00056C4E">
              <w:t>Ley 1712 de 2014</w:t>
            </w:r>
          </w:p>
          <w:p w14:paraId="1DD63EE7" w14:textId="77777777" w:rsidR="009F0527" w:rsidRPr="00056C4E" w:rsidRDefault="009F0527" w:rsidP="009F0527">
            <w:pPr>
              <w:pStyle w:val="ListParagraph"/>
              <w:numPr>
                <w:ilvl w:val="0"/>
                <w:numId w:val="11"/>
              </w:numPr>
              <w:rPr>
                <w:bCs/>
              </w:rPr>
            </w:pPr>
            <w:r w:rsidRPr="00056C4E">
              <w:rPr>
                <w:bCs/>
              </w:rPr>
              <w:t>Decreto 103 del 20 de enero de 2015</w:t>
            </w:r>
          </w:p>
          <w:p w14:paraId="3F37E0C3" w14:textId="77777777" w:rsidR="009F0527" w:rsidRPr="00056C4E" w:rsidRDefault="009F0527" w:rsidP="009F0527">
            <w:pPr>
              <w:pStyle w:val="ListParagraph"/>
              <w:numPr>
                <w:ilvl w:val="0"/>
                <w:numId w:val="11"/>
              </w:numPr>
              <w:rPr>
                <w:bCs/>
              </w:rPr>
            </w:pPr>
            <w:r w:rsidRPr="00056C4E">
              <w:rPr>
                <w:bCs/>
              </w:rPr>
              <w:t>Norma técnica NTC 5854</w:t>
            </w:r>
          </w:p>
          <w:p w14:paraId="5DB65F32" w14:textId="77777777" w:rsidR="009F0527" w:rsidRPr="00056C4E" w:rsidRDefault="009F0527" w:rsidP="009F0527">
            <w:pPr>
              <w:pStyle w:val="ListParagraph"/>
              <w:numPr>
                <w:ilvl w:val="0"/>
                <w:numId w:val="11"/>
              </w:numPr>
              <w:rPr>
                <w:bCs/>
              </w:rPr>
            </w:pPr>
            <w:r w:rsidRPr="00056C4E">
              <w:rPr>
                <w:bCs/>
              </w:rPr>
              <w:t>Norma técnica NTC 6047</w:t>
            </w:r>
          </w:p>
          <w:p w14:paraId="386EF082" w14:textId="77777777" w:rsidR="009F0527" w:rsidRPr="00F034CB" w:rsidRDefault="009F0527" w:rsidP="007E5D94">
            <w:pPr>
              <w:autoSpaceDE/>
              <w:autoSpaceDN/>
              <w:adjustRightInd/>
              <w:spacing w:line="276" w:lineRule="auto"/>
              <w:ind w:left="720"/>
              <w:rPr>
                <w:sz w:val="24"/>
                <w:szCs w:val="24"/>
              </w:rPr>
            </w:pPr>
          </w:p>
        </w:tc>
      </w:tr>
      <w:tr w:rsidR="009F0527" w:rsidRPr="00FD685F" w14:paraId="3EE2A3B3" w14:textId="77777777" w:rsidTr="00854244">
        <w:trPr>
          <w:trHeight w:val="975"/>
        </w:trPr>
        <w:tc>
          <w:tcPr>
            <w:tcW w:w="9781" w:type="dxa"/>
            <w:gridSpan w:val="2"/>
          </w:tcPr>
          <w:p w14:paraId="1A935934" w14:textId="77777777" w:rsidR="00854244" w:rsidRDefault="009F0527" w:rsidP="007E5D94">
            <w:r>
              <w:rPr>
                <w:b/>
                <w:sz w:val="24"/>
                <w:szCs w:val="24"/>
              </w:rPr>
              <w:t xml:space="preserve">5. </w:t>
            </w:r>
            <w:r w:rsidRPr="00FD685F">
              <w:rPr>
                <w:b/>
                <w:sz w:val="24"/>
                <w:szCs w:val="24"/>
              </w:rPr>
              <w:t xml:space="preserve">SEGUIMIENTO: </w:t>
            </w:r>
            <w:r>
              <w:t>El seguimiento</w:t>
            </w:r>
            <w:r w:rsidRPr="00465088">
              <w:t xml:space="preserve"> se realizó teniendo en cuenta cada uno de los ítems de la </w:t>
            </w:r>
            <w:r>
              <w:t>m</w:t>
            </w:r>
            <w:r w:rsidRPr="00465088">
              <w:t xml:space="preserve">atriz de </w:t>
            </w:r>
            <w:r>
              <w:t>c</w:t>
            </w:r>
            <w:r w:rsidRPr="00465088">
              <w:t xml:space="preserve">umplimiento </w:t>
            </w:r>
            <w:r w:rsidRPr="003C282F">
              <w:t xml:space="preserve">dispuesta por la Procuraduría General de la Nación </w:t>
            </w:r>
            <w:r w:rsidRPr="003C282F">
              <w:rPr>
                <w:i/>
                <w:iCs/>
              </w:rPr>
              <w:t>“Guía para el Cumplimiento de Transparencia Activa de la Ley 1712 de 2014”</w:t>
            </w:r>
            <w:r w:rsidRPr="003C282F">
              <w:rPr>
                <w:iCs/>
              </w:rPr>
              <w:t xml:space="preserve">, sobre la </w:t>
            </w:r>
            <w:r w:rsidRPr="003C282F">
              <w:t>información registrada y publicada en la página web de la Entidad en el enlace.</w:t>
            </w:r>
          </w:p>
          <w:p w14:paraId="4BD134D0" w14:textId="0E43F9AC" w:rsidR="009F0527" w:rsidRDefault="00A070DE" w:rsidP="007E5D94">
            <w:pPr>
              <w:rPr>
                <w:rStyle w:val="Hyperlink"/>
              </w:rPr>
            </w:pPr>
            <w:hyperlink r:id="rId23" w:history="1">
              <w:r w:rsidR="00854244" w:rsidRPr="00ED4A3A">
                <w:rPr>
                  <w:rStyle w:val="Hyperlink"/>
                </w:rPr>
                <w:t>https://www.ssf.gov.co/web/guest/transparencia/contol/informes-degesti%C3%B3n-control-y-auditoria/matriz-de-cumplimiento</w:t>
              </w:r>
            </w:hyperlink>
          </w:p>
          <w:p w14:paraId="7FE457B3" w14:textId="77777777" w:rsidR="00854244" w:rsidRPr="00465088" w:rsidRDefault="00854244" w:rsidP="007E5D94"/>
          <w:p w14:paraId="33E3F46B" w14:textId="77777777" w:rsidR="009F0527" w:rsidRPr="00FD685F" w:rsidRDefault="009F0527" w:rsidP="007E5D94">
            <w:pPr>
              <w:rPr>
                <w:b/>
                <w:sz w:val="20"/>
                <w:szCs w:val="24"/>
              </w:rPr>
            </w:pPr>
          </w:p>
          <w:p w14:paraId="4B247314" w14:textId="77777777" w:rsidR="009F0527" w:rsidRPr="00F034CB" w:rsidRDefault="009F0527" w:rsidP="007E5D94">
            <w:pPr>
              <w:autoSpaceDE/>
              <w:autoSpaceDN/>
              <w:adjustRightInd/>
              <w:spacing w:line="276" w:lineRule="auto"/>
              <w:jc w:val="left"/>
              <w:rPr>
                <w:b/>
                <w:sz w:val="24"/>
                <w:szCs w:val="24"/>
              </w:rPr>
            </w:pPr>
            <w:r>
              <w:rPr>
                <w:b/>
                <w:sz w:val="24"/>
                <w:szCs w:val="24"/>
              </w:rPr>
              <w:t xml:space="preserve">6. </w:t>
            </w:r>
            <w:r w:rsidRPr="00F034CB">
              <w:rPr>
                <w:b/>
                <w:sz w:val="24"/>
                <w:szCs w:val="24"/>
              </w:rPr>
              <w:t>RESULTADO DEL SEGUIMIENTO</w:t>
            </w:r>
          </w:p>
          <w:p w14:paraId="505FA7AC" w14:textId="77777777" w:rsidR="009F0527" w:rsidRDefault="009F0527" w:rsidP="007E5D94"/>
          <w:p w14:paraId="00B0506C" w14:textId="24ED5182" w:rsidR="009F0527" w:rsidRDefault="009F0527" w:rsidP="007E5D94">
            <w:r>
              <w:t xml:space="preserve">A continuación, se detallan los aspectos observados en el seguimiento al informe del </w:t>
            </w:r>
            <w:r w:rsidR="00854244">
              <w:t>primer</w:t>
            </w:r>
            <w:r>
              <w:t xml:space="preserve"> trimestre de 202</w:t>
            </w:r>
            <w:r w:rsidR="00854244">
              <w:t>3</w:t>
            </w:r>
            <w:r>
              <w:t xml:space="preserve"> y los aspectos identificados en la presente revisión para el </w:t>
            </w:r>
            <w:r w:rsidR="00854244">
              <w:t>Segundo</w:t>
            </w:r>
            <w:r>
              <w:t xml:space="preserve"> Trimestre de 2023, que merecen atención por parte de las áreas responsables del manejo y administración de la información publicada en la página web de la Entidad.</w:t>
            </w:r>
          </w:p>
          <w:p w14:paraId="0709F809" w14:textId="77777777" w:rsidR="009F0527" w:rsidRPr="00FD685F" w:rsidRDefault="009F0527" w:rsidP="007E5D94">
            <w:pPr>
              <w:rPr>
                <w:b/>
                <w:sz w:val="20"/>
                <w:szCs w:val="24"/>
              </w:rPr>
            </w:pPr>
          </w:p>
          <w:p w14:paraId="247D189C" w14:textId="77777777" w:rsidR="009F0527" w:rsidRDefault="009F0527" w:rsidP="007E5D94">
            <w:pPr>
              <w:rPr>
                <w:sz w:val="24"/>
                <w:szCs w:val="24"/>
              </w:rPr>
            </w:pPr>
          </w:p>
          <w:p w14:paraId="6E25E582" w14:textId="77777777" w:rsidR="009F0527" w:rsidRPr="00FD685F" w:rsidRDefault="009F0527" w:rsidP="007E5D94">
            <w:pPr>
              <w:rPr>
                <w:sz w:val="24"/>
                <w:szCs w:val="24"/>
              </w:rPr>
            </w:pPr>
          </w:p>
        </w:tc>
      </w:tr>
      <w:tr w:rsidR="009F0527" w:rsidRPr="002B6CE1" w14:paraId="65FD43D7" w14:textId="77777777" w:rsidTr="00854244">
        <w:trPr>
          <w:trHeight w:val="960"/>
        </w:trPr>
        <w:tc>
          <w:tcPr>
            <w:tcW w:w="9781" w:type="dxa"/>
            <w:gridSpan w:val="2"/>
          </w:tcPr>
          <w:p w14:paraId="17AEE8D0" w14:textId="6556C4B2" w:rsidR="009F0527" w:rsidRDefault="009F0527" w:rsidP="007E5D94">
            <w:pPr>
              <w:rPr>
                <w:b/>
                <w:sz w:val="24"/>
                <w:szCs w:val="24"/>
              </w:rPr>
            </w:pPr>
            <w:r w:rsidRPr="00F034CB">
              <w:rPr>
                <w:b/>
                <w:sz w:val="24"/>
                <w:szCs w:val="24"/>
              </w:rPr>
              <w:lastRenderedPageBreak/>
              <w:t>6.</w:t>
            </w:r>
            <w:r>
              <w:rPr>
                <w:b/>
                <w:sz w:val="24"/>
                <w:szCs w:val="24"/>
              </w:rPr>
              <w:t>1</w:t>
            </w:r>
            <w:r w:rsidRPr="00F034CB">
              <w:rPr>
                <w:b/>
                <w:sz w:val="24"/>
                <w:szCs w:val="24"/>
              </w:rPr>
              <w:t xml:space="preserve"> SEGUIMIENTO INFORME PERÍODO ANTERIOR</w:t>
            </w:r>
            <w:r>
              <w:rPr>
                <w:b/>
                <w:sz w:val="24"/>
                <w:szCs w:val="24"/>
              </w:rPr>
              <w:t xml:space="preserve">: </w:t>
            </w:r>
          </w:p>
          <w:p w14:paraId="2C2644C9" w14:textId="77777777" w:rsidR="009F0527" w:rsidRDefault="009F0527" w:rsidP="007E5D94"/>
          <w:p w14:paraId="5329A8F6" w14:textId="77777777" w:rsidR="009F0527" w:rsidRDefault="009F0527" w:rsidP="007E5D94">
            <w:pPr>
              <w:pStyle w:val="Heading3"/>
              <w:rPr>
                <w:b/>
                <w:bCs/>
              </w:rPr>
            </w:pPr>
            <w:bookmarkStart w:id="5" w:name="_Toc141327594"/>
            <w:bookmarkStart w:id="6" w:name="_Toc118479684"/>
            <w:r>
              <w:t xml:space="preserve">6.1.1 </w:t>
            </w:r>
            <w:r>
              <w:rPr>
                <w:b/>
                <w:bCs/>
              </w:rPr>
              <w:t>Transparencia</w:t>
            </w:r>
            <w:r w:rsidRPr="007629A7">
              <w:rPr>
                <w:b/>
                <w:bCs/>
              </w:rPr>
              <w:t>.</w:t>
            </w:r>
            <w:bookmarkEnd w:id="5"/>
          </w:p>
          <w:p w14:paraId="0043CC53" w14:textId="77777777" w:rsidR="009F0527" w:rsidRDefault="009F0527" w:rsidP="007E5D94"/>
          <w:p w14:paraId="14322EBE" w14:textId="77777777" w:rsidR="008A230E" w:rsidRDefault="008A230E" w:rsidP="007E5D94">
            <w:r>
              <w:t>Se reitera nuevamente que d</w:t>
            </w:r>
            <w:r w:rsidR="009F0527" w:rsidRPr="008A230E">
              <w:t xml:space="preserve">esde el menú principal de la página Web al momento de seleccionar el botón de “Transparencia”, se puede observar que el menú </w:t>
            </w:r>
            <w:r>
              <w:t xml:space="preserve">que se </w:t>
            </w:r>
            <w:r w:rsidR="009F0527" w:rsidRPr="008A230E">
              <w:t xml:space="preserve">despliega no se muestra de manera correcta, se ve error en la presentación </w:t>
            </w:r>
            <w:r w:rsidR="00C823EF" w:rsidRPr="008A230E">
              <w:t xml:space="preserve">no sigue la secuencia numérica dado que </w:t>
            </w:r>
            <w:r w:rsidR="009F0527" w:rsidRPr="008A230E">
              <w:t xml:space="preserve">pasa del Ítem 10 y sigue al Ítem 13. </w:t>
            </w:r>
            <w:r w:rsidR="00C823EF" w:rsidRPr="008A230E">
              <w:t>Dejando</w:t>
            </w:r>
            <w:r w:rsidR="009F0527" w:rsidRPr="008A230E">
              <w:t xml:space="preserve"> </w:t>
            </w:r>
            <w:r w:rsidR="00C823EF" w:rsidRPr="008A230E">
              <w:t>fuera e</w:t>
            </w:r>
            <w:r w:rsidR="009F0527" w:rsidRPr="008A230E">
              <w:t xml:space="preserve">l ítem </w:t>
            </w:r>
            <w:r w:rsidR="009F0527" w:rsidRPr="008A230E">
              <w:rPr>
                <w:b/>
              </w:rPr>
              <w:t>“11.Tranparencia Pasiva”</w:t>
            </w:r>
            <w:r w:rsidR="009F0527" w:rsidRPr="008A230E">
              <w:t>.</w:t>
            </w:r>
            <w:r w:rsidR="00C823EF" w:rsidRPr="008A230E">
              <w:t xml:space="preserve"> </w:t>
            </w:r>
          </w:p>
          <w:p w14:paraId="22DD315B" w14:textId="6437FB00" w:rsidR="009F0527" w:rsidRDefault="00C823EF" w:rsidP="007E5D94">
            <w:r w:rsidRPr="008A230E">
              <w:t>De la misma manera al tomar la opción Transparencia pasando el “mouse” no se evidencia de manera correcta la secuencia, co</w:t>
            </w:r>
            <w:r w:rsidR="009F0527" w:rsidRPr="008A230E">
              <w:t>mo se muestra en la siguiente imagen.</w:t>
            </w:r>
          </w:p>
          <w:p w14:paraId="1ABB4182" w14:textId="77777777" w:rsidR="009F0527" w:rsidRPr="00186234" w:rsidRDefault="009F0527" w:rsidP="007E5D94"/>
          <w:p w14:paraId="1CCCDCB7" w14:textId="4D8B22EC" w:rsidR="009F0527" w:rsidRPr="00186234" w:rsidRDefault="00C823EF" w:rsidP="007E5D94">
            <w:r>
              <w:rPr>
                <w:noProof/>
                <w:lang w:eastAsia="es-CO"/>
              </w:rPr>
              <w:drawing>
                <wp:inline distT="0" distB="0" distL="0" distR="0" wp14:anchorId="6DC79851" wp14:editId="1D2B3A70">
                  <wp:extent cx="6073775" cy="369951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3775" cy="3699510"/>
                          </a:xfrm>
                          <a:prstGeom prst="rect">
                            <a:avLst/>
                          </a:prstGeom>
                        </pic:spPr>
                      </pic:pic>
                    </a:graphicData>
                  </a:graphic>
                </wp:inline>
              </w:drawing>
            </w:r>
          </w:p>
          <w:p w14:paraId="7A3C0CB4" w14:textId="77777777" w:rsidR="009F0527" w:rsidRDefault="009F0527" w:rsidP="007E5D94">
            <w:pPr>
              <w:pStyle w:val="Heading3"/>
            </w:pPr>
          </w:p>
          <w:bookmarkEnd w:id="6"/>
          <w:p w14:paraId="6CC04661" w14:textId="78E7AB2E" w:rsidR="009F0527" w:rsidRDefault="009F0527" w:rsidP="007E5D94">
            <w:pPr>
              <w:rPr>
                <w:sz w:val="18"/>
              </w:rPr>
            </w:pPr>
            <w:r>
              <w:rPr>
                <w:sz w:val="18"/>
              </w:rPr>
              <w:t xml:space="preserve">Fuente: </w:t>
            </w:r>
            <w:hyperlink r:id="rId25" w:history="1">
              <w:r w:rsidRPr="00806FFE">
                <w:rPr>
                  <w:rStyle w:val="Hyperlink"/>
                  <w:sz w:val="18"/>
                </w:rPr>
                <w:t>www.ssf.gov.co</w:t>
              </w:r>
            </w:hyperlink>
            <w:r>
              <w:rPr>
                <w:sz w:val="18"/>
              </w:rPr>
              <w:t xml:space="preserve"> </w:t>
            </w:r>
            <w:r w:rsidRPr="00C96F8D">
              <w:rPr>
                <w:sz w:val="18"/>
              </w:rPr>
              <w:t xml:space="preserve">Imagen capturada 20 </w:t>
            </w:r>
            <w:r w:rsidR="008A230E">
              <w:rPr>
                <w:sz w:val="18"/>
              </w:rPr>
              <w:t>julio</w:t>
            </w:r>
            <w:r w:rsidRPr="00C96F8D">
              <w:rPr>
                <w:sz w:val="18"/>
              </w:rPr>
              <w:t xml:space="preserve"> 2023.</w:t>
            </w:r>
          </w:p>
          <w:p w14:paraId="2758F425" w14:textId="77777777" w:rsidR="009F0527" w:rsidRPr="00C96F8D" w:rsidRDefault="009F0527" w:rsidP="007E5D94">
            <w:pPr>
              <w:rPr>
                <w:sz w:val="18"/>
              </w:rPr>
            </w:pPr>
          </w:p>
          <w:p w14:paraId="1A9B017E" w14:textId="77777777" w:rsidR="009F0527" w:rsidRDefault="009F0527" w:rsidP="007E5D94">
            <w:pPr>
              <w:rPr>
                <w:b/>
                <w:i/>
                <w:iCs/>
                <w:color w:val="auto"/>
                <w:sz w:val="20"/>
              </w:rPr>
            </w:pPr>
          </w:p>
          <w:p w14:paraId="52A50FE2" w14:textId="77777777" w:rsidR="008A230E" w:rsidRDefault="008A230E" w:rsidP="007E5D94">
            <w:pPr>
              <w:rPr>
                <w:b/>
                <w:i/>
                <w:iCs/>
                <w:color w:val="auto"/>
                <w:sz w:val="20"/>
              </w:rPr>
            </w:pPr>
          </w:p>
          <w:p w14:paraId="215F259F" w14:textId="77777777" w:rsidR="008A230E" w:rsidRDefault="008A230E" w:rsidP="007E5D94">
            <w:pPr>
              <w:rPr>
                <w:b/>
                <w:i/>
                <w:iCs/>
                <w:color w:val="auto"/>
                <w:sz w:val="20"/>
              </w:rPr>
            </w:pPr>
          </w:p>
          <w:p w14:paraId="5A331A67" w14:textId="77777777" w:rsidR="008A230E" w:rsidRDefault="008A230E" w:rsidP="007E5D94">
            <w:pPr>
              <w:rPr>
                <w:b/>
                <w:i/>
                <w:iCs/>
                <w:color w:val="auto"/>
                <w:sz w:val="20"/>
              </w:rPr>
            </w:pPr>
          </w:p>
          <w:p w14:paraId="7588D2DB" w14:textId="77777777" w:rsidR="008A230E" w:rsidRDefault="008A230E" w:rsidP="007E5D94">
            <w:pPr>
              <w:rPr>
                <w:b/>
                <w:i/>
                <w:iCs/>
                <w:color w:val="auto"/>
                <w:sz w:val="20"/>
              </w:rPr>
            </w:pPr>
          </w:p>
          <w:p w14:paraId="4794EE47" w14:textId="77777777" w:rsidR="009F0527" w:rsidRDefault="009F0527" w:rsidP="007E5D94">
            <w:pPr>
              <w:rPr>
                <w:b/>
                <w:i/>
                <w:iCs/>
                <w:color w:val="auto"/>
                <w:sz w:val="20"/>
              </w:rPr>
            </w:pPr>
          </w:p>
          <w:p w14:paraId="3785F9C7" w14:textId="77777777" w:rsidR="009F0527" w:rsidRDefault="009F0527" w:rsidP="007E5D94">
            <w:pPr>
              <w:pStyle w:val="Heading1"/>
              <w:rPr>
                <w:rFonts w:ascii="Roboto Condensed" w:hAnsi="Roboto Condensed" w:cs="Times New Roman"/>
                <w:b w:val="0"/>
                <w:color w:val="008DC6"/>
                <w:sz w:val="45"/>
                <w:szCs w:val="45"/>
                <w:lang w:eastAsia="es-CO"/>
              </w:rPr>
            </w:pPr>
            <w:bookmarkStart w:id="7" w:name="_Toc118479685"/>
            <w:bookmarkStart w:id="8" w:name="_Toc141327595"/>
            <w:r>
              <w:lastRenderedPageBreak/>
              <w:t xml:space="preserve">6.1.2 </w:t>
            </w:r>
            <w:r w:rsidRPr="00F00521">
              <w:rPr>
                <w:bCs/>
              </w:rPr>
              <w:tab/>
            </w:r>
            <w:bookmarkEnd w:id="7"/>
            <w:r w:rsidRPr="00F00521">
              <w:rPr>
                <w:bCs/>
              </w:rPr>
              <w:t>2. Información de interés</w:t>
            </w:r>
            <w:bookmarkEnd w:id="8"/>
          </w:p>
          <w:p w14:paraId="29CC14EC" w14:textId="77777777" w:rsidR="009F0527" w:rsidRDefault="009F0527" w:rsidP="007E5D94">
            <w:pPr>
              <w:pStyle w:val="Heading3"/>
              <w:rPr>
                <w:b/>
              </w:rPr>
            </w:pPr>
          </w:p>
          <w:p w14:paraId="154B5C1B" w14:textId="2E679404" w:rsidR="009F0527" w:rsidRDefault="009F0527" w:rsidP="007E5D94">
            <w:pPr>
              <w:pStyle w:val="Heading3"/>
              <w:rPr>
                <w:iCs/>
                <w:color w:val="auto"/>
                <w:sz w:val="20"/>
              </w:rPr>
            </w:pPr>
            <w:bookmarkStart w:id="9" w:name="_Toc141327596"/>
            <w:r>
              <w:rPr>
                <w:noProof/>
                <w:lang w:eastAsia="es-CO"/>
              </w:rPr>
              <w:drawing>
                <wp:inline distT="0" distB="0" distL="0" distR="0" wp14:anchorId="63C222A0" wp14:editId="193D158B">
                  <wp:extent cx="2871788" cy="19145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3766" cy="1915844"/>
                          </a:xfrm>
                          <a:prstGeom prst="rect">
                            <a:avLst/>
                          </a:prstGeom>
                        </pic:spPr>
                      </pic:pic>
                    </a:graphicData>
                  </a:graphic>
                </wp:inline>
              </w:drawing>
            </w:r>
            <w:r>
              <w:rPr>
                <w:iCs/>
                <w:color w:val="auto"/>
                <w:sz w:val="20"/>
              </w:rPr>
              <w:t xml:space="preserve"> </w:t>
            </w:r>
            <w:r w:rsidR="008A230E">
              <w:rPr>
                <w:noProof/>
                <w:lang w:eastAsia="es-CO"/>
              </w:rPr>
              <w:drawing>
                <wp:inline distT="0" distB="0" distL="0" distR="0" wp14:anchorId="6247769F" wp14:editId="57B84E77">
                  <wp:extent cx="2843531" cy="18544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0060" cy="1871765"/>
                          </a:xfrm>
                          <a:prstGeom prst="rect">
                            <a:avLst/>
                          </a:prstGeom>
                        </pic:spPr>
                      </pic:pic>
                    </a:graphicData>
                  </a:graphic>
                </wp:inline>
              </w:drawing>
            </w:r>
            <w:bookmarkEnd w:id="9"/>
          </w:p>
          <w:p w14:paraId="07193E65" w14:textId="47AA0B9B" w:rsidR="009F0527" w:rsidRDefault="009F0527" w:rsidP="007E5D94">
            <w:r>
              <w:t xml:space="preserve">Se puede visualizar </w:t>
            </w:r>
            <w:r w:rsidR="008A230E">
              <w:t xml:space="preserve">que ya fue corregido </w:t>
            </w:r>
            <w:r>
              <w:t xml:space="preserve">el </w:t>
            </w:r>
            <w:r w:rsidR="008A230E">
              <w:t>Ítem</w:t>
            </w:r>
            <w:r>
              <w:t xml:space="preserve"> “3.0 Manifestación Conflicto de </w:t>
            </w:r>
            <w:r w:rsidR="008A230E">
              <w:t>Interés”</w:t>
            </w:r>
          </w:p>
          <w:p w14:paraId="6E7B6036" w14:textId="77777777" w:rsidR="009F0527" w:rsidRPr="002C4B89" w:rsidRDefault="009F0527" w:rsidP="007E5D94"/>
          <w:p w14:paraId="46516FFC" w14:textId="230F8AE3" w:rsidR="008A230E" w:rsidRDefault="008A230E" w:rsidP="007E5D94">
            <w:pPr>
              <w:rPr>
                <w:i/>
                <w:iCs/>
                <w:color w:val="auto"/>
                <w:sz w:val="20"/>
              </w:rPr>
            </w:pPr>
            <w:r>
              <w:rPr>
                <w:noProof/>
                <w:lang w:eastAsia="es-CO"/>
              </w:rPr>
              <w:drawing>
                <wp:inline distT="0" distB="0" distL="0" distR="0" wp14:anchorId="001E2028" wp14:editId="1A42EA92">
                  <wp:extent cx="5200650" cy="32617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2171" cy="3262710"/>
                          </a:xfrm>
                          <a:prstGeom prst="rect">
                            <a:avLst/>
                          </a:prstGeom>
                        </pic:spPr>
                      </pic:pic>
                    </a:graphicData>
                  </a:graphic>
                </wp:inline>
              </w:drawing>
            </w:r>
          </w:p>
          <w:p w14:paraId="0E26E850" w14:textId="32E520FE" w:rsidR="009F0527" w:rsidRPr="008A230E" w:rsidRDefault="008A230E" w:rsidP="007E5D94">
            <w:pPr>
              <w:rPr>
                <w:i/>
                <w:iCs/>
                <w:color w:val="auto"/>
                <w:sz w:val="20"/>
              </w:rPr>
            </w:pPr>
            <w:r w:rsidRPr="008A230E">
              <w:rPr>
                <w:i/>
                <w:iCs/>
                <w:color w:val="auto"/>
                <w:sz w:val="20"/>
              </w:rPr>
              <w:t xml:space="preserve">Fuente: </w:t>
            </w:r>
            <w:hyperlink r:id="rId29" w:history="1">
              <w:r w:rsidRPr="008A230E">
                <w:rPr>
                  <w:rStyle w:val="Hyperlink"/>
                  <w:i/>
                  <w:iCs/>
                  <w:sz w:val="20"/>
                </w:rPr>
                <w:t>https://www.ssf.gov.co/web/guest/3.0-manifestaci%C3%B3n-conflicto-de-interes</w:t>
              </w:r>
            </w:hyperlink>
          </w:p>
          <w:p w14:paraId="35640712" w14:textId="77777777" w:rsidR="008A230E" w:rsidRDefault="008A230E" w:rsidP="007E5D94">
            <w:pPr>
              <w:rPr>
                <w:i/>
                <w:iCs/>
                <w:color w:val="auto"/>
                <w:sz w:val="20"/>
              </w:rPr>
            </w:pPr>
          </w:p>
          <w:p w14:paraId="05AAFFBC" w14:textId="142DA01C" w:rsidR="009F0527" w:rsidRPr="00AA05F0" w:rsidRDefault="009F0527" w:rsidP="007E5D94">
            <w:pPr>
              <w:rPr>
                <w:i/>
                <w:iCs/>
                <w:color w:val="auto"/>
                <w:sz w:val="20"/>
              </w:rPr>
            </w:pPr>
          </w:p>
          <w:p w14:paraId="0C218B65" w14:textId="77777777" w:rsidR="009F0527" w:rsidRDefault="009F0527" w:rsidP="007E5D94"/>
          <w:p w14:paraId="7DED48BA" w14:textId="5A27F38E" w:rsidR="009F0527" w:rsidRDefault="009F0527" w:rsidP="007E5D94">
            <w:pPr>
              <w:pStyle w:val="Heading3"/>
              <w:rPr>
                <w:b/>
                <w:bCs/>
              </w:rPr>
            </w:pPr>
            <w:bookmarkStart w:id="10" w:name="_Toc118479686"/>
            <w:bookmarkStart w:id="11" w:name="_Toc141327597"/>
            <w:r>
              <w:t>6.1.3</w:t>
            </w:r>
            <w:r>
              <w:tab/>
            </w:r>
            <w:r w:rsidRPr="005A4E37">
              <w:rPr>
                <w:b/>
              </w:rPr>
              <w:t xml:space="preserve">3. </w:t>
            </w:r>
            <w:r w:rsidRPr="005A4E37">
              <w:rPr>
                <w:b/>
                <w:bCs/>
              </w:rPr>
              <w:t>E</w:t>
            </w:r>
            <w:r w:rsidRPr="007629A7">
              <w:rPr>
                <w:b/>
                <w:bCs/>
              </w:rPr>
              <w:t>structura orgánica y talento humano.</w:t>
            </w:r>
            <w:bookmarkEnd w:id="10"/>
            <w:bookmarkEnd w:id="11"/>
          </w:p>
          <w:p w14:paraId="130BF9C4" w14:textId="77777777" w:rsidR="009F0527" w:rsidRDefault="009F0527" w:rsidP="007E5D94"/>
          <w:p w14:paraId="4D7980C9" w14:textId="177B57B8" w:rsidR="009F0527" w:rsidRDefault="009F0527" w:rsidP="007E5D94">
            <w:r w:rsidRPr="00FB7D08">
              <w:rPr>
                <w:rStyle w:val="Hyperlink"/>
                <w:color w:val="auto"/>
              </w:rPr>
              <w:t xml:space="preserve">En el </w:t>
            </w:r>
            <w:r w:rsidRPr="00FB7D08">
              <w:t>Capítulo</w:t>
            </w:r>
            <w:r>
              <w:t xml:space="preserve"> “</w:t>
            </w:r>
            <w:r w:rsidRPr="005B2C9F">
              <w:rPr>
                <w:b/>
              </w:rPr>
              <w:t>3. Estructura orgánica y talento humano</w:t>
            </w:r>
            <w:r w:rsidRPr="00F65AF4">
              <w:t xml:space="preserve"> </w:t>
            </w:r>
            <w:r>
              <w:t>en el Ítem “</w:t>
            </w:r>
            <w:r w:rsidRPr="00EF18AD">
              <w:rPr>
                <w:b/>
              </w:rPr>
              <w:t>3.5 Directorio de información de servidores públicos y contratistas”</w:t>
            </w:r>
            <w:r>
              <w:t xml:space="preserve">, al momento de seleccionar la opción de “Directorio de Funcionarios” y si se toma la opción de ver el detalle en la plataforma SIGEP, </w:t>
            </w:r>
            <w:r w:rsidR="00E24A85">
              <w:t xml:space="preserve">ya </w:t>
            </w:r>
            <w:r>
              <w:t xml:space="preserve">se </w:t>
            </w:r>
            <w:r w:rsidR="00E24A85">
              <w:t xml:space="preserve">solucionó </w:t>
            </w:r>
            <w:r>
              <w:t xml:space="preserve">el inconveniente, para acceder sin limitaciones a la información lo cual </w:t>
            </w:r>
            <w:r w:rsidR="00E24A85">
              <w:t>e</w:t>
            </w:r>
            <w:r>
              <w:t xml:space="preserve">s lo que indica el </w:t>
            </w:r>
            <w:r w:rsidRPr="00F65AF4">
              <w:t>Art. 9, lit c), Ley 1712 de 2014 Art. 5, Dec</w:t>
            </w:r>
            <w:r w:rsidR="00FD209B">
              <w:t>reto</w:t>
            </w:r>
            <w:r w:rsidRPr="00F65AF4">
              <w:t xml:space="preserve"> 103 de 2015 Par.1</w:t>
            </w:r>
            <w:r>
              <w:t xml:space="preserve">. </w:t>
            </w:r>
          </w:p>
          <w:p w14:paraId="494E7BC8" w14:textId="3B571CC5" w:rsidR="009F0527" w:rsidRDefault="009F0527" w:rsidP="007E5D94">
            <w:r>
              <w:rPr>
                <w:noProof/>
                <w:lang w:eastAsia="es-CO"/>
              </w:rPr>
              <w:lastRenderedPageBreak/>
              <w:drawing>
                <wp:inline distT="0" distB="0" distL="0" distR="0" wp14:anchorId="54A12F44" wp14:editId="469F336C">
                  <wp:extent cx="4869950" cy="2650301"/>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97413" cy="2665247"/>
                          </a:xfrm>
                          <a:prstGeom prst="rect">
                            <a:avLst/>
                          </a:prstGeom>
                        </pic:spPr>
                      </pic:pic>
                    </a:graphicData>
                  </a:graphic>
                </wp:inline>
              </w:drawing>
            </w:r>
          </w:p>
          <w:p w14:paraId="62EF7C8C" w14:textId="77777777" w:rsidR="009F0527" w:rsidRPr="002C4B89" w:rsidRDefault="00A070DE" w:rsidP="007E5D94">
            <w:pPr>
              <w:rPr>
                <w:sz w:val="14"/>
              </w:rPr>
            </w:pPr>
            <w:hyperlink r:id="rId31" w:history="1">
              <w:r w:rsidR="009F0527" w:rsidRPr="002C4B89">
                <w:rPr>
                  <w:rStyle w:val="Hyperlink"/>
                  <w:sz w:val="14"/>
                </w:rPr>
                <w:t>https://www.ssf.gov.co/web/guest/transparencia/estructura-organica-y-talento-humano/directorio-de-informacion-de-servidores-publicos-y-contratistas/directorio-defuncionarios</w:t>
              </w:r>
            </w:hyperlink>
          </w:p>
          <w:p w14:paraId="1889FF59" w14:textId="77777777" w:rsidR="009F0527" w:rsidRDefault="009F0527" w:rsidP="007E5D94"/>
          <w:p w14:paraId="0115AFCF" w14:textId="77777777" w:rsidR="009F0527" w:rsidRDefault="009F0527" w:rsidP="007E5D94"/>
          <w:p w14:paraId="38064DB3" w14:textId="30EA1782" w:rsidR="009F0527" w:rsidRDefault="00023B89" w:rsidP="007E5D94">
            <w:r>
              <w:rPr>
                <w:noProof/>
                <w:lang w:eastAsia="es-CO"/>
              </w:rPr>
              <w:drawing>
                <wp:inline distT="0" distB="0" distL="0" distR="0" wp14:anchorId="15F2992E" wp14:editId="73A4A881">
                  <wp:extent cx="3876675" cy="3658219"/>
                  <wp:effectExtent l="19050" t="57150" r="85725" b="571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81010" cy="3662310"/>
                          </a:xfrm>
                          <a:prstGeom prst="rect">
                            <a:avLst/>
                          </a:prstGeom>
                          <a:effectLst>
                            <a:outerShdw blurRad="50800" dist="38100" algn="l" rotWithShape="0">
                              <a:prstClr val="black">
                                <a:alpha val="40000"/>
                              </a:prstClr>
                            </a:outerShdw>
                          </a:effectLst>
                        </pic:spPr>
                      </pic:pic>
                    </a:graphicData>
                  </a:graphic>
                </wp:inline>
              </w:drawing>
            </w:r>
          </w:p>
          <w:p w14:paraId="7124E737" w14:textId="51635A0F" w:rsidR="009F0527" w:rsidRDefault="00A070DE" w:rsidP="007E5D94">
            <w:pPr>
              <w:rPr>
                <w:rStyle w:val="Hyperlink"/>
              </w:rPr>
            </w:pPr>
            <w:hyperlink r:id="rId33" w:history="1">
              <w:r w:rsidR="00023B89" w:rsidRPr="00D76A48">
                <w:rPr>
                  <w:rStyle w:val="Hyperlink"/>
                </w:rPr>
                <w:t>https://www.funcionpublica.gov.co/web/sigep2/directorio</w:t>
              </w:r>
            </w:hyperlink>
          </w:p>
          <w:p w14:paraId="34772502" w14:textId="77777777" w:rsidR="00023B89" w:rsidRDefault="00023B89" w:rsidP="007E5D94">
            <w:pPr>
              <w:rPr>
                <w:rStyle w:val="Hyperlink"/>
              </w:rPr>
            </w:pPr>
          </w:p>
          <w:p w14:paraId="2FC71FAB" w14:textId="77777777" w:rsidR="009F0527" w:rsidRDefault="009F0527" w:rsidP="007E5D94">
            <w:r w:rsidRPr="00DA784D">
              <w:lastRenderedPageBreak/>
              <w:t xml:space="preserve">En el Botón de “Transparencia” de la página web, en el Capítulo “3. Estructura orgánica y talento humano” para el numeral en la sección </w:t>
            </w:r>
            <w:r w:rsidRPr="00DA784D">
              <w:rPr>
                <w:b/>
              </w:rPr>
              <w:t>“</w:t>
            </w:r>
            <w:r>
              <w:rPr>
                <w:b/>
              </w:rPr>
              <w:t xml:space="preserve">3.9 </w:t>
            </w:r>
            <w:r w:rsidRPr="00DA784D">
              <w:rPr>
                <w:b/>
              </w:rPr>
              <w:t>Gestión del Talento Humano</w:t>
            </w:r>
            <w:r w:rsidRPr="00DA784D">
              <w:t xml:space="preserve">”. </w:t>
            </w:r>
            <w:r>
              <w:t>Se evidencia el Ítem 4.Normatividad, la cual no guarda relación con la información o contexto allí indicado. Como se indica en la siguiente imagen.</w:t>
            </w:r>
          </w:p>
          <w:p w14:paraId="0516B22D" w14:textId="77777777" w:rsidR="009F0527" w:rsidRDefault="009F0527" w:rsidP="007E5D94"/>
          <w:p w14:paraId="52BE0DA9" w14:textId="7FCBE3B5" w:rsidR="009F0527" w:rsidRPr="00DA784D" w:rsidRDefault="009F0527" w:rsidP="007E5D94">
            <w:r>
              <w:t>.</w:t>
            </w:r>
            <w:r>
              <w:rPr>
                <w:noProof/>
                <w:lang w:eastAsia="es-CO"/>
              </w:rPr>
              <w:drawing>
                <wp:inline distT="0" distB="0" distL="0" distR="0" wp14:anchorId="26F9E286" wp14:editId="5B928217">
                  <wp:extent cx="5094674" cy="2896032"/>
                  <wp:effectExtent l="19050" t="57150" r="86995" b="5715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99428" cy="2898734"/>
                          </a:xfrm>
                          <a:prstGeom prst="rect">
                            <a:avLst/>
                          </a:prstGeom>
                          <a:effectLst>
                            <a:outerShdw blurRad="50800" dist="38100" algn="l" rotWithShape="0">
                              <a:prstClr val="black">
                                <a:alpha val="40000"/>
                              </a:prstClr>
                            </a:outerShdw>
                          </a:effectLst>
                        </pic:spPr>
                      </pic:pic>
                    </a:graphicData>
                  </a:graphic>
                </wp:inline>
              </w:drawing>
            </w:r>
          </w:p>
          <w:p w14:paraId="601EF7C4" w14:textId="36EC9DCC" w:rsidR="009F0527" w:rsidRPr="00523266" w:rsidRDefault="009F0527" w:rsidP="007E5D94">
            <w:pPr>
              <w:rPr>
                <w:noProof/>
                <w:sz w:val="14"/>
              </w:rPr>
            </w:pPr>
            <w:r w:rsidRPr="00523266">
              <w:rPr>
                <w:noProof/>
                <w:sz w:val="14"/>
              </w:rPr>
              <w:t xml:space="preserve">Imagen tomada el dia 20 de </w:t>
            </w:r>
            <w:r w:rsidR="00BC5960">
              <w:rPr>
                <w:noProof/>
                <w:sz w:val="14"/>
              </w:rPr>
              <w:t>julio</w:t>
            </w:r>
            <w:r w:rsidRPr="00523266">
              <w:rPr>
                <w:noProof/>
                <w:sz w:val="14"/>
              </w:rPr>
              <w:t xml:space="preserve"> 2023.</w:t>
            </w:r>
          </w:p>
          <w:p w14:paraId="1F13FF35" w14:textId="77777777" w:rsidR="009F0527" w:rsidRDefault="00A070DE" w:rsidP="007E5D94">
            <w:pPr>
              <w:rPr>
                <w:noProof/>
                <w:sz w:val="16"/>
              </w:rPr>
            </w:pPr>
            <w:hyperlink r:id="rId35" w:history="1">
              <w:r w:rsidR="009F0527" w:rsidRPr="00806FFE">
                <w:rPr>
                  <w:rStyle w:val="Hyperlink"/>
                  <w:noProof/>
                  <w:sz w:val="16"/>
                </w:rPr>
                <w:t>https://www.ssf.gov.co/web/guest/transparencia/estructura-organica-y-talento-humano/gestion-del-talento-humano</w:t>
              </w:r>
            </w:hyperlink>
          </w:p>
          <w:p w14:paraId="5D326866" w14:textId="77777777" w:rsidR="009F0527" w:rsidRDefault="009F0527" w:rsidP="007E5D94">
            <w:pPr>
              <w:rPr>
                <w:noProof/>
                <w:sz w:val="16"/>
              </w:rPr>
            </w:pPr>
          </w:p>
          <w:p w14:paraId="71DBEA37" w14:textId="77777777" w:rsidR="009F0527" w:rsidRDefault="009F0527" w:rsidP="007E5D94">
            <w:pPr>
              <w:rPr>
                <w:noProof/>
                <w:sz w:val="16"/>
              </w:rPr>
            </w:pPr>
          </w:p>
          <w:p w14:paraId="1CB54608" w14:textId="5DF6D884" w:rsidR="009F0527" w:rsidRDefault="009F0527" w:rsidP="007E5D94">
            <w:pPr>
              <w:rPr>
                <w:noProof/>
                <w:sz w:val="16"/>
              </w:rPr>
            </w:pPr>
            <w:r w:rsidRPr="00DA784D">
              <w:t xml:space="preserve">Para la sección </w:t>
            </w:r>
            <w:r w:rsidRPr="00DA784D">
              <w:rPr>
                <w:b/>
              </w:rPr>
              <w:t>Acuerdos de Gestión</w:t>
            </w:r>
            <w:r w:rsidRPr="00DA784D">
              <w:t xml:space="preserve"> se </w:t>
            </w:r>
            <w:r w:rsidR="004B3AA5">
              <w:t>e</w:t>
            </w:r>
            <w:r w:rsidRPr="00DA784D">
              <w:t xml:space="preserve">videncia que </w:t>
            </w:r>
            <w:r w:rsidR="004B3AA5">
              <w:t xml:space="preserve">ya fue realizada la </w:t>
            </w:r>
            <w:r w:rsidRPr="00DA784D">
              <w:t>actualización</w:t>
            </w:r>
            <w:r w:rsidRPr="00DA784D">
              <w:rPr>
                <w:b/>
              </w:rPr>
              <w:t xml:space="preserve">. </w:t>
            </w:r>
            <w:r w:rsidRPr="00DA784D">
              <w:t>Como se mu</w:t>
            </w:r>
            <w:r>
              <w:t>estra en las siguiente</w:t>
            </w:r>
            <w:r w:rsidR="004B3AA5">
              <w:t xml:space="preserve"> </w:t>
            </w:r>
            <w:r w:rsidR="00FD209B">
              <w:t>imagen</w:t>
            </w:r>
            <w:r>
              <w:t>:</w:t>
            </w:r>
          </w:p>
          <w:p w14:paraId="714C52BB" w14:textId="77777777" w:rsidR="009F0527" w:rsidRPr="00523266" w:rsidRDefault="009F0527" w:rsidP="007E5D94">
            <w:pPr>
              <w:rPr>
                <w:noProof/>
                <w:sz w:val="16"/>
              </w:rPr>
            </w:pPr>
          </w:p>
          <w:p w14:paraId="180EC81F" w14:textId="0E583DD9" w:rsidR="009F0527" w:rsidRPr="00523266" w:rsidRDefault="00172EC9" w:rsidP="007E5D94">
            <w:pPr>
              <w:pStyle w:val="Caption"/>
              <w:spacing w:after="0"/>
              <w:rPr>
                <w:sz w:val="10"/>
              </w:rPr>
            </w:pPr>
            <w:r>
              <w:rPr>
                <w:noProof/>
                <w:lang w:eastAsia="es-CO"/>
              </w:rPr>
              <w:drawing>
                <wp:inline distT="0" distB="0" distL="0" distR="0" wp14:anchorId="67403A61" wp14:editId="41F708D7">
                  <wp:extent cx="3562350" cy="2309848"/>
                  <wp:effectExtent l="114300" t="95250" r="114300" b="908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75674" cy="2318487"/>
                          </a:xfrm>
                          <a:prstGeom prst="rect">
                            <a:avLst/>
                          </a:prstGeom>
                          <a:effectLst>
                            <a:outerShdw blurRad="63500" sx="102000" sy="102000" algn="ctr" rotWithShape="0">
                              <a:prstClr val="black">
                                <a:alpha val="40000"/>
                              </a:prstClr>
                            </a:outerShdw>
                          </a:effectLst>
                        </pic:spPr>
                      </pic:pic>
                    </a:graphicData>
                  </a:graphic>
                </wp:inline>
              </w:drawing>
            </w:r>
          </w:p>
          <w:p w14:paraId="0A200E3A" w14:textId="5B1B53EE" w:rsidR="009F0527" w:rsidRPr="00523266" w:rsidRDefault="009F0527" w:rsidP="007E5D94">
            <w:pPr>
              <w:rPr>
                <w:sz w:val="14"/>
              </w:rPr>
            </w:pPr>
            <w:r w:rsidRPr="00523266">
              <w:rPr>
                <w:sz w:val="14"/>
              </w:rPr>
              <w:t xml:space="preserve">Imagen tomada el día 20 de </w:t>
            </w:r>
            <w:r w:rsidR="00172EC9">
              <w:rPr>
                <w:sz w:val="14"/>
              </w:rPr>
              <w:t>julio</w:t>
            </w:r>
            <w:r w:rsidRPr="00523266">
              <w:rPr>
                <w:sz w:val="14"/>
              </w:rPr>
              <w:t xml:space="preserve"> 2023.</w:t>
            </w:r>
          </w:p>
          <w:p w14:paraId="0ACE8D0F" w14:textId="77777777" w:rsidR="009F0527" w:rsidRDefault="009F0527" w:rsidP="007E5D94">
            <w:pPr>
              <w:pStyle w:val="Caption"/>
              <w:spacing w:after="0"/>
            </w:pPr>
            <w:r>
              <w:t xml:space="preserve">Fuente: </w:t>
            </w:r>
            <w:hyperlink r:id="rId37" w:history="1">
              <w:r w:rsidRPr="00522FB6">
                <w:rPr>
                  <w:rStyle w:val="Hyperlink"/>
                  <w:sz w:val="14"/>
                </w:rPr>
                <w:t>https://www.ssf.gov.co/web/guest/transparencia/estructura-organica-y-talento-humano/gestion-del-talento-humano/acuerdos-de-gestion</w:t>
              </w:r>
            </w:hyperlink>
          </w:p>
          <w:p w14:paraId="31061E97" w14:textId="77777777" w:rsidR="009F0527" w:rsidRDefault="009F0527" w:rsidP="007E5D94"/>
          <w:p w14:paraId="52D04BCA" w14:textId="7F110207" w:rsidR="009F0527" w:rsidRPr="00CF01E3" w:rsidRDefault="00170624" w:rsidP="007E5D94">
            <w:pPr>
              <w:autoSpaceDE/>
              <w:autoSpaceDN/>
              <w:adjustRightInd/>
            </w:pPr>
            <w:r>
              <w:t>Se reitera nuevamente que e</w:t>
            </w:r>
            <w:r w:rsidR="009F0527">
              <w:t>n el Botón de “Transparencia” de la página web, en el Capítulo “</w:t>
            </w:r>
            <w:r w:rsidR="009F0527" w:rsidRPr="008606DC">
              <w:rPr>
                <w:b/>
              </w:rPr>
              <w:t>3. Estructura orgánica y talento humano</w:t>
            </w:r>
            <w:r w:rsidR="009F0527">
              <w:t>” sección “</w:t>
            </w:r>
            <w:r w:rsidR="009F0527" w:rsidRPr="00D80345">
              <w:rPr>
                <w:b/>
              </w:rPr>
              <w:t>3.9 Gestión del Talento Humano</w:t>
            </w:r>
            <w:r w:rsidR="009F0527">
              <w:rPr>
                <w:b/>
              </w:rPr>
              <w:t>”</w:t>
            </w:r>
            <w:r w:rsidR="009F0527" w:rsidRPr="00D80345">
              <w:rPr>
                <w:b/>
              </w:rPr>
              <w:t>,</w:t>
            </w:r>
            <w:r w:rsidR="009F0527">
              <w:t xml:space="preserve"> y en el numeral sección “</w:t>
            </w:r>
            <w:r w:rsidR="009F0527">
              <w:rPr>
                <w:b/>
              </w:rPr>
              <w:t>Evaluación de</w:t>
            </w:r>
            <w:r w:rsidR="009F0527" w:rsidRPr="00A821B9">
              <w:rPr>
                <w:b/>
              </w:rPr>
              <w:t xml:space="preserve"> Desempeño</w:t>
            </w:r>
            <w:r w:rsidR="009F0527">
              <w:rPr>
                <w:b/>
              </w:rPr>
              <w:t>”</w:t>
            </w:r>
            <w:r w:rsidR="009F0527">
              <w:t>, para esta sección en donde no se evidencia el registro en la página web del el Informe de Evaluación de Desempeño del año 2022 II semestre.</w:t>
            </w:r>
          </w:p>
          <w:p w14:paraId="1BF8626C" w14:textId="77777777" w:rsidR="009F0527" w:rsidRDefault="009F0527" w:rsidP="007E5D94">
            <w:pPr>
              <w:autoSpaceDE/>
              <w:autoSpaceDN/>
              <w:adjustRightInd/>
              <w:rPr>
                <w:b/>
              </w:rPr>
            </w:pPr>
          </w:p>
          <w:p w14:paraId="22E47B24" w14:textId="75B1CF94" w:rsidR="009F0527" w:rsidRDefault="009F0527" w:rsidP="007E5D94">
            <w:pPr>
              <w:autoSpaceDE/>
              <w:autoSpaceDN/>
              <w:adjustRightInd/>
            </w:pPr>
            <w:r>
              <w:rPr>
                <w:noProof/>
                <w:lang w:eastAsia="es-CO"/>
              </w:rPr>
              <w:drawing>
                <wp:inline distT="0" distB="0" distL="0" distR="0" wp14:anchorId="657CBC5A" wp14:editId="1434C482">
                  <wp:extent cx="5787424" cy="4121952"/>
                  <wp:effectExtent l="133350" t="114300" r="137160" b="10731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89159" cy="4123188"/>
                          </a:xfrm>
                          <a:prstGeom prst="rect">
                            <a:avLst/>
                          </a:prstGeom>
                          <a:effectLst>
                            <a:outerShdw blurRad="63500" sx="102000" sy="102000" algn="ctr" rotWithShape="0">
                              <a:prstClr val="black">
                                <a:alpha val="40000"/>
                              </a:prstClr>
                            </a:outerShdw>
                          </a:effectLst>
                        </pic:spPr>
                      </pic:pic>
                    </a:graphicData>
                  </a:graphic>
                </wp:inline>
              </w:drawing>
            </w:r>
          </w:p>
          <w:p w14:paraId="3254C682" w14:textId="4DDF129D" w:rsidR="009F0527" w:rsidRPr="00CD5C98" w:rsidRDefault="009F0527" w:rsidP="007E5D94">
            <w:pPr>
              <w:rPr>
                <w:sz w:val="14"/>
              </w:rPr>
            </w:pPr>
            <w:r>
              <w:t>Fuente:</w:t>
            </w:r>
            <w:r w:rsidR="00CD5C98" w:rsidRPr="00523266">
              <w:rPr>
                <w:sz w:val="14"/>
              </w:rPr>
              <w:t xml:space="preserve"> Imagen tomada el día 20 de </w:t>
            </w:r>
            <w:r w:rsidR="00CD5C98">
              <w:rPr>
                <w:sz w:val="14"/>
              </w:rPr>
              <w:t>julio</w:t>
            </w:r>
            <w:r w:rsidR="00CD5C98" w:rsidRPr="00523266">
              <w:rPr>
                <w:sz w:val="14"/>
              </w:rPr>
              <w:t xml:space="preserve"> 2023.</w:t>
            </w:r>
            <w:r w:rsidR="00170624">
              <w:t xml:space="preserve"> </w:t>
            </w:r>
            <w:hyperlink r:id="rId39" w:history="1">
              <w:r w:rsidRPr="00C629A7">
                <w:rPr>
                  <w:rStyle w:val="Hyperlink"/>
                  <w:sz w:val="12"/>
                </w:rPr>
                <w:t>https://www.ssf.gov.co/web/guest/transparencia/estructura-organica-y-talento-humano/gestion-del-talento-humano/evaluacion-de-desempeno</w:t>
              </w:r>
            </w:hyperlink>
          </w:p>
          <w:p w14:paraId="79502611" w14:textId="77777777" w:rsidR="009F0527" w:rsidRDefault="009F0527" w:rsidP="007E5D94"/>
          <w:p w14:paraId="12D146E6" w14:textId="77777777" w:rsidR="009F0527" w:rsidRDefault="009F0527" w:rsidP="007E5D94"/>
          <w:p w14:paraId="0199AE9D" w14:textId="77777777" w:rsidR="009F0527" w:rsidRDefault="009F0527" w:rsidP="007E5D94">
            <w:pPr>
              <w:pStyle w:val="Heading3"/>
            </w:pPr>
            <w:bookmarkStart w:id="12" w:name="_Toc118479687"/>
            <w:bookmarkStart w:id="13" w:name="_Toc141327598"/>
            <w:r w:rsidRPr="00F4300C">
              <w:t>6.1.4</w:t>
            </w:r>
            <w:r w:rsidRPr="00F4300C">
              <w:tab/>
            </w:r>
            <w:r w:rsidRPr="00CD5BF2">
              <w:rPr>
                <w:b/>
              </w:rPr>
              <w:t>4. Normatividad</w:t>
            </w:r>
            <w:bookmarkEnd w:id="12"/>
            <w:r>
              <w:rPr>
                <w:b/>
              </w:rPr>
              <w:t>.</w:t>
            </w:r>
            <w:bookmarkEnd w:id="13"/>
            <w:r>
              <w:t xml:space="preserve"> </w:t>
            </w:r>
          </w:p>
          <w:p w14:paraId="7FCC7454" w14:textId="77777777" w:rsidR="009F0527" w:rsidRDefault="009F0527" w:rsidP="007E5D94"/>
          <w:p w14:paraId="6197BCAA" w14:textId="73F9ED22" w:rsidR="009F0527" w:rsidRDefault="009F0527" w:rsidP="007E5D94">
            <w:r>
              <w:t xml:space="preserve">En el Botón de “Transparencia” de la página web, en el Capítulo </w:t>
            </w:r>
            <w:r w:rsidRPr="002A7486">
              <w:rPr>
                <w:b/>
              </w:rPr>
              <w:t>“4 Normatividad”</w:t>
            </w:r>
            <w:r>
              <w:rPr>
                <w:b/>
              </w:rPr>
              <w:t xml:space="preserve"> </w:t>
            </w:r>
            <w:r>
              <w:t>y en la sección 4.4</w:t>
            </w:r>
            <w:r w:rsidRPr="00297309">
              <w:rPr>
                <w:b/>
              </w:rPr>
              <w:t xml:space="preserve"> Notificaciones y Actuaciones</w:t>
            </w:r>
            <w:r>
              <w:t>, se reitera lo reportado en el informe del tercer trimestre</w:t>
            </w:r>
            <w:r w:rsidR="000F3134">
              <w:t xml:space="preserve"> del 2022 y en el primer trimestre del 2023,</w:t>
            </w:r>
            <w:r>
              <w:t xml:space="preserve"> una vez se ejecuta esta opción lo lleva o dirige a otra aplicación que es la sede “electrónica” </w:t>
            </w:r>
            <w:r w:rsidRPr="002A7486">
              <w:t xml:space="preserve">https://gtss.ssf.gov.co/ </w:t>
            </w:r>
            <w:r>
              <w:t xml:space="preserve"> y una vez allí no permite regresar al menú desde donde se hizo la solicitud, que fue la sección de la página WEB de la SSF, para lo cual se debe revisar su funcionabilidad.</w:t>
            </w:r>
          </w:p>
          <w:p w14:paraId="152DBEC5" w14:textId="77777777" w:rsidR="009F0527" w:rsidRDefault="009F0527" w:rsidP="007E5D94"/>
          <w:p w14:paraId="16FC4C75" w14:textId="55C67435" w:rsidR="009F0527" w:rsidRDefault="009F0527" w:rsidP="007E5D94">
            <w:r>
              <w:rPr>
                <w:noProof/>
                <w:lang w:eastAsia="es-CO"/>
              </w:rPr>
              <w:lastRenderedPageBreak/>
              <w:drawing>
                <wp:inline distT="0" distB="0" distL="0" distR="0" wp14:anchorId="6A48845D" wp14:editId="03F5034E">
                  <wp:extent cx="5410200" cy="2768959"/>
                  <wp:effectExtent l="133350" t="95250" r="133350" b="889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7688" cy="2772791"/>
                          </a:xfrm>
                          <a:prstGeom prst="rect">
                            <a:avLst/>
                          </a:prstGeom>
                          <a:effectLst>
                            <a:outerShdw blurRad="63500" sx="102000" sy="102000" algn="ctr" rotWithShape="0">
                              <a:prstClr val="black">
                                <a:alpha val="40000"/>
                              </a:prstClr>
                            </a:outerShdw>
                          </a:effectLst>
                        </pic:spPr>
                      </pic:pic>
                    </a:graphicData>
                  </a:graphic>
                </wp:inline>
              </w:drawing>
            </w:r>
          </w:p>
          <w:p w14:paraId="4EA65FD8" w14:textId="5FB7C32C" w:rsidR="000F3134" w:rsidRPr="00523266" w:rsidRDefault="000F3134" w:rsidP="000F3134">
            <w:pPr>
              <w:rPr>
                <w:sz w:val="14"/>
              </w:rPr>
            </w:pPr>
            <w:r>
              <w:rPr>
                <w:sz w:val="14"/>
              </w:rPr>
              <w:t xml:space="preserve">Fuente: </w:t>
            </w:r>
            <w:r w:rsidRPr="00523266">
              <w:rPr>
                <w:sz w:val="14"/>
              </w:rPr>
              <w:t xml:space="preserve">Imagen tomada el día 20 de </w:t>
            </w:r>
            <w:r>
              <w:rPr>
                <w:sz w:val="14"/>
              </w:rPr>
              <w:t>julio</w:t>
            </w:r>
            <w:r w:rsidRPr="00523266">
              <w:rPr>
                <w:sz w:val="14"/>
              </w:rPr>
              <w:t xml:space="preserve"> 2023.</w:t>
            </w:r>
          </w:p>
          <w:p w14:paraId="698C83BA" w14:textId="77777777" w:rsidR="000F3134" w:rsidRDefault="000F3134" w:rsidP="007E5D94"/>
          <w:p w14:paraId="680DE384" w14:textId="77777777" w:rsidR="009F0527" w:rsidRDefault="009F0527" w:rsidP="007E5D94"/>
          <w:p w14:paraId="77DE35F0" w14:textId="77777777" w:rsidR="009F0527" w:rsidRDefault="009F0527" w:rsidP="007E5D94"/>
          <w:p w14:paraId="22C8231D" w14:textId="77777777" w:rsidR="009F0527" w:rsidRDefault="009F0527" w:rsidP="007E5D94"/>
          <w:p w14:paraId="72F7CACD" w14:textId="77777777" w:rsidR="009F0527" w:rsidRDefault="009F0527" w:rsidP="007E5D94">
            <w:pPr>
              <w:pStyle w:val="Heading3"/>
            </w:pPr>
            <w:bookmarkStart w:id="14" w:name="_Toc118479688"/>
            <w:bookmarkStart w:id="15" w:name="_Toc141327599"/>
            <w:r>
              <w:t>6.1.5</w:t>
            </w:r>
            <w:r>
              <w:tab/>
            </w:r>
            <w:r w:rsidRPr="00036ECB">
              <w:rPr>
                <w:b/>
              </w:rPr>
              <w:t>5. Presupuesto.</w:t>
            </w:r>
            <w:bookmarkEnd w:id="14"/>
            <w:bookmarkEnd w:id="15"/>
            <w:r w:rsidRPr="00036ECB">
              <w:rPr>
                <w:b/>
              </w:rPr>
              <w:t xml:space="preserve"> </w:t>
            </w:r>
          </w:p>
          <w:p w14:paraId="272C0E50" w14:textId="77777777" w:rsidR="009F0527" w:rsidRDefault="009F0527" w:rsidP="007E5D94"/>
          <w:p w14:paraId="602DE602" w14:textId="5726CD12" w:rsidR="009F0527" w:rsidRDefault="009F0527" w:rsidP="007E5D94">
            <w:r w:rsidRPr="000F2E10">
              <w:t>En el Botón de “Transparencia” de la página web, en el Capítulo “</w:t>
            </w:r>
            <w:r w:rsidRPr="000F2E10">
              <w:rPr>
                <w:b/>
              </w:rPr>
              <w:t>5 Presupuesto</w:t>
            </w:r>
            <w:r w:rsidRPr="000F2E10">
              <w:t xml:space="preserve">” en la sección </w:t>
            </w:r>
            <w:r w:rsidRPr="000F2E10">
              <w:rPr>
                <w:b/>
              </w:rPr>
              <w:t xml:space="preserve"> “5.3 Estados Financieros”</w:t>
            </w:r>
            <w:r w:rsidRPr="000F2E10">
              <w:t xml:space="preserve">, se reitera que no se está publicando </w:t>
            </w:r>
            <w:r w:rsidR="000F2E10">
              <w:t>los</w:t>
            </w:r>
            <w:r w:rsidRPr="000F2E10">
              <w:t xml:space="preserve"> estado</w:t>
            </w:r>
            <w:r w:rsidR="000F2E10">
              <w:t>s</w:t>
            </w:r>
            <w:r w:rsidRPr="000F2E10">
              <w:t xml:space="preserve"> financiero de</w:t>
            </w:r>
            <w:r w:rsidR="00637B93" w:rsidRPr="000F2E10">
              <w:t xml:space="preserve"> </w:t>
            </w:r>
            <w:r w:rsidRPr="000F2E10">
              <w:t>l</w:t>
            </w:r>
            <w:r w:rsidR="00637B93" w:rsidRPr="000F2E10">
              <w:t>os</w:t>
            </w:r>
            <w:r w:rsidRPr="000F2E10">
              <w:t xml:space="preserve"> mes</w:t>
            </w:r>
            <w:r w:rsidR="00637B93" w:rsidRPr="000F2E10">
              <w:t>es</w:t>
            </w:r>
            <w:r w:rsidRPr="000F2E10">
              <w:t xml:space="preserve"> </w:t>
            </w:r>
            <w:r w:rsidR="000F2E10">
              <w:t xml:space="preserve">de abril, </w:t>
            </w:r>
            <w:r w:rsidR="00637B93" w:rsidRPr="000F2E10">
              <w:t xml:space="preserve">mayo </w:t>
            </w:r>
            <w:r w:rsidR="000F2E10">
              <w:t xml:space="preserve">y junio </w:t>
            </w:r>
            <w:r w:rsidR="00637B93" w:rsidRPr="000F2E10">
              <w:t>del</w:t>
            </w:r>
            <w:r w:rsidRPr="000F2E10">
              <w:t xml:space="preserve"> 2023, dado que este corresponde a la publicación con frecuencia mensual. Conforme a lo señalado en el Marco normativo para entidades de gobierno adoptado mediante la Resolución 533 de 2015 expedidas por la U.A.E Contaduría General de la Nación, procede a publicar en lugar visible y en la página Web de la entidad. Ni las actas de publicación correspondientes</w:t>
            </w:r>
            <w:r>
              <w:t>.</w:t>
            </w:r>
          </w:p>
          <w:p w14:paraId="5BDDB77D" w14:textId="77777777" w:rsidR="009F0527" w:rsidRDefault="009F0527" w:rsidP="007E5D94"/>
          <w:p w14:paraId="63D50B4D" w14:textId="77777777" w:rsidR="009F0527" w:rsidRDefault="009F0527" w:rsidP="007E5D94"/>
          <w:p w14:paraId="7F1F8174" w14:textId="77777777" w:rsidR="009F0527" w:rsidRDefault="009F0527" w:rsidP="007E5D94"/>
          <w:p w14:paraId="76B64256" w14:textId="168E68D3" w:rsidR="009F0527" w:rsidRDefault="00637B93" w:rsidP="007E5D94">
            <w:r>
              <w:rPr>
                <w:noProof/>
                <w:lang w:eastAsia="es-CO"/>
              </w:rPr>
              <w:lastRenderedPageBreak/>
              <w:drawing>
                <wp:inline distT="0" distB="0" distL="0" distR="0" wp14:anchorId="4B0F30A3" wp14:editId="22B8F67A">
                  <wp:extent cx="6073775" cy="4555490"/>
                  <wp:effectExtent l="133350" t="114300" r="136525" b="1117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73775" cy="4555490"/>
                          </a:xfrm>
                          <a:prstGeom prst="rect">
                            <a:avLst/>
                          </a:prstGeom>
                          <a:effectLst>
                            <a:outerShdw blurRad="63500" sx="102000" sy="102000" algn="ctr" rotWithShape="0">
                              <a:prstClr val="black">
                                <a:alpha val="40000"/>
                              </a:prstClr>
                            </a:outerShdw>
                          </a:effectLst>
                        </pic:spPr>
                      </pic:pic>
                    </a:graphicData>
                  </a:graphic>
                </wp:inline>
              </w:drawing>
            </w:r>
          </w:p>
          <w:p w14:paraId="491BDF8B" w14:textId="075B1CC3" w:rsidR="009F0527" w:rsidRDefault="009F0527" w:rsidP="007E5D94">
            <w:r w:rsidRPr="009D58C9">
              <w:rPr>
                <w:sz w:val="16"/>
              </w:rPr>
              <w:t xml:space="preserve">Imagen tomada el 20 de </w:t>
            </w:r>
            <w:r w:rsidR="00637B93">
              <w:rPr>
                <w:sz w:val="16"/>
              </w:rPr>
              <w:t>julio</w:t>
            </w:r>
            <w:r w:rsidRPr="009D58C9">
              <w:rPr>
                <w:sz w:val="16"/>
              </w:rPr>
              <w:t xml:space="preserve"> 2023</w:t>
            </w:r>
            <w:r>
              <w:t>.</w:t>
            </w:r>
          </w:p>
          <w:p w14:paraId="4D5BAC8A" w14:textId="77777777" w:rsidR="009F0527" w:rsidRPr="009D58C9" w:rsidRDefault="009F0527" w:rsidP="007E5D94">
            <w:pPr>
              <w:rPr>
                <w:sz w:val="16"/>
              </w:rPr>
            </w:pPr>
            <w:r w:rsidRPr="009D58C9">
              <w:rPr>
                <w:sz w:val="16"/>
              </w:rPr>
              <w:t>Fuente:</w:t>
            </w:r>
            <w:hyperlink r:id="rId42" w:history="1">
              <w:r w:rsidRPr="009D58C9">
                <w:rPr>
                  <w:rStyle w:val="Hyperlink"/>
                  <w:sz w:val="16"/>
                </w:rPr>
                <w:t>https://www.ssf.gov.co/web/guest/transparencia/presupuesto/informaci%C3%B3nfinanciera/estados-financieros</w:t>
              </w:r>
            </w:hyperlink>
          </w:p>
          <w:p w14:paraId="50F70A31" w14:textId="77777777" w:rsidR="009F0527" w:rsidRDefault="009F0527" w:rsidP="007E5D94"/>
          <w:p w14:paraId="304ECE65" w14:textId="1CF5A916" w:rsidR="009F0527" w:rsidRDefault="009F0527" w:rsidP="007E5D94">
            <w:r>
              <w:t>Adicionalmente realizando la consulta al documento “</w:t>
            </w:r>
            <w:r w:rsidR="0057059F">
              <w:rPr>
                <w:rFonts w:ascii="Roboto" w:hAnsi="Roboto"/>
                <w:color w:val="212529"/>
                <w:sz w:val="21"/>
                <w:szCs w:val="21"/>
                <w:shd w:val="clear" w:color="auto" w:fill="F2F2F2"/>
              </w:rPr>
              <w:t>ACTA PUBLICACION ESTADOS FINANCIEROS MAR-23</w:t>
            </w:r>
            <w:r>
              <w:t>22”, el enlace al documento genera un error como se aprecia en la siguiente imagen:</w:t>
            </w:r>
          </w:p>
          <w:p w14:paraId="5A50D54D" w14:textId="54EBCB72" w:rsidR="009F0527" w:rsidRDefault="009F0527" w:rsidP="007E5D94">
            <w:r>
              <w:rPr>
                <w:noProof/>
                <w:lang w:eastAsia="es-CO"/>
              </w:rPr>
              <w:lastRenderedPageBreak/>
              <w:drawing>
                <wp:inline distT="0" distB="0" distL="0" distR="0" wp14:anchorId="4C5C8C01" wp14:editId="1573D23D">
                  <wp:extent cx="3978876" cy="3104521"/>
                  <wp:effectExtent l="0" t="0" r="3175" b="63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82796" cy="3107579"/>
                          </a:xfrm>
                          <a:prstGeom prst="rect">
                            <a:avLst/>
                          </a:prstGeom>
                        </pic:spPr>
                      </pic:pic>
                    </a:graphicData>
                  </a:graphic>
                </wp:inline>
              </w:drawing>
            </w:r>
          </w:p>
          <w:p w14:paraId="6A13D84A" w14:textId="7023C38D" w:rsidR="009F0527" w:rsidRDefault="009F0527" w:rsidP="007E5D94">
            <w:pPr>
              <w:rPr>
                <w:sz w:val="14"/>
              </w:rPr>
            </w:pPr>
            <w:r>
              <w:t xml:space="preserve">Fuente: </w:t>
            </w:r>
            <w:r w:rsidR="0057059F" w:rsidRPr="0057059F">
              <w:rPr>
                <w:rStyle w:val="Hyperlink"/>
                <w:sz w:val="14"/>
              </w:rPr>
              <w:t>https://www.ssf.gov.co/documents/20127/36455/ACTA+PUBLICACION+ESTADOS+FINANCIEROS+MAR-23.pdf/1c67248c-f08e-ebe6-e8f3-bd1a2b68617d</w:t>
            </w:r>
            <w:r>
              <w:rPr>
                <w:sz w:val="14"/>
              </w:rPr>
              <w:t xml:space="preserve"> Imagen tomada el día 20 de </w:t>
            </w:r>
            <w:r w:rsidR="0057059F">
              <w:rPr>
                <w:sz w:val="14"/>
              </w:rPr>
              <w:t>julio</w:t>
            </w:r>
            <w:r>
              <w:rPr>
                <w:sz w:val="14"/>
              </w:rPr>
              <w:t xml:space="preserve"> 2023.</w:t>
            </w:r>
          </w:p>
          <w:p w14:paraId="7939DE46" w14:textId="77777777" w:rsidR="00AB659D" w:rsidRDefault="00AB659D" w:rsidP="007E5D94"/>
          <w:p w14:paraId="165D8F9D" w14:textId="77777777" w:rsidR="009F0527" w:rsidRDefault="009F0527" w:rsidP="007E5D94"/>
          <w:p w14:paraId="1E5B2FC3" w14:textId="7AFE872E" w:rsidR="009F0527" w:rsidRDefault="009F0527" w:rsidP="007E5D94">
            <w:pPr>
              <w:pStyle w:val="Heading3"/>
            </w:pPr>
            <w:bookmarkStart w:id="16" w:name="_Toc118479689"/>
            <w:bookmarkStart w:id="17" w:name="_Toc141327600"/>
            <w:r>
              <w:t>6.1.6</w:t>
            </w:r>
            <w:r>
              <w:tab/>
            </w:r>
            <w:r w:rsidRPr="0084356E">
              <w:rPr>
                <w:b/>
              </w:rPr>
              <w:t>6.</w:t>
            </w:r>
            <w:r>
              <w:t xml:space="preserve"> </w:t>
            </w:r>
            <w:r w:rsidRPr="00346A64">
              <w:rPr>
                <w:b/>
                <w:bCs/>
              </w:rPr>
              <w:t>Planeación.</w:t>
            </w:r>
            <w:bookmarkEnd w:id="16"/>
            <w:bookmarkEnd w:id="17"/>
          </w:p>
          <w:p w14:paraId="2B440862" w14:textId="77777777" w:rsidR="009F0527" w:rsidRDefault="009F0527" w:rsidP="007E5D94"/>
          <w:p w14:paraId="6C026872" w14:textId="77777777" w:rsidR="009F0527" w:rsidRDefault="009F0527" w:rsidP="007E5D94">
            <w:r>
              <w:t>En el Botón de “Transparencia” de la página web, en el Capítulo “</w:t>
            </w:r>
            <w:r>
              <w:rPr>
                <w:b/>
              </w:rPr>
              <w:t>6</w:t>
            </w:r>
            <w:r w:rsidRPr="000D10D6">
              <w:rPr>
                <w:b/>
              </w:rPr>
              <w:t xml:space="preserve"> P</w:t>
            </w:r>
            <w:r>
              <w:rPr>
                <w:b/>
              </w:rPr>
              <w:t>laneación</w:t>
            </w:r>
            <w:r>
              <w:t>” la sección “</w:t>
            </w:r>
            <w:r w:rsidRPr="000C172F">
              <w:rPr>
                <w:b/>
              </w:rPr>
              <w:t>6.4 Metas, objetivos e indicadores de gestión y/o desempeño</w:t>
            </w:r>
            <w:r>
              <w:t>”,</w:t>
            </w:r>
            <w:r w:rsidRPr="00DB63EA">
              <w:t xml:space="preserve"> </w:t>
            </w:r>
            <w:r>
              <w:t xml:space="preserve">en los </w:t>
            </w:r>
            <w:r w:rsidRPr="00DB63EA">
              <w:t xml:space="preserve"> </w:t>
            </w:r>
            <w:r w:rsidRPr="000C172F">
              <w:rPr>
                <w:b/>
              </w:rPr>
              <w:t>“Indicadores de gestión</w:t>
            </w:r>
            <w:r>
              <w:rPr>
                <w:b/>
              </w:rPr>
              <w:t>”</w:t>
            </w:r>
            <w:r w:rsidRPr="000F27B1">
              <w:t xml:space="preserve">, de conformidad con sus programas operativos y demás planes exigidos por la normatividad. Se debe publicar su estado cada año por parte del área de planeación en la </w:t>
            </w:r>
            <w:r>
              <w:t>página</w:t>
            </w:r>
            <w:r w:rsidRPr="000F27B1">
              <w:t xml:space="preserve"> web de la SSF. </w:t>
            </w:r>
          </w:p>
          <w:p w14:paraId="336DDD3E" w14:textId="0ED48EA7" w:rsidR="009F0527" w:rsidRDefault="009F0527" w:rsidP="007E5D94">
            <w:pPr>
              <w:rPr>
                <w:color w:val="auto"/>
              </w:rPr>
            </w:pPr>
            <w:r w:rsidRPr="000F27B1">
              <w:t>La ofic</w:t>
            </w:r>
            <w:r>
              <w:t>ina de control interno evidenció</w:t>
            </w:r>
            <w:r w:rsidRPr="000F27B1">
              <w:t xml:space="preserve"> </w:t>
            </w:r>
            <w:r w:rsidR="00AB659D">
              <w:t xml:space="preserve">nuevamente como se </w:t>
            </w:r>
            <w:r w:rsidR="00F97705">
              <w:t>indicó</w:t>
            </w:r>
            <w:r w:rsidR="00AB659D">
              <w:t xml:space="preserve"> en el informe del primer trimestre </w:t>
            </w:r>
            <w:r>
              <w:t xml:space="preserve">no se cuenta </w:t>
            </w:r>
            <w:r w:rsidR="00AB659D">
              <w:t>datos del</w:t>
            </w:r>
            <w:r>
              <w:t xml:space="preserve"> el Año 2023 como esta </w:t>
            </w:r>
            <w:r>
              <w:rPr>
                <w:color w:val="auto"/>
              </w:rPr>
              <w:t>en la siguiente imagen:</w:t>
            </w:r>
          </w:p>
          <w:p w14:paraId="18CD68DF" w14:textId="77777777" w:rsidR="009F0527" w:rsidRPr="00D24C60" w:rsidRDefault="009F0527" w:rsidP="007E5D94">
            <w:pPr>
              <w:rPr>
                <w:color w:val="auto"/>
              </w:rPr>
            </w:pPr>
          </w:p>
          <w:p w14:paraId="1B3CE238" w14:textId="73E2628D" w:rsidR="009F0527" w:rsidRDefault="009F0527" w:rsidP="007E5D94">
            <w:pPr>
              <w:rPr>
                <w:color w:val="auto"/>
              </w:rPr>
            </w:pPr>
            <w:r>
              <w:rPr>
                <w:noProof/>
                <w:lang w:eastAsia="es-CO"/>
              </w:rPr>
              <w:drawing>
                <wp:inline distT="0" distB="0" distL="0" distR="0" wp14:anchorId="175539C4" wp14:editId="17F96C23">
                  <wp:extent cx="5987717" cy="1985319"/>
                  <wp:effectExtent l="133350" t="95250" r="127635" b="9144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52685" cy="2040017"/>
                          </a:xfrm>
                          <a:prstGeom prst="rect">
                            <a:avLst/>
                          </a:prstGeom>
                          <a:effectLst>
                            <a:outerShdw blurRad="63500" sx="102000" sy="102000" algn="ctr" rotWithShape="0">
                              <a:prstClr val="black">
                                <a:alpha val="40000"/>
                              </a:prstClr>
                            </a:outerShdw>
                          </a:effectLst>
                        </pic:spPr>
                      </pic:pic>
                    </a:graphicData>
                  </a:graphic>
                </wp:inline>
              </w:drawing>
            </w:r>
          </w:p>
          <w:p w14:paraId="09BF4275" w14:textId="789357EA" w:rsidR="009F0527" w:rsidRDefault="009F0527" w:rsidP="007E5D94">
            <w:pPr>
              <w:rPr>
                <w:color w:val="auto"/>
                <w:sz w:val="16"/>
              </w:rPr>
            </w:pPr>
            <w:r w:rsidRPr="00D24C60">
              <w:rPr>
                <w:color w:val="212529"/>
                <w:sz w:val="14"/>
                <w:szCs w:val="24"/>
              </w:rPr>
              <w:t xml:space="preserve">Imagen tomada el día 20 de </w:t>
            </w:r>
            <w:r w:rsidR="00AB659D">
              <w:rPr>
                <w:color w:val="212529"/>
                <w:sz w:val="14"/>
                <w:szCs w:val="24"/>
              </w:rPr>
              <w:t>julio</w:t>
            </w:r>
            <w:r w:rsidRPr="00D24C60">
              <w:rPr>
                <w:color w:val="212529"/>
                <w:sz w:val="14"/>
                <w:szCs w:val="24"/>
              </w:rPr>
              <w:t xml:space="preserve"> del 2023</w:t>
            </w:r>
            <w:r>
              <w:rPr>
                <w:color w:val="212529"/>
                <w:sz w:val="14"/>
                <w:szCs w:val="24"/>
              </w:rPr>
              <w:t xml:space="preserve"> </w:t>
            </w:r>
            <w:hyperlink r:id="rId45" w:history="1">
              <w:r w:rsidRPr="00D24C60">
                <w:rPr>
                  <w:rStyle w:val="Hyperlink"/>
                  <w:sz w:val="16"/>
                </w:rPr>
                <w:t>https://www.ssf.gov.co/web/guest/transparencia/planeacion/metas-objetivos-e-indicadores-de-gestion-y/o-desempeno/indicadores-de-gestion</w:t>
              </w:r>
            </w:hyperlink>
            <w:r>
              <w:rPr>
                <w:color w:val="auto"/>
                <w:sz w:val="16"/>
              </w:rPr>
              <w:t xml:space="preserve"> </w:t>
            </w:r>
          </w:p>
          <w:p w14:paraId="59645949" w14:textId="0407500A" w:rsidR="009F0527" w:rsidRDefault="009F0527" w:rsidP="007E5D94">
            <w:pPr>
              <w:shd w:val="clear" w:color="auto" w:fill="FFFFFF"/>
              <w:autoSpaceDE/>
              <w:autoSpaceDN/>
              <w:adjustRightInd/>
              <w:spacing w:before="100" w:beforeAutospacing="1" w:after="100" w:afterAutospacing="1"/>
              <w:rPr>
                <w:rStyle w:val="Hyperlink"/>
                <w:sz w:val="20"/>
                <w:szCs w:val="24"/>
              </w:rPr>
            </w:pPr>
            <w:r w:rsidRPr="00C45E91">
              <w:rPr>
                <w:color w:val="212529"/>
                <w:sz w:val="24"/>
                <w:szCs w:val="24"/>
              </w:rPr>
              <w:lastRenderedPageBreak/>
              <w:t>En la sección de “</w:t>
            </w:r>
            <w:r w:rsidRPr="00C45E91">
              <w:rPr>
                <w:b/>
                <w:color w:val="212529"/>
                <w:sz w:val="24"/>
                <w:szCs w:val="24"/>
              </w:rPr>
              <w:t>6. Planeación</w:t>
            </w:r>
            <w:r w:rsidRPr="00C45E91">
              <w:rPr>
                <w:color w:val="212529"/>
                <w:sz w:val="24"/>
                <w:szCs w:val="24"/>
              </w:rPr>
              <w:t>” y en el índice “</w:t>
            </w:r>
            <w:r>
              <w:rPr>
                <w:b/>
                <w:color w:val="212529"/>
                <w:sz w:val="24"/>
                <w:szCs w:val="24"/>
              </w:rPr>
              <w:t>6.13</w:t>
            </w:r>
            <w:r w:rsidRPr="00C45E91">
              <w:rPr>
                <w:b/>
                <w:color w:val="212529"/>
                <w:sz w:val="24"/>
                <w:szCs w:val="24"/>
              </w:rPr>
              <w:t xml:space="preserve"> </w:t>
            </w:r>
            <w:r>
              <w:rPr>
                <w:b/>
                <w:color w:val="212529"/>
                <w:sz w:val="24"/>
                <w:szCs w:val="24"/>
              </w:rPr>
              <w:t>Informes</w:t>
            </w:r>
            <w:r w:rsidRPr="00C45E91">
              <w:rPr>
                <w:color w:val="212529"/>
                <w:sz w:val="24"/>
                <w:szCs w:val="24"/>
              </w:rPr>
              <w:t>”, se evidencia</w:t>
            </w:r>
            <w:r>
              <w:rPr>
                <w:color w:val="212529"/>
                <w:sz w:val="24"/>
                <w:szCs w:val="24"/>
              </w:rPr>
              <w:t xml:space="preserve"> nuevamente </w:t>
            </w:r>
            <w:r w:rsidRPr="00C45E91">
              <w:rPr>
                <w:color w:val="212529"/>
                <w:sz w:val="24"/>
                <w:szCs w:val="24"/>
              </w:rPr>
              <w:t xml:space="preserve">que no </w:t>
            </w:r>
            <w:r>
              <w:rPr>
                <w:color w:val="212529"/>
                <w:sz w:val="24"/>
                <w:szCs w:val="24"/>
              </w:rPr>
              <w:t xml:space="preserve">existe informe de gestión del </w:t>
            </w:r>
            <w:r w:rsidR="00C304DD">
              <w:rPr>
                <w:color w:val="212529"/>
                <w:sz w:val="24"/>
                <w:szCs w:val="24"/>
              </w:rPr>
              <w:t xml:space="preserve">año </w:t>
            </w:r>
            <w:r>
              <w:rPr>
                <w:color w:val="212529"/>
                <w:sz w:val="24"/>
                <w:szCs w:val="24"/>
              </w:rPr>
              <w:t xml:space="preserve">2022, como se </w:t>
            </w:r>
            <w:r w:rsidR="00C304DD">
              <w:rPr>
                <w:color w:val="212529"/>
                <w:sz w:val="24"/>
                <w:szCs w:val="24"/>
              </w:rPr>
              <w:t xml:space="preserve">ha </w:t>
            </w:r>
            <w:r>
              <w:rPr>
                <w:color w:val="212529"/>
                <w:sz w:val="24"/>
                <w:szCs w:val="24"/>
              </w:rPr>
              <w:t>report</w:t>
            </w:r>
            <w:r w:rsidR="00C304DD">
              <w:rPr>
                <w:color w:val="212529"/>
                <w:sz w:val="24"/>
                <w:szCs w:val="24"/>
              </w:rPr>
              <w:t>ado</w:t>
            </w:r>
            <w:r>
              <w:rPr>
                <w:color w:val="212529"/>
                <w:sz w:val="24"/>
                <w:szCs w:val="24"/>
              </w:rPr>
              <w:t xml:space="preserve"> en el informe del cuarto trimestre del 2022 y </w:t>
            </w:r>
            <w:r w:rsidR="00C304DD">
              <w:rPr>
                <w:color w:val="212529"/>
                <w:sz w:val="24"/>
                <w:szCs w:val="24"/>
              </w:rPr>
              <w:t>primer trimestre del 2023.</w:t>
            </w:r>
          </w:p>
          <w:p w14:paraId="4CC89BD3" w14:textId="34EAC03E" w:rsidR="009F0527" w:rsidRDefault="009F0527" w:rsidP="007E5D94">
            <w:pPr>
              <w:shd w:val="clear" w:color="auto" w:fill="FFFFFF"/>
              <w:autoSpaceDE/>
              <w:autoSpaceDN/>
              <w:adjustRightInd/>
              <w:spacing w:before="100" w:beforeAutospacing="1" w:after="100" w:afterAutospacing="1"/>
              <w:jc w:val="left"/>
              <w:rPr>
                <w:color w:val="212529"/>
                <w:sz w:val="20"/>
                <w:szCs w:val="24"/>
              </w:rPr>
            </w:pPr>
            <w:r>
              <w:rPr>
                <w:noProof/>
                <w:lang w:eastAsia="es-CO"/>
              </w:rPr>
              <w:drawing>
                <wp:inline distT="0" distB="0" distL="0" distR="0" wp14:anchorId="5F368ED4" wp14:editId="4B12514A">
                  <wp:extent cx="5971540" cy="34385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1540" cy="3438525"/>
                          </a:xfrm>
                          <a:prstGeom prst="rect">
                            <a:avLst/>
                          </a:prstGeom>
                        </pic:spPr>
                      </pic:pic>
                    </a:graphicData>
                  </a:graphic>
                </wp:inline>
              </w:drawing>
            </w:r>
            <w:r w:rsidRPr="004E13AB">
              <w:rPr>
                <w:color w:val="212529"/>
                <w:sz w:val="14"/>
                <w:szCs w:val="24"/>
              </w:rPr>
              <w:t xml:space="preserve">Imagen tomada el día </w:t>
            </w:r>
            <w:r w:rsidR="000D5DDC">
              <w:rPr>
                <w:color w:val="212529"/>
                <w:sz w:val="14"/>
                <w:szCs w:val="24"/>
              </w:rPr>
              <w:t>20</w:t>
            </w:r>
            <w:r w:rsidRPr="004E13AB">
              <w:rPr>
                <w:color w:val="212529"/>
                <w:sz w:val="14"/>
                <w:szCs w:val="24"/>
              </w:rPr>
              <w:t xml:space="preserve"> de </w:t>
            </w:r>
            <w:r w:rsidR="000D5DDC">
              <w:rPr>
                <w:color w:val="212529"/>
                <w:sz w:val="14"/>
                <w:szCs w:val="24"/>
              </w:rPr>
              <w:t>julio</w:t>
            </w:r>
            <w:r w:rsidRPr="004E13AB">
              <w:rPr>
                <w:color w:val="212529"/>
                <w:sz w:val="14"/>
                <w:szCs w:val="24"/>
              </w:rPr>
              <w:t xml:space="preserve"> del 202</w:t>
            </w:r>
            <w:r w:rsidR="000D5DDC">
              <w:rPr>
                <w:color w:val="212529"/>
                <w:sz w:val="14"/>
                <w:szCs w:val="24"/>
              </w:rPr>
              <w:t>3</w:t>
            </w:r>
            <w:r w:rsidRPr="00210F3B">
              <w:rPr>
                <w:color w:val="212529"/>
                <w:sz w:val="10"/>
                <w:szCs w:val="24"/>
              </w:rPr>
              <w:t>.</w:t>
            </w:r>
            <w:r w:rsidRPr="00210F3B">
              <w:rPr>
                <w:rStyle w:val="Hyperlink"/>
                <w:sz w:val="16"/>
                <w:szCs w:val="24"/>
              </w:rPr>
              <w:t xml:space="preserve"> </w:t>
            </w:r>
            <w:hyperlink r:id="rId47" w:history="1">
              <w:r w:rsidRPr="00210F3B">
                <w:rPr>
                  <w:rStyle w:val="Hyperlink"/>
                  <w:sz w:val="16"/>
                  <w:szCs w:val="24"/>
                </w:rPr>
                <w:t>https://www.ssf.gov.co/web/guest/transparencia/contol/informes-degesti%C3%B3n-control-y-auditoria/informe-de-gestion</w:t>
              </w:r>
            </w:hyperlink>
          </w:p>
          <w:p w14:paraId="470ED188" w14:textId="2540C020" w:rsidR="009F0527" w:rsidRDefault="009F0527" w:rsidP="007E5D94">
            <w:pPr>
              <w:shd w:val="clear" w:color="auto" w:fill="FFFFFF"/>
              <w:autoSpaceDE/>
              <w:autoSpaceDN/>
              <w:adjustRightInd/>
              <w:spacing w:before="100" w:beforeAutospacing="1" w:after="100" w:afterAutospacing="1"/>
              <w:rPr>
                <w:color w:val="212529"/>
                <w:sz w:val="24"/>
                <w:szCs w:val="24"/>
              </w:rPr>
            </w:pPr>
            <w:r w:rsidRPr="00C45E91">
              <w:rPr>
                <w:color w:val="212529"/>
                <w:sz w:val="24"/>
                <w:szCs w:val="24"/>
              </w:rPr>
              <w:t>En la sección de “</w:t>
            </w:r>
            <w:r w:rsidRPr="00C45E91">
              <w:rPr>
                <w:b/>
                <w:color w:val="212529"/>
                <w:sz w:val="24"/>
                <w:szCs w:val="24"/>
              </w:rPr>
              <w:t>6. Planeación</w:t>
            </w:r>
            <w:r w:rsidRPr="00C45E91">
              <w:rPr>
                <w:color w:val="212529"/>
                <w:sz w:val="24"/>
                <w:szCs w:val="24"/>
              </w:rPr>
              <w:t>” y en el índice “</w:t>
            </w:r>
            <w:r>
              <w:rPr>
                <w:b/>
                <w:color w:val="212529"/>
                <w:sz w:val="24"/>
                <w:szCs w:val="24"/>
              </w:rPr>
              <w:t>6.13</w:t>
            </w:r>
            <w:r w:rsidRPr="00C45E91">
              <w:rPr>
                <w:b/>
                <w:color w:val="212529"/>
                <w:sz w:val="24"/>
                <w:szCs w:val="24"/>
              </w:rPr>
              <w:t xml:space="preserve"> </w:t>
            </w:r>
            <w:r>
              <w:rPr>
                <w:b/>
                <w:color w:val="212529"/>
                <w:sz w:val="24"/>
                <w:szCs w:val="24"/>
              </w:rPr>
              <w:t>Informes</w:t>
            </w:r>
            <w:r w:rsidRPr="00C45E91">
              <w:rPr>
                <w:color w:val="212529"/>
                <w:sz w:val="24"/>
                <w:szCs w:val="24"/>
              </w:rPr>
              <w:t xml:space="preserve">”, se </w:t>
            </w:r>
            <w:r w:rsidR="00B05CD4">
              <w:rPr>
                <w:color w:val="212529"/>
                <w:sz w:val="24"/>
                <w:szCs w:val="24"/>
              </w:rPr>
              <w:t xml:space="preserve">sigue </w:t>
            </w:r>
            <w:r w:rsidRPr="00C45E91">
              <w:rPr>
                <w:color w:val="212529"/>
                <w:sz w:val="24"/>
                <w:szCs w:val="24"/>
              </w:rPr>
              <w:t>evidencia</w:t>
            </w:r>
            <w:r w:rsidR="00B05CD4">
              <w:rPr>
                <w:color w:val="212529"/>
                <w:sz w:val="24"/>
                <w:szCs w:val="24"/>
              </w:rPr>
              <w:t>ndo</w:t>
            </w:r>
            <w:r>
              <w:rPr>
                <w:color w:val="212529"/>
                <w:sz w:val="24"/>
                <w:szCs w:val="24"/>
              </w:rPr>
              <w:t xml:space="preserve"> </w:t>
            </w:r>
            <w:r w:rsidRPr="00C45E91">
              <w:rPr>
                <w:color w:val="212529"/>
                <w:sz w:val="24"/>
                <w:szCs w:val="24"/>
              </w:rPr>
              <w:t xml:space="preserve">que no </w:t>
            </w:r>
            <w:r>
              <w:rPr>
                <w:color w:val="212529"/>
                <w:sz w:val="24"/>
                <w:szCs w:val="24"/>
              </w:rPr>
              <w:t>existe “</w:t>
            </w:r>
            <w:r w:rsidRPr="00B05CD4">
              <w:rPr>
                <w:b/>
                <w:color w:val="212529"/>
                <w:sz w:val="24"/>
                <w:szCs w:val="24"/>
              </w:rPr>
              <w:t>Informe al Congreso</w:t>
            </w:r>
            <w:r>
              <w:rPr>
                <w:color w:val="212529"/>
                <w:sz w:val="24"/>
                <w:szCs w:val="24"/>
              </w:rPr>
              <w:t xml:space="preserve">” de los periodos 2020-2021, así como como del 2021-2022, </w:t>
            </w:r>
            <w:r w:rsidRPr="00C45E91">
              <w:rPr>
                <w:color w:val="212529"/>
                <w:sz w:val="24"/>
                <w:szCs w:val="24"/>
              </w:rPr>
              <w:t>como se aprecia en la imagen</w:t>
            </w:r>
            <w:r>
              <w:rPr>
                <w:color w:val="212529"/>
                <w:sz w:val="24"/>
                <w:szCs w:val="24"/>
              </w:rPr>
              <w:t>:</w:t>
            </w:r>
          </w:p>
          <w:p w14:paraId="7247B977" w14:textId="00D946FD" w:rsidR="00B05CD4" w:rsidRDefault="009F0527" w:rsidP="00B05CD4">
            <w:pPr>
              <w:shd w:val="clear" w:color="auto" w:fill="FFFFFF"/>
              <w:autoSpaceDE/>
              <w:autoSpaceDN/>
              <w:adjustRightInd/>
              <w:spacing w:before="100" w:beforeAutospacing="1" w:after="100" w:afterAutospacing="1"/>
              <w:rPr>
                <w:color w:val="0000FF"/>
                <w:sz w:val="14"/>
                <w:szCs w:val="24"/>
                <w:u w:val="single"/>
              </w:rPr>
            </w:pPr>
            <w:r>
              <w:rPr>
                <w:noProof/>
                <w:lang w:eastAsia="es-CO"/>
              </w:rPr>
              <w:lastRenderedPageBreak/>
              <w:drawing>
                <wp:inline distT="0" distB="0" distL="0" distR="0" wp14:anchorId="18C56631" wp14:editId="48EDF727">
                  <wp:extent cx="4921321" cy="2785644"/>
                  <wp:effectExtent l="114300" t="95250" r="107950" b="914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46135" cy="2799690"/>
                          </a:xfrm>
                          <a:prstGeom prst="rect">
                            <a:avLst/>
                          </a:prstGeom>
                          <a:effectLst>
                            <a:outerShdw blurRad="63500" sx="102000" sy="102000" algn="ctr" rotWithShape="0">
                              <a:prstClr val="black">
                                <a:alpha val="40000"/>
                              </a:prstClr>
                            </a:outerShdw>
                          </a:effectLst>
                        </pic:spPr>
                      </pic:pic>
                    </a:graphicData>
                  </a:graphic>
                </wp:inline>
              </w:drawing>
            </w:r>
          </w:p>
          <w:p w14:paraId="0F94A228" w14:textId="37BA7B5B" w:rsidR="009F0527" w:rsidRDefault="009F0527" w:rsidP="00B05CD4">
            <w:pPr>
              <w:shd w:val="clear" w:color="auto" w:fill="FFFFFF"/>
              <w:autoSpaceDE/>
              <w:autoSpaceDN/>
              <w:adjustRightInd/>
              <w:spacing w:before="100" w:beforeAutospacing="1" w:after="100" w:afterAutospacing="1"/>
              <w:rPr>
                <w:color w:val="0000FF"/>
                <w:sz w:val="14"/>
                <w:szCs w:val="24"/>
              </w:rPr>
            </w:pPr>
            <w:r w:rsidRPr="007278FE">
              <w:rPr>
                <w:color w:val="0000FF"/>
                <w:sz w:val="14"/>
                <w:szCs w:val="24"/>
              </w:rPr>
              <w:t xml:space="preserve">Imagen tomada el día </w:t>
            </w:r>
            <w:r w:rsidR="00B05CD4">
              <w:rPr>
                <w:color w:val="0000FF"/>
                <w:sz w:val="14"/>
                <w:szCs w:val="24"/>
              </w:rPr>
              <w:t>20</w:t>
            </w:r>
            <w:r w:rsidRPr="007278FE">
              <w:rPr>
                <w:color w:val="0000FF"/>
                <w:sz w:val="14"/>
                <w:szCs w:val="24"/>
              </w:rPr>
              <w:t xml:space="preserve"> de </w:t>
            </w:r>
            <w:r w:rsidR="00B05CD4">
              <w:rPr>
                <w:color w:val="0000FF"/>
                <w:sz w:val="14"/>
                <w:szCs w:val="24"/>
              </w:rPr>
              <w:t xml:space="preserve">julio del 2023. </w:t>
            </w:r>
            <w:hyperlink r:id="rId49" w:history="1">
              <w:r w:rsidR="00B05CD4" w:rsidRPr="00D76A48">
                <w:rPr>
                  <w:rStyle w:val="Hyperlink"/>
                  <w:sz w:val="14"/>
                  <w:szCs w:val="24"/>
                </w:rPr>
                <w:t>https://www.ssf.gov.co/web/guest/transparencia/contol/informes-de-gestion-control-y-auditoria/informe-al-congreso</w:t>
              </w:r>
            </w:hyperlink>
          </w:p>
          <w:p w14:paraId="16125E5C" w14:textId="7CD3F427" w:rsidR="009F0527" w:rsidRDefault="009F0527" w:rsidP="007E5D94">
            <w:pPr>
              <w:shd w:val="clear" w:color="auto" w:fill="FFFFFF"/>
              <w:autoSpaceDE/>
              <w:autoSpaceDN/>
              <w:adjustRightInd/>
              <w:spacing w:before="100" w:beforeAutospacing="1" w:after="100" w:afterAutospacing="1"/>
            </w:pPr>
            <w:r w:rsidRPr="00B068AE">
              <w:rPr>
                <w:color w:val="212529"/>
                <w:sz w:val="24"/>
                <w:szCs w:val="24"/>
              </w:rPr>
              <w:t>En la sección de “</w:t>
            </w:r>
            <w:r w:rsidRPr="00B068AE">
              <w:rPr>
                <w:b/>
                <w:color w:val="212529"/>
                <w:sz w:val="24"/>
                <w:szCs w:val="24"/>
              </w:rPr>
              <w:t>6. Planeación</w:t>
            </w:r>
            <w:r w:rsidRPr="00B068AE">
              <w:rPr>
                <w:color w:val="212529"/>
                <w:sz w:val="24"/>
                <w:szCs w:val="24"/>
              </w:rPr>
              <w:t>” y en el índice “</w:t>
            </w:r>
            <w:r w:rsidRPr="00B068AE">
              <w:rPr>
                <w:b/>
                <w:color w:val="212529"/>
                <w:sz w:val="24"/>
                <w:szCs w:val="24"/>
              </w:rPr>
              <w:t>6.16 Buenas Prácticas</w:t>
            </w:r>
            <w:r w:rsidRPr="00B068AE">
              <w:rPr>
                <w:color w:val="212529"/>
                <w:sz w:val="24"/>
                <w:szCs w:val="24"/>
              </w:rPr>
              <w:t xml:space="preserve">”, </w:t>
            </w:r>
            <w:r w:rsidRPr="00B068AE">
              <w:rPr>
                <w:b/>
              </w:rPr>
              <w:t>Otros Temas de Rendición de Cuentas vs “Información Financiera”</w:t>
            </w:r>
            <w:r w:rsidRPr="00B068AE">
              <w:t xml:space="preserve"> se encuentran direccionados el mismo contenido desde el </w:t>
            </w:r>
            <w:r w:rsidR="00FD209B" w:rsidRPr="00B068AE">
              <w:t>Ítem</w:t>
            </w:r>
            <w:r w:rsidRPr="00B068AE">
              <w:t xml:space="preserve"> </w:t>
            </w:r>
            <w:r w:rsidRPr="00B068AE">
              <w:rPr>
                <w:b/>
              </w:rPr>
              <w:t xml:space="preserve">“5. Presupuesto” y seleccionando “Estados Financieros” </w:t>
            </w:r>
            <w:r w:rsidRPr="00B068AE">
              <w:t xml:space="preserve"> se despliega el contenido de la </w:t>
            </w:r>
            <w:r w:rsidRPr="00B068AE">
              <w:rPr>
                <w:b/>
              </w:rPr>
              <w:t>“INFORMACIÓN FINANCIERA”</w:t>
            </w:r>
            <w:r>
              <w:t xml:space="preserve"> </w:t>
            </w:r>
          </w:p>
          <w:p w14:paraId="59BABE18" w14:textId="22BD98E8" w:rsidR="009F0527" w:rsidRDefault="009F0527" w:rsidP="007E5D94">
            <w:r>
              <w:rPr>
                <w:noProof/>
                <w:lang w:eastAsia="es-CO"/>
              </w:rPr>
              <w:drawing>
                <wp:inline distT="0" distB="0" distL="0" distR="0" wp14:anchorId="1ACA526F" wp14:editId="2E42E339">
                  <wp:extent cx="2762250" cy="159757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72223" cy="1603339"/>
                          </a:xfrm>
                          <a:prstGeom prst="rect">
                            <a:avLst/>
                          </a:prstGeom>
                        </pic:spPr>
                      </pic:pic>
                    </a:graphicData>
                  </a:graphic>
                </wp:inline>
              </w:drawing>
            </w:r>
          </w:p>
          <w:p w14:paraId="6C1B9447" w14:textId="77777777" w:rsidR="009F0527" w:rsidRDefault="00A070DE" w:rsidP="007E5D94">
            <w:hyperlink r:id="rId51" w:history="1">
              <w:r w:rsidR="009F0527" w:rsidRPr="000719A9">
                <w:rPr>
                  <w:rStyle w:val="Hyperlink"/>
                </w:rPr>
                <w:t>https://www.ssf.gov.co/web/guest/transparencia/planeacion/buenas-practicas</w:t>
              </w:r>
            </w:hyperlink>
          </w:p>
          <w:p w14:paraId="1EDDD3B3" w14:textId="7FB88358" w:rsidR="009F0527" w:rsidRDefault="009F0527" w:rsidP="007E5D94">
            <w:r>
              <w:rPr>
                <w:noProof/>
                <w:lang w:eastAsia="es-CO"/>
              </w:rPr>
              <w:drawing>
                <wp:inline distT="0" distB="0" distL="0" distR="0" wp14:anchorId="648550C4" wp14:editId="0D9A2665">
                  <wp:extent cx="2971800" cy="1061091"/>
                  <wp:effectExtent l="95250" t="76200" r="95250" b="819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92133" cy="1068351"/>
                          </a:xfrm>
                          <a:prstGeom prst="rect">
                            <a:avLst/>
                          </a:prstGeom>
                          <a:effectLst>
                            <a:outerShdw blurRad="63500" sx="102000" sy="102000" algn="ctr" rotWithShape="0">
                              <a:prstClr val="black">
                                <a:alpha val="40000"/>
                              </a:prstClr>
                            </a:outerShdw>
                          </a:effectLst>
                        </pic:spPr>
                      </pic:pic>
                    </a:graphicData>
                  </a:graphic>
                </wp:inline>
              </w:drawing>
            </w:r>
          </w:p>
          <w:p w14:paraId="3F0F397E" w14:textId="77777777" w:rsidR="009F0527" w:rsidRPr="0027132D" w:rsidRDefault="00A070DE" w:rsidP="007E5D94">
            <w:pPr>
              <w:rPr>
                <w:sz w:val="16"/>
              </w:rPr>
            </w:pPr>
            <w:hyperlink r:id="rId53" w:history="1">
              <w:r w:rsidR="009F0527" w:rsidRPr="0027132D">
                <w:rPr>
                  <w:rStyle w:val="Hyperlink"/>
                  <w:sz w:val="16"/>
                </w:rPr>
                <w:t>https://www.ssf.gov.co/web/guest/transparencia/planeacion/politicas-lineamientos-y-manuales/estrategia-de-rendicion-de-cuentas</w:t>
              </w:r>
            </w:hyperlink>
          </w:p>
          <w:p w14:paraId="461D6AD8" w14:textId="77777777" w:rsidR="009F0527" w:rsidRDefault="009F0527" w:rsidP="007E5D94"/>
          <w:p w14:paraId="7198B2AA" w14:textId="0683F316" w:rsidR="009F0527" w:rsidRDefault="00816D27" w:rsidP="007E5D94">
            <w:r>
              <w:rPr>
                <w:noProof/>
                <w:lang w:eastAsia="es-CO"/>
              </w:rPr>
              <w:drawing>
                <wp:inline distT="0" distB="0" distL="0" distR="0" wp14:anchorId="283B16E8" wp14:editId="187C83EE">
                  <wp:extent cx="5229225" cy="2240940"/>
                  <wp:effectExtent l="133350" t="95250" r="123825" b="1022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32520" cy="2242352"/>
                          </a:xfrm>
                          <a:prstGeom prst="rect">
                            <a:avLst/>
                          </a:prstGeom>
                          <a:effectLst>
                            <a:outerShdw blurRad="63500" sx="102000" sy="102000" algn="ctr" rotWithShape="0">
                              <a:prstClr val="black">
                                <a:alpha val="40000"/>
                              </a:prstClr>
                            </a:outerShdw>
                          </a:effectLst>
                        </pic:spPr>
                      </pic:pic>
                    </a:graphicData>
                  </a:graphic>
                </wp:inline>
              </w:drawing>
            </w:r>
          </w:p>
          <w:p w14:paraId="0A0B0791" w14:textId="45B7A416" w:rsidR="009F0527" w:rsidRPr="0099369A" w:rsidRDefault="009F0527" w:rsidP="007E5D94">
            <w:pPr>
              <w:rPr>
                <w:sz w:val="20"/>
              </w:rPr>
            </w:pPr>
            <w:r w:rsidRPr="0099369A">
              <w:rPr>
                <w:sz w:val="20"/>
              </w:rPr>
              <w:t xml:space="preserve">Imagen tomada el </w:t>
            </w:r>
            <w:r w:rsidR="00FD209B" w:rsidRPr="0099369A">
              <w:rPr>
                <w:sz w:val="20"/>
              </w:rPr>
              <w:t>día</w:t>
            </w:r>
            <w:r w:rsidRPr="0099369A">
              <w:rPr>
                <w:sz w:val="20"/>
              </w:rPr>
              <w:t xml:space="preserve"> 20 de </w:t>
            </w:r>
            <w:r w:rsidR="00816D27">
              <w:rPr>
                <w:sz w:val="20"/>
              </w:rPr>
              <w:t>julio</w:t>
            </w:r>
            <w:r w:rsidRPr="0099369A">
              <w:rPr>
                <w:sz w:val="20"/>
              </w:rPr>
              <w:t xml:space="preserve"> de 2023.</w:t>
            </w:r>
          </w:p>
          <w:p w14:paraId="642DF70D" w14:textId="77777777" w:rsidR="009F0527" w:rsidRDefault="00A070DE" w:rsidP="007E5D94">
            <w:hyperlink r:id="rId55" w:history="1">
              <w:r w:rsidR="009F0527" w:rsidRPr="0099369A">
                <w:rPr>
                  <w:rStyle w:val="Hyperlink"/>
                  <w:sz w:val="18"/>
                </w:rPr>
                <w:t>https://www.ssf.gov.co/web/guest/otros-temas-de-rendici%C3%B3n-de-cuentas</w:t>
              </w:r>
            </w:hyperlink>
          </w:p>
          <w:p w14:paraId="526BA276" w14:textId="77777777" w:rsidR="009F0527" w:rsidRPr="00F74C57" w:rsidRDefault="009F0527" w:rsidP="007E5D94"/>
          <w:p w14:paraId="0644628F" w14:textId="77777777" w:rsidR="009F0527" w:rsidRDefault="009F0527" w:rsidP="007E5D94"/>
          <w:p w14:paraId="0FE3DA36" w14:textId="648B447A" w:rsidR="009F0527" w:rsidRPr="00F74C57" w:rsidRDefault="0027132D" w:rsidP="007E5D94">
            <w:pPr>
              <w:rPr>
                <w:b/>
              </w:rPr>
            </w:pPr>
            <w:r>
              <w:rPr>
                <w:noProof/>
                <w:lang w:eastAsia="es-CO"/>
              </w:rPr>
              <w:drawing>
                <wp:inline distT="0" distB="0" distL="0" distR="0" wp14:anchorId="34C95648" wp14:editId="536D757E">
                  <wp:extent cx="5829300" cy="2641316"/>
                  <wp:effectExtent l="133350" t="95250" r="133350" b="1022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30971" cy="2642073"/>
                          </a:xfrm>
                          <a:prstGeom prst="rect">
                            <a:avLst/>
                          </a:prstGeom>
                          <a:effectLst>
                            <a:outerShdw blurRad="63500" sx="102000" sy="102000" algn="ctr" rotWithShape="0">
                              <a:prstClr val="black">
                                <a:alpha val="40000"/>
                              </a:prstClr>
                            </a:outerShdw>
                          </a:effectLst>
                        </pic:spPr>
                      </pic:pic>
                    </a:graphicData>
                  </a:graphic>
                </wp:inline>
              </w:drawing>
            </w:r>
          </w:p>
          <w:p w14:paraId="3336F0BB" w14:textId="0813E9AB" w:rsidR="009F0527" w:rsidRPr="0099369A" w:rsidRDefault="0027132D" w:rsidP="007E5D94">
            <w:pPr>
              <w:rPr>
                <w:sz w:val="10"/>
              </w:rPr>
            </w:pPr>
            <w:r>
              <w:rPr>
                <w:sz w:val="18"/>
              </w:rPr>
              <w:t>Imagen toma el día 20 de julio</w:t>
            </w:r>
            <w:r w:rsidR="009F0527" w:rsidRPr="0099369A">
              <w:rPr>
                <w:sz w:val="18"/>
              </w:rPr>
              <w:t xml:space="preserve"> del 2023. </w:t>
            </w:r>
            <w:hyperlink r:id="rId57" w:history="1">
              <w:r w:rsidR="009F0527" w:rsidRPr="0099369A">
                <w:rPr>
                  <w:rStyle w:val="Hyperlink"/>
                  <w:sz w:val="14"/>
                </w:rPr>
                <w:t>https://www.ssf.gov.co/web/guest/transparencia/presupuesto/informaci%C3%B3nfinanciera/estados-financieros</w:t>
              </w:r>
            </w:hyperlink>
          </w:p>
          <w:p w14:paraId="5DBE08BA" w14:textId="77777777" w:rsidR="009F0527" w:rsidRDefault="009F0527" w:rsidP="007E5D94"/>
          <w:p w14:paraId="5E61BCC2" w14:textId="77777777" w:rsidR="009F0527" w:rsidRDefault="009F0527" w:rsidP="007E5D94"/>
          <w:p w14:paraId="66933B9C" w14:textId="77777777" w:rsidR="009F0527" w:rsidRDefault="009F0527" w:rsidP="007E5D94"/>
          <w:p w14:paraId="6FADA00C" w14:textId="77777777" w:rsidR="002E0FFC" w:rsidRDefault="002E0FFC" w:rsidP="007E5D94"/>
          <w:p w14:paraId="72E1DEB2" w14:textId="77777777" w:rsidR="002E0FFC" w:rsidRDefault="002E0FFC" w:rsidP="007E5D94"/>
          <w:p w14:paraId="5E295A0F" w14:textId="77777777" w:rsidR="002E0FFC" w:rsidRDefault="002E0FFC" w:rsidP="007E5D94"/>
          <w:p w14:paraId="7370D3FA" w14:textId="77777777" w:rsidR="002E0FFC" w:rsidRDefault="002E0FFC" w:rsidP="007E5D94"/>
          <w:p w14:paraId="3962C768" w14:textId="77777777" w:rsidR="009F0527" w:rsidRDefault="009F0527" w:rsidP="007E5D94">
            <w:pPr>
              <w:pStyle w:val="Heading3"/>
            </w:pPr>
            <w:bookmarkStart w:id="18" w:name="_Toc141327601"/>
            <w:r>
              <w:lastRenderedPageBreak/>
              <w:t>6.1.7. 8</w:t>
            </w:r>
            <w:r>
              <w:rPr>
                <w:b/>
              </w:rPr>
              <w:t>. Contratación</w:t>
            </w:r>
            <w:r w:rsidRPr="00BC6F0A">
              <w:rPr>
                <w:b/>
                <w:bCs/>
              </w:rPr>
              <w:t>.</w:t>
            </w:r>
            <w:bookmarkEnd w:id="18"/>
            <w:r>
              <w:t xml:space="preserve"> </w:t>
            </w:r>
          </w:p>
          <w:p w14:paraId="1D88C4AA" w14:textId="77777777" w:rsidR="009F0527" w:rsidRDefault="009F0527" w:rsidP="007E5D94">
            <w:pPr>
              <w:rPr>
                <w:b/>
              </w:rPr>
            </w:pPr>
          </w:p>
          <w:p w14:paraId="22ED661B" w14:textId="1CE0C8C0" w:rsidR="009F0527" w:rsidRPr="00775C79" w:rsidRDefault="009F0527" w:rsidP="00203FBD">
            <w:pPr>
              <w:pStyle w:val="Heading1"/>
              <w:ind w:left="0" w:firstLine="0"/>
              <w:rPr>
                <w:b w:val="0"/>
              </w:rPr>
            </w:pPr>
            <w:bookmarkStart w:id="19" w:name="_Toc141327602"/>
            <w:r w:rsidRPr="00B068AE">
              <w:t>Desde el ítem 8.2</w:t>
            </w:r>
            <w:r w:rsidR="00775C79">
              <w:t xml:space="preserve"> </w:t>
            </w:r>
            <w:r w:rsidR="00775C79" w:rsidRPr="00775C79">
              <w:rPr>
                <w:bCs/>
                <w:color w:val="auto"/>
              </w:rPr>
              <w:t>Publicación de la ejecución de contratos</w:t>
            </w:r>
            <w:r w:rsidR="00775C79">
              <w:rPr>
                <w:bCs/>
                <w:color w:val="auto"/>
              </w:rPr>
              <w:t xml:space="preserve">, </w:t>
            </w:r>
            <w:r w:rsidR="00775C79">
              <w:rPr>
                <w:b w:val="0"/>
              </w:rPr>
              <w:t xml:space="preserve">podemos evidenciar que </w:t>
            </w:r>
            <w:r w:rsidR="00203FBD">
              <w:rPr>
                <w:b w:val="0"/>
              </w:rPr>
              <w:t xml:space="preserve">ya se subsano </w:t>
            </w:r>
            <w:r w:rsidRPr="00775C79">
              <w:rPr>
                <w:b w:val="0"/>
              </w:rPr>
              <w:t>la</w:t>
            </w:r>
            <w:r w:rsidR="00203FBD">
              <w:rPr>
                <w:b w:val="0"/>
              </w:rPr>
              <w:t xml:space="preserve"> publicación de la </w:t>
            </w:r>
            <w:r w:rsidRPr="00775C79">
              <w:rPr>
                <w:b w:val="0"/>
              </w:rPr>
              <w:t>información relacionada de con</w:t>
            </w:r>
            <w:r w:rsidR="00203FBD">
              <w:rPr>
                <w:b w:val="0"/>
              </w:rPr>
              <w:t>tratos del año 2020, 2021, 2022.</w:t>
            </w:r>
            <w:bookmarkEnd w:id="19"/>
          </w:p>
          <w:p w14:paraId="0872E411" w14:textId="77777777" w:rsidR="009F0527" w:rsidRDefault="009F0527" w:rsidP="007E5D94"/>
          <w:p w14:paraId="3AA413E1" w14:textId="5CCF0925" w:rsidR="009F0527" w:rsidRDefault="00203FBD" w:rsidP="007E5D94">
            <w:r>
              <w:rPr>
                <w:noProof/>
                <w:lang w:eastAsia="es-CO"/>
              </w:rPr>
              <w:drawing>
                <wp:inline distT="0" distB="0" distL="0" distR="0" wp14:anchorId="67317446" wp14:editId="6F469916">
                  <wp:extent cx="6073775" cy="413893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73775" cy="4138930"/>
                          </a:xfrm>
                          <a:prstGeom prst="rect">
                            <a:avLst/>
                          </a:prstGeom>
                        </pic:spPr>
                      </pic:pic>
                    </a:graphicData>
                  </a:graphic>
                </wp:inline>
              </w:drawing>
            </w:r>
          </w:p>
          <w:p w14:paraId="439B5EF4" w14:textId="3BEEF7C6" w:rsidR="009F0527" w:rsidRPr="000648F2" w:rsidRDefault="000648F2" w:rsidP="007E5D94">
            <w:pPr>
              <w:rPr>
                <w:color w:val="auto"/>
                <w:sz w:val="16"/>
              </w:rPr>
            </w:pPr>
            <w:r w:rsidRPr="000648F2">
              <w:rPr>
                <w:rStyle w:val="Hyperlink"/>
                <w:color w:val="auto"/>
                <w:sz w:val="16"/>
              </w:rPr>
              <w:t xml:space="preserve">Imagen tomada el 20 de julio del 2023 </w:t>
            </w:r>
            <w:hyperlink r:id="rId59" w:history="1">
              <w:r w:rsidR="009F0527" w:rsidRPr="000648F2">
                <w:rPr>
                  <w:rStyle w:val="Hyperlink"/>
                  <w:color w:val="auto"/>
                  <w:sz w:val="16"/>
                </w:rPr>
                <w:t>https://www.ssf.gov.co/web/guest/contratacion/publicacion-de-la-ejecucion-de-contratos</w:t>
              </w:r>
            </w:hyperlink>
          </w:p>
          <w:p w14:paraId="3A9683AB" w14:textId="77777777" w:rsidR="009F0527" w:rsidRDefault="009F0527" w:rsidP="007E5D94"/>
          <w:p w14:paraId="3B460679" w14:textId="77777777" w:rsidR="009F0527" w:rsidRPr="003C2AE6" w:rsidRDefault="009F0527" w:rsidP="007E5D94"/>
          <w:p w14:paraId="08731126" w14:textId="6006C701" w:rsidR="009F0527" w:rsidRDefault="009F0527" w:rsidP="007E5D94">
            <w:pPr>
              <w:pStyle w:val="Heading3"/>
            </w:pPr>
            <w:bookmarkStart w:id="20" w:name="_Toc118479690"/>
            <w:bookmarkStart w:id="21" w:name="_Toc141327603"/>
            <w:r>
              <w:t xml:space="preserve">6.1.8. </w:t>
            </w:r>
            <w:r>
              <w:rPr>
                <w:b/>
              </w:rPr>
              <w:t>9. Trámites y servicios</w:t>
            </w:r>
            <w:r w:rsidRPr="00BC6F0A">
              <w:rPr>
                <w:b/>
                <w:bCs/>
              </w:rPr>
              <w:t>.</w:t>
            </w:r>
            <w:bookmarkEnd w:id="20"/>
            <w:bookmarkEnd w:id="21"/>
            <w:r>
              <w:t xml:space="preserve"> </w:t>
            </w:r>
          </w:p>
          <w:p w14:paraId="41659354" w14:textId="77777777" w:rsidR="009F0527" w:rsidRDefault="009F0527" w:rsidP="007E5D94"/>
          <w:p w14:paraId="70D1E404" w14:textId="11C246EA" w:rsidR="009F0527" w:rsidRDefault="009F0527" w:rsidP="007E5D94">
            <w:r w:rsidRPr="00BA2C07">
              <w:t>En el Botón de “Transparencia” de la página web, en el Capítulo “</w:t>
            </w:r>
            <w:r>
              <w:t>9</w:t>
            </w:r>
            <w:r w:rsidRPr="00BA2C07">
              <w:rPr>
                <w:b/>
              </w:rPr>
              <w:t xml:space="preserve">. </w:t>
            </w:r>
            <w:r>
              <w:rPr>
                <w:b/>
              </w:rPr>
              <w:t>Trámites y servicios”</w:t>
            </w:r>
            <w:r w:rsidRPr="00BA2C07">
              <w:rPr>
                <w:b/>
              </w:rPr>
              <w:t xml:space="preserve"> </w:t>
            </w:r>
            <w:r>
              <w:t xml:space="preserve">para este capítulo se reitera </w:t>
            </w:r>
            <w:r w:rsidR="00653E10">
              <w:t xml:space="preserve">nuevamente </w:t>
            </w:r>
            <w:r>
              <w:t>lo reportado en el tercer y cuarto trimestre del 2022</w:t>
            </w:r>
            <w:r w:rsidR="00653E10">
              <w:t xml:space="preserve"> y primer trimestre del 2023 y en este informe del II Trimestre 2023</w:t>
            </w:r>
            <w:r>
              <w:t>, en donde se presentan fallas o enlaces que no contienen ninguna información en las secciones así:</w:t>
            </w:r>
          </w:p>
          <w:p w14:paraId="3F2559E0" w14:textId="77777777" w:rsidR="009F0527" w:rsidRDefault="009F0527" w:rsidP="007E5D94"/>
          <w:p w14:paraId="16F5B9EC" w14:textId="77777777" w:rsidR="009F0527" w:rsidRDefault="00A070DE" w:rsidP="007E5D94">
            <w:hyperlink r:id="rId60" w:history="1">
              <w:r w:rsidR="009F0527" w:rsidRPr="00905C14">
                <w:rPr>
                  <w:rStyle w:val="Hyperlink"/>
                </w:rPr>
                <w:t>https://www.ssf.gov.co/web/guest/tramites</w:t>
              </w:r>
            </w:hyperlink>
          </w:p>
          <w:p w14:paraId="6BEA5A83" w14:textId="77777777" w:rsidR="009F0527" w:rsidRDefault="009F0527" w:rsidP="007E5D94"/>
          <w:p w14:paraId="189F543F" w14:textId="77777777" w:rsidR="009F0527" w:rsidRDefault="009F0527" w:rsidP="009F0527">
            <w:pPr>
              <w:pStyle w:val="ListParagraph"/>
              <w:numPr>
                <w:ilvl w:val="0"/>
                <w:numId w:val="9"/>
              </w:numPr>
              <w:rPr>
                <w:sz w:val="22"/>
                <w:szCs w:val="22"/>
              </w:rPr>
            </w:pPr>
            <w:r w:rsidRPr="009C7E59">
              <w:rPr>
                <w:sz w:val="22"/>
                <w:szCs w:val="22"/>
              </w:rPr>
              <w:t>Recepción-Validación</w:t>
            </w:r>
            <w:r>
              <w:rPr>
                <w:sz w:val="22"/>
                <w:szCs w:val="22"/>
              </w:rPr>
              <w:t>-</w:t>
            </w:r>
            <w:r w:rsidRPr="009C7E59">
              <w:rPr>
                <w:sz w:val="22"/>
                <w:szCs w:val="22"/>
              </w:rPr>
              <w:t>Cargue de información de los datos CCF</w:t>
            </w:r>
          </w:p>
          <w:p w14:paraId="336FA3B8" w14:textId="77777777" w:rsidR="009F0527" w:rsidRDefault="00A070DE" w:rsidP="007E5D94">
            <w:pPr>
              <w:pStyle w:val="ListParagraph"/>
            </w:pPr>
            <w:hyperlink r:id="rId61" w:history="1">
              <w:r w:rsidR="009F0527" w:rsidRPr="00E56580">
                <w:rPr>
                  <w:rStyle w:val="Hyperlink"/>
                </w:rPr>
                <w:t>https://www.ssf.gov.co/web/guest/recepci%C3%B3n-validaci%C3%B3n-carge-de-informaci%C3%B3n-de-los-datos-ccf</w:t>
              </w:r>
            </w:hyperlink>
          </w:p>
          <w:p w14:paraId="5CE89179" w14:textId="77777777" w:rsidR="009F0527" w:rsidRPr="009C7E59" w:rsidRDefault="009F0527" w:rsidP="007E5D94">
            <w:pPr>
              <w:pStyle w:val="ListParagraph"/>
              <w:rPr>
                <w:sz w:val="22"/>
                <w:szCs w:val="22"/>
              </w:rPr>
            </w:pPr>
          </w:p>
          <w:p w14:paraId="6121C1AC" w14:textId="77777777" w:rsidR="009F0527" w:rsidRDefault="009F0527" w:rsidP="009F0527">
            <w:pPr>
              <w:pStyle w:val="ListParagraph"/>
              <w:numPr>
                <w:ilvl w:val="0"/>
                <w:numId w:val="9"/>
              </w:numPr>
              <w:rPr>
                <w:sz w:val="22"/>
                <w:szCs w:val="22"/>
              </w:rPr>
            </w:pPr>
            <w:r w:rsidRPr="009C7E59">
              <w:rPr>
                <w:sz w:val="22"/>
                <w:szCs w:val="22"/>
              </w:rPr>
              <w:lastRenderedPageBreak/>
              <w:t>Reportes de elusión en el pago de aportes CCF (inactivo concepto DAFP).</w:t>
            </w:r>
          </w:p>
          <w:p w14:paraId="670FC0D8" w14:textId="77777777" w:rsidR="009F0527" w:rsidRDefault="00A070DE" w:rsidP="007E5D94">
            <w:pPr>
              <w:pStyle w:val="ListParagraph"/>
              <w:rPr>
                <w:rStyle w:val="Hyperlink"/>
              </w:rPr>
            </w:pPr>
            <w:hyperlink r:id="rId62" w:history="1">
              <w:r w:rsidR="009F0527" w:rsidRPr="00E56580">
                <w:rPr>
                  <w:rStyle w:val="Hyperlink"/>
                </w:rPr>
                <w:t>https://www.ssf.gov.co/web/guest/reportes-de-elusi%C3%B3n-en-el-pago-de-aportes-ccf</w:t>
              </w:r>
            </w:hyperlink>
          </w:p>
          <w:p w14:paraId="626604BE" w14:textId="77777777" w:rsidR="009F0527" w:rsidRDefault="009F0527" w:rsidP="007E5D94"/>
          <w:p w14:paraId="6CC1CEE0" w14:textId="77777777" w:rsidR="009F0527" w:rsidRPr="00A1048D" w:rsidRDefault="009F0527" w:rsidP="00A1048D"/>
          <w:p w14:paraId="41C5B946" w14:textId="5B1385F0" w:rsidR="009F0527" w:rsidRDefault="00A1048D" w:rsidP="007E5D94">
            <w:pPr>
              <w:shd w:val="clear" w:color="auto" w:fill="FFFFFF"/>
              <w:autoSpaceDE/>
              <w:autoSpaceDN/>
              <w:adjustRightInd/>
              <w:rPr>
                <w:iCs/>
                <w:color w:val="auto"/>
                <w:sz w:val="20"/>
              </w:rPr>
            </w:pPr>
            <w:r>
              <w:rPr>
                <w:noProof/>
                <w:lang w:eastAsia="es-CO"/>
              </w:rPr>
              <w:drawing>
                <wp:inline distT="0" distB="0" distL="0" distR="0" wp14:anchorId="4D9F5461" wp14:editId="17F3F64B">
                  <wp:extent cx="5772150" cy="2579816"/>
                  <wp:effectExtent l="133350" t="95250" r="133350" b="876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75191" cy="2581175"/>
                          </a:xfrm>
                          <a:prstGeom prst="rect">
                            <a:avLst/>
                          </a:prstGeom>
                          <a:effectLst>
                            <a:outerShdw blurRad="63500" sx="102000" sy="102000" algn="ctr" rotWithShape="0">
                              <a:prstClr val="black">
                                <a:alpha val="40000"/>
                              </a:prstClr>
                            </a:outerShdw>
                          </a:effectLst>
                        </pic:spPr>
                      </pic:pic>
                    </a:graphicData>
                  </a:graphic>
                </wp:inline>
              </w:drawing>
            </w:r>
          </w:p>
          <w:p w14:paraId="59617BDC" w14:textId="7C09E8FF" w:rsidR="009F0527" w:rsidRDefault="009F0527" w:rsidP="007E5D94">
            <w:pPr>
              <w:shd w:val="clear" w:color="auto" w:fill="FFFFFF"/>
              <w:autoSpaceDE/>
              <w:autoSpaceDN/>
              <w:adjustRightInd/>
              <w:rPr>
                <w:iCs/>
                <w:color w:val="auto"/>
                <w:sz w:val="20"/>
              </w:rPr>
            </w:pPr>
            <w:r>
              <w:rPr>
                <w:iCs/>
                <w:color w:val="auto"/>
                <w:sz w:val="20"/>
              </w:rPr>
              <w:t xml:space="preserve">Imagen tomada el día 20 de </w:t>
            </w:r>
            <w:r w:rsidR="00A1048D">
              <w:rPr>
                <w:iCs/>
                <w:color w:val="auto"/>
                <w:sz w:val="20"/>
              </w:rPr>
              <w:t>julio</w:t>
            </w:r>
            <w:r>
              <w:rPr>
                <w:iCs/>
                <w:color w:val="auto"/>
                <w:sz w:val="20"/>
              </w:rPr>
              <w:t xml:space="preserve"> del 2023. </w:t>
            </w:r>
            <w:hyperlink r:id="rId64" w:history="1">
              <w:r w:rsidRPr="000719A9">
                <w:rPr>
                  <w:rStyle w:val="Hyperlink"/>
                  <w:iCs/>
                  <w:sz w:val="20"/>
                </w:rPr>
                <w:t>https://www.ssf.gov.co/web/guest/tramites</w:t>
              </w:r>
            </w:hyperlink>
          </w:p>
          <w:p w14:paraId="2C0D2BCC" w14:textId="5FB143DB" w:rsidR="00F92829" w:rsidRDefault="00A1048D" w:rsidP="00F92829">
            <w:pPr>
              <w:shd w:val="clear" w:color="auto" w:fill="FFFFFF"/>
              <w:autoSpaceDE/>
              <w:autoSpaceDN/>
              <w:adjustRightInd/>
              <w:spacing w:before="100" w:beforeAutospacing="1" w:after="100" w:afterAutospacing="1"/>
              <w:rPr>
                <w:iCs/>
                <w:color w:val="auto"/>
                <w:sz w:val="20"/>
              </w:rPr>
            </w:pPr>
            <w:r>
              <w:rPr>
                <w:noProof/>
                <w:lang w:eastAsia="es-CO"/>
              </w:rPr>
              <w:drawing>
                <wp:inline distT="0" distB="0" distL="0" distR="0" wp14:anchorId="65CCD775" wp14:editId="1C67C36D">
                  <wp:extent cx="3880407" cy="2258060"/>
                  <wp:effectExtent l="114300" t="95250" r="120650" b="1041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86036" cy="2261335"/>
                          </a:xfrm>
                          <a:prstGeom prst="rect">
                            <a:avLst/>
                          </a:prstGeom>
                          <a:effectLst>
                            <a:outerShdw blurRad="63500" sx="102000" sy="102000" algn="ctr" rotWithShape="0">
                              <a:prstClr val="black">
                                <a:alpha val="40000"/>
                              </a:prstClr>
                            </a:outerShdw>
                          </a:effectLst>
                        </pic:spPr>
                      </pic:pic>
                    </a:graphicData>
                  </a:graphic>
                </wp:inline>
              </w:drawing>
            </w:r>
          </w:p>
          <w:p w14:paraId="75A49D07" w14:textId="1055F4C6" w:rsidR="00F92829" w:rsidRPr="00F92829" w:rsidRDefault="00F92829" w:rsidP="00F92829">
            <w:pPr>
              <w:shd w:val="clear" w:color="auto" w:fill="FFFFFF"/>
              <w:autoSpaceDE/>
              <w:autoSpaceDN/>
              <w:adjustRightInd/>
              <w:spacing w:before="100" w:beforeAutospacing="1" w:after="100" w:afterAutospacing="1"/>
              <w:rPr>
                <w:sz w:val="18"/>
              </w:rPr>
            </w:pPr>
            <w:r w:rsidRPr="00F92829">
              <w:rPr>
                <w:iCs/>
                <w:color w:val="auto"/>
                <w:sz w:val="16"/>
              </w:rPr>
              <w:t>Imagen tomada el día 20 de julio del 2023</w:t>
            </w:r>
            <w:r w:rsidRPr="00F92829">
              <w:rPr>
                <w:iCs/>
                <w:color w:val="auto"/>
                <w:sz w:val="18"/>
              </w:rPr>
              <w:t xml:space="preserve"> </w:t>
            </w:r>
            <w:hyperlink r:id="rId66" w:history="1">
              <w:r w:rsidRPr="00F92829">
                <w:rPr>
                  <w:rStyle w:val="Hyperlink"/>
                  <w:sz w:val="18"/>
                </w:rPr>
                <w:t>https://www.ssf.gov.co/web/guest/recepci%C3%B3n-validaci%C3%B3n-carge-de-informaci%C3%B3n-de-los-datos-ccf</w:t>
              </w:r>
            </w:hyperlink>
          </w:p>
          <w:p w14:paraId="3CB13755" w14:textId="77777777" w:rsidR="00F92829" w:rsidRDefault="00F92829" w:rsidP="007E5D94">
            <w:pPr>
              <w:shd w:val="clear" w:color="auto" w:fill="FFFFFF"/>
              <w:autoSpaceDE/>
              <w:autoSpaceDN/>
              <w:adjustRightInd/>
              <w:spacing w:before="100" w:beforeAutospacing="1" w:after="100" w:afterAutospacing="1"/>
              <w:rPr>
                <w:iCs/>
                <w:color w:val="auto"/>
              </w:rPr>
            </w:pPr>
          </w:p>
          <w:p w14:paraId="5359F24C" w14:textId="77777777" w:rsidR="00F92829" w:rsidRDefault="00F92829" w:rsidP="007E5D94">
            <w:pPr>
              <w:shd w:val="clear" w:color="auto" w:fill="FFFFFF"/>
              <w:autoSpaceDE/>
              <w:autoSpaceDN/>
              <w:adjustRightInd/>
              <w:spacing w:before="100" w:beforeAutospacing="1" w:after="100" w:afterAutospacing="1"/>
              <w:rPr>
                <w:iCs/>
                <w:color w:val="auto"/>
              </w:rPr>
            </w:pPr>
          </w:p>
          <w:p w14:paraId="11145B1A" w14:textId="77777777" w:rsidR="00A1048D" w:rsidRDefault="00A1048D" w:rsidP="007E5D94">
            <w:pPr>
              <w:shd w:val="clear" w:color="auto" w:fill="FFFFFF"/>
              <w:autoSpaceDE/>
              <w:autoSpaceDN/>
              <w:adjustRightInd/>
              <w:spacing w:before="100" w:beforeAutospacing="1" w:after="100" w:afterAutospacing="1"/>
              <w:rPr>
                <w:iCs/>
                <w:color w:val="auto"/>
              </w:rPr>
            </w:pPr>
          </w:p>
          <w:p w14:paraId="0BD98110" w14:textId="278F7045" w:rsidR="009F0527" w:rsidRDefault="00DE23EA" w:rsidP="007E5D94">
            <w:pPr>
              <w:shd w:val="clear" w:color="auto" w:fill="FFFFFF"/>
              <w:autoSpaceDE/>
              <w:autoSpaceDN/>
              <w:adjustRightInd/>
              <w:spacing w:before="100" w:beforeAutospacing="1" w:after="100" w:afterAutospacing="1"/>
              <w:rPr>
                <w:iCs/>
                <w:color w:val="auto"/>
              </w:rPr>
            </w:pPr>
            <w:r>
              <w:rPr>
                <w:iCs/>
                <w:color w:val="auto"/>
              </w:rPr>
              <w:t>A si mismo</w:t>
            </w:r>
            <w:r w:rsidR="000C1B99">
              <w:rPr>
                <w:iCs/>
                <w:color w:val="auto"/>
              </w:rPr>
              <w:t xml:space="preserve"> se reitera que </w:t>
            </w:r>
            <w:r>
              <w:rPr>
                <w:iCs/>
                <w:color w:val="auto"/>
              </w:rPr>
              <w:t xml:space="preserve">desde el botón de transparencia en la opción </w:t>
            </w:r>
            <w:r w:rsidRPr="00DE23EA">
              <w:rPr>
                <w:b/>
                <w:iCs/>
                <w:color w:val="auto"/>
              </w:rPr>
              <w:t>9</w:t>
            </w:r>
            <w:r>
              <w:rPr>
                <w:b/>
                <w:iCs/>
                <w:color w:val="auto"/>
              </w:rPr>
              <w:t>.</w:t>
            </w:r>
            <w:r w:rsidRPr="00DE23EA">
              <w:rPr>
                <w:b/>
                <w:iCs/>
                <w:color w:val="auto"/>
              </w:rPr>
              <w:t xml:space="preserve"> </w:t>
            </w:r>
            <w:r w:rsidR="000C1B99" w:rsidRPr="00DE23EA">
              <w:rPr>
                <w:b/>
                <w:iCs/>
                <w:color w:val="auto"/>
              </w:rPr>
              <w:t>Trámites</w:t>
            </w:r>
            <w:r w:rsidRPr="00DE23EA">
              <w:rPr>
                <w:b/>
                <w:iCs/>
                <w:color w:val="auto"/>
              </w:rPr>
              <w:t xml:space="preserve"> y Servicios</w:t>
            </w:r>
            <w:r>
              <w:rPr>
                <w:iCs/>
                <w:color w:val="auto"/>
              </w:rPr>
              <w:t xml:space="preserve">, al </w:t>
            </w:r>
            <w:r w:rsidR="009F0527">
              <w:rPr>
                <w:iCs/>
                <w:color w:val="auto"/>
              </w:rPr>
              <w:t>seleccionar o tomar la opción “</w:t>
            </w:r>
            <w:r w:rsidR="009F0527" w:rsidRPr="00DE23EA">
              <w:rPr>
                <w:b/>
                <w:iCs/>
                <w:color w:val="auto"/>
              </w:rPr>
              <w:t>1. Racionalización de servicios</w:t>
            </w:r>
            <w:r w:rsidR="009F0527">
              <w:rPr>
                <w:iCs/>
                <w:color w:val="auto"/>
              </w:rPr>
              <w:t>”, se despliega la siguiente pantalla para que figura “</w:t>
            </w:r>
            <w:r w:rsidR="009F0527" w:rsidRPr="00DE23EA">
              <w:rPr>
                <w:b/>
                <w:iCs/>
                <w:color w:val="auto"/>
              </w:rPr>
              <w:t>Gestión de Asambleas</w:t>
            </w:r>
            <w:r w:rsidR="009F0527">
              <w:rPr>
                <w:iCs/>
                <w:color w:val="auto"/>
              </w:rPr>
              <w:t xml:space="preserve">” y si se da clic esta despliega la </w:t>
            </w:r>
            <w:r>
              <w:rPr>
                <w:iCs/>
                <w:color w:val="auto"/>
              </w:rPr>
              <w:t>página</w:t>
            </w:r>
            <w:r w:rsidR="009F0527">
              <w:rPr>
                <w:iCs/>
                <w:color w:val="auto"/>
              </w:rPr>
              <w:t xml:space="preserve"> de la sede electrónica de Gtss como se muestra en la siguiente imagen y de la cual se debe revisar si es correcto </w:t>
            </w:r>
            <w:r>
              <w:rPr>
                <w:iCs/>
                <w:color w:val="auto"/>
              </w:rPr>
              <w:t xml:space="preserve">o </w:t>
            </w:r>
            <w:r w:rsidR="009F0527">
              <w:rPr>
                <w:iCs/>
                <w:color w:val="auto"/>
              </w:rPr>
              <w:t>no</w:t>
            </w:r>
            <w:r>
              <w:rPr>
                <w:iCs/>
                <w:color w:val="auto"/>
              </w:rPr>
              <w:t>.</w:t>
            </w:r>
            <w:r w:rsidR="009F0527">
              <w:rPr>
                <w:iCs/>
                <w:color w:val="auto"/>
              </w:rPr>
              <w:t xml:space="preserve"> </w:t>
            </w:r>
          </w:p>
          <w:p w14:paraId="323909FF" w14:textId="63F41E86" w:rsidR="009F0527" w:rsidRDefault="009F0527" w:rsidP="007E5D94">
            <w:pPr>
              <w:shd w:val="clear" w:color="auto" w:fill="FFFFFF"/>
              <w:autoSpaceDE/>
              <w:autoSpaceDN/>
              <w:adjustRightInd/>
              <w:rPr>
                <w:iCs/>
                <w:color w:val="auto"/>
              </w:rPr>
            </w:pPr>
            <w:r>
              <w:rPr>
                <w:noProof/>
                <w:lang w:eastAsia="es-CO"/>
              </w:rPr>
              <w:drawing>
                <wp:inline distT="0" distB="0" distL="0" distR="0" wp14:anchorId="1F3C00B7" wp14:editId="040753F5">
                  <wp:extent cx="3400746" cy="2027655"/>
                  <wp:effectExtent l="114300" t="95250" r="123825" b="869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03832" cy="2029495"/>
                          </a:xfrm>
                          <a:prstGeom prst="rect">
                            <a:avLst/>
                          </a:prstGeom>
                          <a:effectLst>
                            <a:outerShdw blurRad="63500" sx="102000" sy="102000" algn="ctr" rotWithShape="0">
                              <a:prstClr val="black">
                                <a:alpha val="40000"/>
                              </a:prstClr>
                            </a:outerShdw>
                          </a:effectLst>
                        </pic:spPr>
                      </pic:pic>
                    </a:graphicData>
                  </a:graphic>
                </wp:inline>
              </w:drawing>
            </w:r>
          </w:p>
          <w:p w14:paraId="5141448B" w14:textId="46D5F1F2" w:rsidR="009F0527" w:rsidRPr="00CF0897" w:rsidRDefault="009F0527" w:rsidP="007E5D94">
            <w:pPr>
              <w:shd w:val="clear" w:color="auto" w:fill="FFFFFF"/>
              <w:autoSpaceDE/>
              <w:autoSpaceDN/>
              <w:adjustRightInd/>
              <w:rPr>
                <w:iCs/>
                <w:color w:val="auto"/>
                <w:sz w:val="18"/>
              </w:rPr>
            </w:pPr>
            <w:r w:rsidRPr="00CF0897">
              <w:rPr>
                <w:iCs/>
                <w:color w:val="auto"/>
                <w:sz w:val="18"/>
              </w:rPr>
              <w:t xml:space="preserve">Imagen tomada el día 20 de </w:t>
            </w:r>
            <w:r w:rsidR="000C1B99">
              <w:rPr>
                <w:iCs/>
                <w:color w:val="auto"/>
                <w:sz w:val="18"/>
              </w:rPr>
              <w:t>julio</w:t>
            </w:r>
            <w:r w:rsidRPr="00CF0897">
              <w:rPr>
                <w:iCs/>
                <w:color w:val="auto"/>
                <w:sz w:val="18"/>
              </w:rPr>
              <w:t xml:space="preserve"> del 2023.</w:t>
            </w:r>
            <w:r w:rsidRPr="00CF0897">
              <w:rPr>
                <w:sz w:val="18"/>
              </w:rPr>
              <w:t xml:space="preserve"> </w:t>
            </w:r>
            <w:hyperlink r:id="rId68" w:history="1">
              <w:r w:rsidRPr="000719A9">
                <w:rPr>
                  <w:rStyle w:val="Hyperlink"/>
                  <w:iCs/>
                  <w:sz w:val="18"/>
                </w:rPr>
                <w:t>https://www.ssf.gov.co/web/guest/tramites/tramites</w:t>
              </w:r>
            </w:hyperlink>
          </w:p>
          <w:p w14:paraId="4FEF5838" w14:textId="63AD904A" w:rsidR="009F0527" w:rsidRPr="008F17DB" w:rsidRDefault="009F0527" w:rsidP="007E5D94">
            <w:pPr>
              <w:shd w:val="clear" w:color="auto" w:fill="FFFFFF"/>
              <w:autoSpaceDE/>
              <w:autoSpaceDN/>
              <w:adjustRightInd/>
              <w:spacing w:before="100" w:beforeAutospacing="1" w:after="100" w:afterAutospacing="1"/>
              <w:rPr>
                <w:iCs/>
                <w:color w:val="auto"/>
              </w:rPr>
            </w:pPr>
            <w:r w:rsidRPr="008F17DB">
              <w:rPr>
                <w:iCs/>
                <w:color w:val="auto"/>
              </w:rPr>
              <w:t>En la sección</w:t>
            </w:r>
            <w:r>
              <w:rPr>
                <w:iCs/>
                <w:color w:val="auto"/>
              </w:rPr>
              <w:t xml:space="preserve"> “</w:t>
            </w:r>
            <w:r w:rsidRPr="008F17DB">
              <w:rPr>
                <w:b/>
                <w:iCs/>
                <w:color w:val="auto"/>
              </w:rPr>
              <w:t>2.Otros Procesos Administrativos OPA</w:t>
            </w:r>
            <w:r w:rsidRPr="008F17DB">
              <w:rPr>
                <w:iCs/>
                <w:color w:val="auto"/>
              </w:rPr>
              <w:t>”, existe enlaces que no contienen información</w:t>
            </w:r>
            <w:r w:rsidR="000C1B99">
              <w:rPr>
                <w:iCs/>
                <w:color w:val="auto"/>
              </w:rPr>
              <w:t xml:space="preserve"> o presentan </w:t>
            </w:r>
            <w:r w:rsidR="00FD209B">
              <w:rPr>
                <w:iCs/>
                <w:color w:val="auto"/>
              </w:rPr>
              <w:t>errores u</w:t>
            </w:r>
            <w:r w:rsidR="00236452">
              <w:rPr>
                <w:iCs/>
                <w:color w:val="auto"/>
              </w:rPr>
              <w:t xml:space="preserve"> </w:t>
            </w:r>
            <w:r w:rsidR="000C1B99">
              <w:rPr>
                <w:iCs/>
                <w:color w:val="auto"/>
              </w:rPr>
              <w:t xml:space="preserve">opciones duplicadas y </w:t>
            </w:r>
            <w:r w:rsidRPr="008F17DB">
              <w:rPr>
                <w:iCs/>
                <w:color w:val="auto"/>
              </w:rPr>
              <w:t xml:space="preserve"> como se visualiza en la siguiente imagen.</w:t>
            </w:r>
          </w:p>
          <w:p w14:paraId="2C184060" w14:textId="0B588B16" w:rsidR="009F0527" w:rsidRDefault="000C1B99" w:rsidP="007E5D94">
            <w:pPr>
              <w:shd w:val="clear" w:color="auto" w:fill="FFFFFF"/>
              <w:autoSpaceDE/>
              <w:autoSpaceDN/>
              <w:adjustRightInd/>
              <w:rPr>
                <w:iCs/>
                <w:color w:val="auto"/>
                <w:sz w:val="20"/>
              </w:rPr>
            </w:pPr>
            <w:r>
              <w:rPr>
                <w:noProof/>
                <w:lang w:eastAsia="es-CO"/>
              </w:rPr>
              <w:drawing>
                <wp:inline distT="0" distB="0" distL="0" distR="0" wp14:anchorId="65B32127" wp14:editId="5DAFAFE6">
                  <wp:extent cx="4770294" cy="2540000"/>
                  <wp:effectExtent l="114300" t="95250" r="106680" b="889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78084" cy="2544148"/>
                          </a:xfrm>
                          <a:prstGeom prst="rect">
                            <a:avLst/>
                          </a:prstGeom>
                          <a:effectLst>
                            <a:outerShdw blurRad="63500" sx="102000" sy="102000" algn="ctr" rotWithShape="0">
                              <a:prstClr val="black">
                                <a:alpha val="40000"/>
                              </a:prstClr>
                            </a:outerShdw>
                          </a:effectLst>
                        </pic:spPr>
                      </pic:pic>
                    </a:graphicData>
                  </a:graphic>
                </wp:inline>
              </w:drawing>
            </w:r>
          </w:p>
          <w:p w14:paraId="396A6929" w14:textId="541AA3BD" w:rsidR="009F0527" w:rsidRDefault="009F0527" w:rsidP="007E5D94">
            <w:pPr>
              <w:shd w:val="clear" w:color="auto" w:fill="FFFFFF"/>
              <w:autoSpaceDE/>
              <w:autoSpaceDN/>
              <w:adjustRightInd/>
              <w:rPr>
                <w:iCs/>
                <w:color w:val="auto"/>
                <w:sz w:val="18"/>
              </w:rPr>
            </w:pPr>
            <w:r w:rsidRPr="00794281">
              <w:rPr>
                <w:iCs/>
                <w:color w:val="auto"/>
                <w:sz w:val="18"/>
              </w:rPr>
              <w:t xml:space="preserve">Imagen tomada el </w:t>
            </w:r>
            <w:r w:rsidR="000C1B99">
              <w:rPr>
                <w:iCs/>
                <w:color w:val="auto"/>
                <w:sz w:val="18"/>
              </w:rPr>
              <w:t>20</w:t>
            </w:r>
            <w:r w:rsidRPr="00794281">
              <w:rPr>
                <w:iCs/>
                <w:color w:val="auto"/>
                <w:sz w:val="18"/>
              </w:rPr>
              <w:t xml:space="preserve"> de </w:t>
            </w:r>
            <w:r w:rsidR="000C1B99">
              <w:rPr>
                <w:iCs/>
                <w:color w:val="auto"/>
                <w:sz w:val="18"/>
              </w:rPr>
              <w:t>julio de 2023</w:t>
            </w:r>
          </w:p>
          <w:p w14:paraId="42510BE8" w14:textId="77777777" w:rsidR="009F0527" w:rsidRPr="00794281" w:rsidRDefault="009F0527" w:rsidP="007E5D94">
            <w:pPr>
              <w:shd w:val="clear" w:color="auto" w:fill="FFFFFF"/>
              <w:autoSpaceDE/>
              <w:autoSpaceDN/>
              <w:adjustRightInd/>
              <w:rPr>
                <w:iCs/>
                <w:color w:val="auto"/>
                <w:sz w:val="18"/>
              </w:rPr>
            </w:pPr>
          </w:p>
          <w:p w14:paraId="20585DCA" w14:textId="77777777" w:rsidR="0065194B" w:rsidRDefault="0065194B" w:rsidP="007E5D94"/>
          <w:p w14:paraId="44F8E11A" w14:textId="2605ECFA" w:rsidR="0065194B" w:rsidRPr="0065194B" w:rsidRDefault="0065194B" w:rsidP="0065194B">
            <w:pPr>
              <w:pStyle w:val="Heading1"/>
              <w:ind w:left="0" w:firstLine="0"/>
              <w:rPr>
                <w:b w:val="0"/>
                <w:color w:val="auto"/>
                <w:lang w:eastAsia="es-CO"/>
              </w:rPr>
            </w:pPr>
            <w:bookmarkStart w:id="22" w:name="_Toc141327604"/>
            <w:r>
              <w:rPr>
                <w:b w:val="0"/>
                <w:bCs/>
                <w:color w:val="auto"/>
              </w:rPr>
              <w:lastRenderedPageBreak/>
              <w:t>Se observa que existen dos (2) opciones “</w:t>
            </w:r>
            <w:r w:rsidRPr="00671CDC">
              <w:rPr>
                <w:bCs/>
                <w:color w:val="auto"/>
              </w:rPr>
              <w:t>Certificado de Existencia y Representación Legal de las Cajas de Compensación Familiar</w:t>
            </w:r>
            <w:r>
              <w:rPr>
                <w:b w:val="0"/>
                <w:bCs/>
                <w:color w:val="auto"/>
              </w:rPr>
              <w:t>”.</w:t>
            </w:r>
            <w:bookmarkEnd w:id="22"/>
          </w:p>
          <w:p w14:paraId="7912C2E8" w14:textId="43753261" w:rsidR="0065194B" w:rsidRDefault="0065194B" w:rsidP="007E5D94">
            <w:r>
              <w:rPr>
                <w:noProof/>
                <w:lang w:eastAsia="es-CO"/>
              </w:rPr>
              <w:drawing>
                <wp:inline distT="0" distB="0" distL="0" distR="0" wp14:anchorId="45D7E0C9" wp14:editId="6A825BBA">
                  <wp:extent cx="5521569" cy="4180575"/>
                  <wp:effectExtent l="133350" t="114300" r="136525" b="1060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26374" cy="4184213"/>
                          </a:xfrm>
                          <a:prstGeom prst="rect">
                            <a:avLst/>
                          </a:prstGeom>
                          <a:effectLst>
                            <a:outerShdw blurRad="63500" sx="102000" sy="102000" algn="ctr" rotWithShape="0">
                              <a:prstClr val="black">
                                <a:alpha val="40000"/>
                              </a:prstClr>
                            </a:outerShdw>
                          </a:effectLst>
                        </pic:spPr>
                      </pic:pic>
                    </a:graphicData>
                  </a:graphic>
                </wp:inline>
              </w:drawing>
            </w:r>
          </w:p>
          <w:p w14:paraId="5FEA8A7B" w14:textId="3B080D04" w:rsidR="0065194B" w:rsidRPr="0065194B" w:rsidRDefault="0065194B" w:rsidP="007E5D94">
            <w:pPr>
              <w:rPr>
                <w:sz w:val="18"/>
              </w:rPr>
            </w:pPr>
            <w:r w:rsidRPr="0065194B">
              <w:rPr>
                <w:sz w:val="18"/>
              </w:rPr>
              <w:t>Imagen tomada el día 20 de julio de 2023.</w:t>
            </w:r>
          </w:p>
          <w:p w14:paraId="5FCC24C8" w14:textId="77777777" w:rsidR="0065194B" w:rsidRDefault="0065194B" w:rsidP="007E5D94"/>
          <w:p w14:paraId="3A429E18" w14:textId="77777777" w:rsidR="009F0527" w:rsidRDefault="009F0527" w:rsidP="007E5D94">
            <w:r>
              <w:t>En la sección “</w:t>
            </w:r>
            <w:r w:rsidRPr="00671CDC">
              <w:rPr>
                <w:b/>
              </w:rPr>
              <w:t>Reportes de elución en el pago de aportes CCF Inactivo concepto DAFP</w:t>
            </w:r>
            <w:r>
              <w:t>” al hacer clic en el mismo nos lleva o se direcciona a la sede electrónica presentando un error.</w:t>
            </w:r>
          </w:p>
          <w:p w14:paraId="28B7DE41" w14:textId="77777777" w:rsidR="009F0527" w:rsidRDefault="009F0527" w:rsidP="007E5D94"/>
          <w:p w14:paraId="30D62DCB" w14:textId="495FABD9" w:rsidR="009F0527" w:rsidRDefault="00236452" w:rsidP="007E5D94">
            <w:r>
              <w:rPr>
                <w:noProof/>
                <w:lang w:eastAsia="es-CO"/>
              </w:rPr>
              <w:lastRenderedPageBreak/>
              <w:drawing>
                <wp:inline distT="0" distB="0" distL="0" distR="0" wp14:anchorId="79985BF8" wp14:editId="1B9F4303">
                  <wp:extent cx="4928235" cy="3361917"/>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30100" cy="3363189"/>
                          </a:xfrm>
                          <a:prstGeom prst="rect">
                            <a:avLst/>
                          </a:prstGeom>
                        </pic:spPr>
                      </pic:pic>
                    </a:graphicData>
                  </a:graphic>
                </wp:inline>
              </w:drawing>
            </w:r>
          </w:p>
          <w:p w14:paraId="23A797D8" w14:textId="71EF51C6" w:rsidR="009F0527" w:rsidRPr="00794281" w:rsidRDefault="009F0527" w:rsidP="007E5D94">
            <w:pPr>
              <w:rPr>
                <w:sz w:val="20"/>
              </w:rPr>
            </w:pPr>
            <w:r w:rsidRPr="00794281">
              <w:rPr>
                <w:sz w:val="20"/>
              </w:rPr>
              <w:t xml:space="preserve">Imagen tomada el día </w:t>
            </w:r>
            <w:r w:rsidR="00236452">
              <w:rPr>
                <w:sz w:val="20"/>
              </w:rPr>
              <w:t>20 julio de 2023</w:t>
            </w:r>
            <w:r w:rsidRPr="00794281">
              <w:rPr>
                <w:sz w:val="20"/>
              </w:rPr>
              <w:t>.</w:t>
            </w:r>
          </w:p>
          <w:p w14:paraId="6F78FDCD" w14:textId="77777777" w:rsidR="009F0527" w:rsidRDefault="009F0527" w:rsidP="007E5D94"/>
          <w:p w14:paraId="0163D40F" w14:textId="77777777" w:rsidR="0065194B" w:rsidRDefault="0065194B" w:rsidP="007E5D94"/>
          <w:p w14:paraId="0FAD947E" w14:textId="0CF5D9EF" w:rsidR="009F0527" w:rsidRDefault="009F0527" w:rsidP="007E5D94">
            <w:r>
              <w:t xml:space="preserve">En </w:t>
            </w:r>
            <w:r w:rsidR="004B78F9">
              <w:t xml:space="preserve">la opción </w:t>
            </w:r>
            <w:r>
              <w:t>“</w:t>
            </w:r>
            <w:r w:rsidRPr="00671CDC">
              <w:rPr>
                <w:b/>
              </w:rPr>
              <w:t>aplicaciones móviles CCF Servicios CCF</w:t>
            </w:r>
            <w:r>
              <w:t>”, se vuelve a reiterar lo indicado en el cuarto trimestre del 2022</w:t>
            </w:r>
            <w:r w:rsidR="00EE67E3">
              <w:t>, primer trimestre del 2023</w:t>
            </w:r>
            <w:r>
              <w:t xml:space="preserve">, en la que al dar clic sobre este nos direcciona a la página web de participación en la formulación de políticas, para lo cual se debe verificar si es correcto el que se direccione a </w:t>
            </w:r>
            <w:r w:rsidRPr="001D0EFD">
              <w:rPr>
                <w:b/>
              </w:rPr>
              <w:t>esa sección en la página web</w:t>
            </w:r>
            <w:r>
              <w:t xml:space="preserve"> lo cual no guarda relación con aplicaciones móviles, como se ilustra en la siguiente imagen.</w:t>
            </w:r>
          </w:p>
          <w:p w14:paraId="1126525C" w14:textId="77777777" w:rsidR="009F0527" w:rsidRDefault="009F0527" w:rsidP="007E5D94">
            <w:r>
              <w:t>.</w:t>
            </w:r>
          </w:p>
          <w:p w14:paraId="063249D3" w14:textId="5DB5C3C1" w:rsidR="009F0527" w:rsidRDefault="00EE67E3" w:rsidP="007E5D94">
            <w:r>
              <w:rPr>
                <w:noProof/>
                <w:lang w:eastAsia="es-CO"/>
              </w:rPr>
              <w:drawing>
                <wp:inline distT="0" distB="0" distL="0" distR="0" wp14:anchorId="6434CC12" wp14:editId="3FB76354">
                  <wp:extent cx="4387065" cy="1840230"/>
                  <wp:effectExtent l="114300" t="95250" r="109220" b="1028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08858" cy="1849372"/>
                          </a:xfrm>
                          <a:prstGeom prst="rect">
                            <a:avLst/>
                          </a:prstGeom>
                          <a:effectLst>
                            <a:outerShdw blurRad="63500" sx="102000" sy="102000" algn="ctr" rotWithShape="0">
                              <a:prstClr val="black">
                                <a:alpha val="40000"/>
                              </a:prstClr>
                            </a:outerShdw>
                          </a:effectLst>
                        </pic:spPr>
                      </pic:pic>
                    </a:graphicData>
                  </a:graphic>
                </wp:inline>
              </w:drawing>
            </w:r>
          </w:p>
          <w:p w14:paraId="5246D22F" w14:textId="7788D9F8" w:rsidR="009F0527" w:rsidRDefault="005F7730" w:rsidP="007E5D94">
            <w:pPr>
              <w:rPr>
                <w:sz w:val="16"/>
              </w:rPr>
            </w:pPr>
            <w:r>
              <w:rPr>
                <w:sz w:val="16"/>
              </w:rPr>
              <w:t xml:space="preserve">   </w:t>
            </w:r>
            <w:r w:rsidR="00EE67E3">
              <w:rPr>
                <w:sz w:val="16"/>
              </w:rPr>
              <w:t>Imagen tomada el día 20</w:t>
            </w:r>
            <w:r w:rsidR="009F0527" w:rsidRPr="00656CCC">
              <w:rPr>
                <w:sz w:val="16"/>
              </w:rPr>
              <w:t xml:space="preserve"> de </w:t>
            </w:r>
            <w:r w:rsidR="00EE67E3">
              <w:rPr>
                <w:sz w:val="16"/>
              </w:rPr>
              <w:t>julio del 2023</w:t>
            </w:r>
            <w:r w:rsidR="009F0527" w:rsidRPr="00656CCC">
              <w:rPr>
                <w:sz w:val="16"/>
              </w:rPr>
              <w:t>.</w:t>
            </w:r>
            <w:r w:rsidR="001D0EFD">
              <w:rPr>
                <w:sz w:val="16"/>
              </w:rPr>
              <w:t xml:space="preserve"> </w:t>
            </w:r>
            <w:hyperlink r:id="rId73" w:history="1">
              <w:r w:rsidR="001D0EFD" w:rsidRPr="00005905">
                <w:rPr>
                  <w:rStyle w:val="Hyperlink"/>
                  <w:sz w:val="16"/>
                </w:rPr>
                <w:t>https://www.ssf.gov.co/web/guest/transparencia/planeacion/participacion-ciudadana-y-control-social</w:t>
              </w:r>
            </w:hyperlink>
          </w:p>
          <w:p w14:paraId="33B86B82" w14:textId="77777777" w:rsidR="001D0EFD" w:rsidRPr="00656CCC" w:rsidRDefault="001D0EFD" w:rsidP="007E5D94">
            <w:pPr>
              <w:rPr>
                <w:sz w:val="16"/>
              </w:rPr>
            </w:pPr>
          </w:p>
          <w:p w14:paraId="01FA2733" w14:textId="77777777" w:rsidR="009F0527" w:rsidRDefault="009F0527" w:rsidP="007E5D94"/>
          <w:p w14:paraId="23E0C85E" w14:textId="77777777" w:rsidR="009F0527" w:rsidRDefault="009F0527" w:rsidP="007E5D94"/>
          <w:p w14:paraId="017372E7" w14:textId="5BF94F5A" w:rsidR="009F0527" w:rsidRDefault="009F0527" w:rsidP="007E5D94">
            <w:pPr>
              <w:pStyle w:val="Heading3"/>
            </w:pPr>
            <w:bookmarkStart w:id="23" w:name="_Toc118479691"/>
            <w:bookmarkStart w:id="24" w:name="_Toc141327605"/>
            <w:r>
              <w:lastRenderedPageBreak/>
              <w:t>6.1.</w:t>
            </w:r>
            <w:r w:rsidRPr="00D02D50">
              <w:t xml:space="preserve">9 </w:t>
            </w:r>
            <w:r w:rsidRPr="00D02D50">
              <w:rPr>
                <w:b/>
                <w:bCs/>
              </w:rPr>
              <w:t xml:space="preserve"> 10. Instrumentos de gestión de información pública.</w:t>
            </w:r>
            <w:bookmarkEnd w:id="23"/>
            <w:bookmarkEnd w:id="24"/>
          </w:p>
          <w:p w14:paraId="450BB699" w14:textId="77777777" w:rsidR="009F0527" w:rsidRDefault="009F0527" w:rsidP="007E5D94"/>
          <w:p w14:paraId="6D68EBA4" w14:textId="6621196A" w:rsidR="009F0527" w:rsidRDefault="009F0527" w:rsidP="007E5D94">
            <w:pPr>
              <w:pStyle w:val="Heading3"/>
            </w:pPr>
            <w:bookmarkStart w:id="25" w:name="_Toc141327606"/>
            <w:bookmarkStart w:id="26" w:name="_Toc118479692"/>
            <w:r>
              <w:t xml:space="preserve">6.1.9.1 </w:t>
            </w:r>
            <w:r>
              <w:rPr>
                <w:b/>
                <w:bCs/>
              </w:rPr>
              <w:t xml:space="preserve">10.12 </w:t>
            </w:r>
            <w:hyperlink r:id="rId74" w:history="1">
              <w:r w:rsidRPr="002A08D3">
                <w:rPr>
                  <w:b/>
                  <w:bCs/>
                </w:rPr>
                <w:t>Gestión Documental</w:t>
              </w:r>
              <w:bookmarkEnd w:id="25"/>
            </w:hyperlink>
            <w:bookmarkEnd w:id="26"/>
            <w:r>
              <w:t xml:space="preserve"> </w:t>
            </w:r>
          </w:p>
          <w:p w14:paraId="6D24D2A2" w14:textId="77777777" w:rsidR="009F0527" w:rsidRDefault="009F0527" w:rsidP="007E5D94"/>
          <w:p w14:paraId="38B18BF6" w14:textId="070BC486" w:rsidR="009F0527" w:rsidRDefault="009F0527" w:rsidP="007E5D94">
            <w:pPr>
              <w:rPr>
                <w:b/>
              </w:rPr>
            </w:pPr>
            <w:r w:rsidRPr="008648EA">
              <w:t xml:space="preserve">En el Botón de “Transparencia” de la página web, en el Capítulo </w:t>
            </w:r>
            <w:r w:rsidRPr="008648EA">
              <w:rPr>
                <w:b/>
              </w:rPr>
              <w:t xml:space="preserve">“10. </w:t>
            </w:r>
            <w:r w:rsidRPr="008648EA">
              <w:rPr>
                <w:b/>
                <w:bCs/>
              </w:rPr>
              <w:t xml:space="preserve">Instrumentos de gestión de información pública”, </w:t>
            </w:r>
            <w:r w:rsidRPr="008648EA">
              <w:rPr>
                <w:bCs/>
              </w:rPr>
              <w:t xml:space="preserve">sección </w:t>
            </w:r>
            <w:r w:rsidRPr="008648EA">
              <w:rPr>
                <w:b/>
              </w:rPr>
              <w:t>“1</w:t>
            </w:r>
            <w:r>
              <w:rPr>
                <w:b/>
              </w:rPr>
              <w:t xml:space="preserve">0.12  </w:t>
            </w:r>
            <w:r w:rsidRPr="008648EA">
              <w:rPr>
                <w:b/>
              </w:rPr>
              <w:t xml:space="preserve"> </w:t>
            </w:r>
            <w:r>
              <w:rPr>
                <w:b/>
              </w:rPr>
              <w:t xml:space="preserve">Gestión Documental”  </w:t>
            </w:r>
            <w:r w:rsidRPr="002A08D3">
              <w:t>y al tomar la opción</w:t>
            </w:r>
            <w:r>
              <w:rPr>
                <w:b/>
              </w:rPr>
              <w:t xml:space="preserve"> “Cuadro de clasificación documental”</w:t>
            </w:r>
            <w:r w:rsidRPr="002A08D3">
              <w:t xml:space="preserve"> se</w:t>
            </w:r>
            <w:r w:rsidR="00E61168">
              <w:t xml:space="preserve"> reitera que continua desplegando </w:t>
            </w:r>
            <w:r>
              <w:t xml:space="preserve">la imagen de la parte derecha de la pantalla con el </w:t>
            </w:r>
            <w:r w:rsidR="00E61168">
              <w:t xml:space="preserve">todo el </w:t>
            </w:r>
            <w:r w:rsidRPr="00E61168">
              <w:rPr>
                <w:b/>
              </w:rPr>
              <w:t>menú</w:t>
            </w:r>
            <w:r>
              <w:t xml:space="preserve"> nuevamente </w:t>
            </w:r>
            <w:r w:rsidR="00E61168">
              <w:t xml:space="preserve">de </w:t>
            </w:r>
            <w:r>
              <w:t xml:space="preserve">la sección de </w:t>
            </w:r>
            <w:r w:rsidRPr="00E61168">
              <w:rPr>
                <w:b/>
              </w:rPr>
              <w:t>transparencia</w:t>
            </w:r>
            <w:r>
              <w:t xml:space="preserve"> como se ve en la imagen siguiente: </w:t>
            </w:r>
          </w:p>
          <w:p w14:paraId="0E5320A1" w14:textId="77777777" w:rsidR="009F0527" w:rsidRDefault="009F0527" w:rsidP="007E5D94">
            <w:pPr>
              <w:rPr>
                <w:b/>
              </w:rPr>
            </w:pPr>
          </w:p>
          <w:p w14:paraId="2617862C" w14:textId="697F0512" w:rsidR="009F0527" w:rsidRDefault="009F0527" w:rsidP="007E5D94"/>
          <w:p w14:paraId="6F831CF9" w14:textId="025FE329" w:rsidR="009F0527" w:rsidRDefault="00E61168" w:rsidP="007E5D94">
            <w:r>
              <w:rPr>
                <w:noProof/>
                <w:lang w:eastAsia="es-CO"/>
              </w:rPr>
              <w:drawing>
                <wp:inline distT="0" distB="0" distL="0" distR="0" wp14:anchorId="0E77FD29" wp14:editId="1E2F0DB0">
                  <wp:extent cx="2883876" cy="1561786"/>
                  <wp:effectExtent l="95250" t="95250" r="88265" b="958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92368" cy="1566385"/>
                          </a:xfrm>
                          <a:prstGeom prst="rect">
                            <a:avLst/>
                          </a:prstGeom>
                          <a:effectLst>
                            <a:outerShdw blurRad="63500" sx="102000" sy="102000" algn="ctr" rotWithShape="0">
                              <a:prstClr val="black">
                                <a:alpha val="40000"/>
                              </a:prstClr>
                            </a:outerShdw>
                          </a:effectLst>
                        </pic:spPr>
                      </pic:pic>
                    </a:graphicData>
                  </a:graphic>
                </wp:inline>
              </w:drawing>
            </w:r>
            <w:r>
              <w:rPr>
                <w:noProof/>
                <w:lang w:eastAsia="es-CO"/>
              </w:rPr>
              <w:drawing>
                <wp:inline distT="0" distB="0" distL="0" distR="0" wp14:anchorId="2E6E7957" wp14:editId="4E8463A7">
                  <wp:extent cx="2875085" cy="1542597"/>
                  <wp:effectExtent l="0" t="0" r="190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83317" cy="1547014"/>
                          </a:xfrm>
                          <a:prstGeom prst="rect">
                            <a:avLst/>
                          </a:prstGeom>
                        </pic:spPr>
                      </pic:pic>
                    </a:graphicData>
                  </a:graphic>
                </wp:inline>
              </w:drawing>
            </w:r>
          </w:p>
          <w:p w14:paraId="13FB783E" w14:textId="585AD29D" w:rsidR="009F0527" w:rsidRDefault="004A728B" w:rsidP="007E5D94">
            <w:r>
              <w:rPr>
                <w:noProof/>
                <w:lang w:eastAsia="es-CO"/>
              </w:rPr>
              <w:drawing>
                <wp:inline distT="0" distB="0" distL="0" distR="0" wp14:anchorId="6065A99C" wp14:editId="3728B40B">
                  <wp:extent cx="6073775" cy="3329940"/>
                  <wp:effectExtent l="0" t="0" r="317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73775" cy="3329940"/>
                          </a:xfrm>
                          <a:prstGeom prst="rect">
                            <a:avLst/>
                          </a:prstGeom>
                        </pic:spPr>
                      </pic:pic>
                    </a:graphicData>
                  </a:graphic>
                </wp:inline>
              </w:drawing>
            </w:r>
          </w:p>
          <w:p w14:paraId="314098B3" w14:textId="4484A760" w:rsidR="009F0527" w:rsidRPr="00E61168" w:rsidRDefault="00E61168" w:rsidP="007E5D94">
            <w:pPr>
              <w:rPr>
                <w:sz w:val="16"/>
              </w:rPr>
            </w:pPr>
            <w:r w:rsidRPr="00E61168">
              <w:rPr>
                <w:sz w:val="16"/>
              </w:rPr>
              <w:t>Imagen tomada el dí</w:t>
            </w:r>
            <w:r w:rsidR="009F0527" w:rsidRPr="00E61168">
              <w:rPr>
                <w:sz w:val="16"/>
              </w:rPr>
              <w:t xml:space="preserve">a 20 de </w:t>
            </w:r>
            <w:r w:rsidRPr="00E61168">
              <w:rPr>
                <w:sz w:val="16"/>
              </w:rPr>
              <w:t>Julio</w:t>
            </w:r>
            <w:r w:rsidR="009F0527" w:rsidRPr="00E61168">
              <w:rPr>
                <w:sz w:val="16"/>
              </w:rPr>
              <w:t xml:space="preserve"> del 2023.</w:t>
            </w:r>
            <w:r w:rsidRPr="00E61168">
              <w:rPr>
                <w:sz w:val="16"/>
              </w:rPr>
              <w:t xml:space="preserve"> </w:t>
            </w:r>
            <w:hyperlink r:id="rId78" w:history="1">
              <w:r w:rsidRPr="00E61168">
                <w:rPr>
                  <w:rStyle w:val="Hyperlink"/>
                  <w:sz w:val="16"/>
                </w:rPr>
                <w:t>https://www.ssf.gov.co/web/guest/transparencia/instrumentos-de-gestion-e-informacion-publica/gestion-documental/cuadro-de-clasificacion-documental</w:t>
              </w:r>
            </w:hyperlink>
          </w:p>
          <w:p w14:paraId="16E93BA4" w14:textId="77777777" w:rsidR="00E61168" w:rsidRDefault="00E61168" w:rsidP="007E5D94"/>
          <w:p w14:paraId="341DD89D" w14:textId="77777777" w:rsidR="007D3F87" w:rsidRDefault="007D3F87" w:rsidP="007E5D94"/>
          <w:p w14:paraId="780BC324" w14:textId="77777777" w:rsidR="007D3F87" w:rsidRDefault="007D3F87" w:rsidP="007E5D94"/>
          <w:p w14:paraId="37AE1509" w14:textId="77777777" w:rsidR="007D3F87" w:rsidRDefault="007D3F87" w:rsidP="007E5D94"/>
          <w:p w14:paraId="1DD2C403" w14:textId="51799D20" w:rsidR="007D3F87" w:rsidRDefault="007D3F87" w:rsidP="007E5D94">
            <w:r>
              <w:t xml:space="preserve">Informes solicitudes de información, se puede evidenciar que no se está cumpliendo con la normatividad de publicación trimestral, de acuerdo al </w:t>
            </w:r>
            <w:r w:rsidRPr="000D0E57">
              <w:t>artículo 4 literal (7), "</w:t>
            </w:r>
            <w:r w:rsidRPr="000D0E57">
              <w:rPr>
                <w:i/>
                <w:iCs/>
              </w:rPr>
              <w:t>El informe de solicitudes de acceso a la información señalado en el artículo 52 del presente decreto</w:t>
            </w:r>
            <w:r w:rsidRPr="000D0E57">
              <w:t>”, DECRETO</w:t>
            </w:r>
            <w:r w:rsidRPr="000D0E57">
              <w:rPr>
                <w:bCs/>
                <w:shd w:val="clear" w:color="auto" w:fill="FFFFFF"/>
              </w:rPr>
              <w:t xml:space="preserve"> </w:t>
            </w:r>
            <w:r w:rsidRPr="000D0E57">
              <w:rPr>
                <w:b/>
                <w:bCs/>
                <w:shd w:val="clear" w:color="auto" w:fill="FFFFFF"/>
              </w:rPr>
              <w:t>103 DE 2015</w:t>
            </w:r>
            <w:r w:rsidRPr="000D0E57">
              <w:rPr>
                <w:bCs/>
                <w:shd w:val="clear" w:color="auto" w:fill="FFFFFF"/>
              </w:rPr>
              <w:t xml:space="preserve">, </w:t>
            </w:r>
            <w:r w:rsidRPr="000D0E57">
              <w:rPr>
                <w:shd w:val="clear" w:color="auto" w:fill="FFFFFF"/>
              </w:rPr>
              <w:t>en lo referente a</w:t>
            </w:r>
            <w:r w:rsidRPr="000D0E57">
              <w:rPr>
                <w:bCs/>
                <w:shd w:val="clear" w:color="auto" w:fill="FFFFFF"/>
              </w:rPr>
              <w:t xml:space="preserve"> </w:t>
            </w:r>
            <w:r w:rsidRPr="000D0E57">
              <w:rPr>
                <w:shd w:val="clear" w:color="auto" w:fill="FFFFFF"/>
              </w:rPr>
              <w:t>“</w:t>
            </w:r>
            <w:r w:rsidRPr="000D0E57">
              <w:rPr>
                <w:i/>
                <w:iCs/>
                <w:shd w:val="clear" w:color="auto" w:fill="FFFFFF"/>
              </w:rPr>
              <w:t>Transparenci</w:t>
            </w:r>
            <w:r>
              <w:rPr>
                <w:i/>
                <w:iCs/>
                <w:shd w:val="clear" w:color="auto" w:fill="FFFFFF"/>
              </w:rPr>
              <w:t>a y acceso a información pública”.</w:t>
            </w:r>
          </w:p>
          <w:p w14:paraId="2885C742" w14:textId="77777777" w:rsidR="007D3F87" w:rsidRDefault="007D3F87" w:rsidP="007E5D94"/>
          <w:p w14:paraId="162ECB05" w14:textId="23DFE316" w:rsidR="009F0527" w:rsidRDefault="007D3F87" w:rsidP="007E5D94">
            <w:r>
              <w:rPr>
                <w:noProof/>
                <w:lang w:eastAsia="es-CO"/>
              </w:rPr>
              <w:drawing>
                <wp:inline distT="0" distB="0" distL="0" distR="0" wp14:anchorId="406E45F4" wp14:editId="647826B6">
                  <wp:extent cx="5595180" cy="3384601"/>
                  <wp:effectExtent l="114300" t="114300" r="120015" b="1206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98633" cy="3386690"/>
                          </a:xfrm>
                          <a:prstGeom prst="rect">
                            <a:avLst/>
                          </a:prstGeom>
                          <a:effectLst>
                            <a:outerShdw blurRad="63500" sx="102000" sy="102000" algn="ctr" rotWithShape="0">
                              <a:prstClr val="black">
                                <a:alpha val="40000"/>
                              </a:prstClr>
                            </a:outerShdw>
                          </a:effectLst>
                        </pic:spPr>
                      </pic:pic>
                    </a:graphicData>
                  </a:graphic>
                </wp:inline>
              </w:drawing>
            </w:r>
          </w:p>
          <w:p w14:paraId="70720B53" w14:textId="33FE71F7" w:rsidR="007D3F87" w:rsidRPr="007D3F87" w:rsidRDefault="007D3F87" w:rsidP="007E5D94">
            <w:pPr>
              <w:rPr>
                <w:sz w:val="18"/>
              </w:rPr>
            </w:pPr>
            <w:r w:rsidRPr="007D3F87">
              <w:rPr>
                <w:sz w:val="18"/>
              </w:rPr>
              <w:t xml:space="preserve">Imagen tomada el día 20 de julio del 2023. </w:t>
            </w:r>
            <w:hyperlink r:id="rId80" w:history="1">
              <w:r w:rsidRPr="007D3F87">
                <w:rPr>
                  <w:rStyle w:val="Hyperlink"/>
                  <w:sz w:val="18"/>
                </w:rPr>
                <w:t>https://www.ssf.gov.co/web/guest/transparencia/instrumentos-de-gestion-e-informacion-publica/gestion-documental/informes-de-solicitudes-de-informacion</w:t>
              </w:r>
            </w:hyperlink>
          </w:p>
          <w:p w14:paraId="7724EA48" w14:textId="77777777" w:rsidR="007D3F87" w:rsidRDefault="007D3F87" w:rsidP="007E5D94"/>
          <w:p w14:paraId="29D52E3E" w14:textId="1A55F18A" w:rsidR="003033C7" w:rsidRDefault="003033C7" w:rsidP="003033C7">
            <w:pPr>
              <w:pStyle w:val="Heading3"/>
            </w:pPr>
            <w:bookmarkStart w:id="27" w:name="_Toc141327607"/>
            <w:r>
              <w:t xml:space="preserve">6.1.9.2 </w:t>
            </w:r>
            <w:r>
              <w:rPr>
                <w:b/>
                <w:bCs/>
              </w:rPr>
              <w:t xml:space="preserve">10.12 </w:t>
            </w:r>
            <w:hyperlink r:id="rId81" w:history="1">
              <w:r w:rsidRPr="002A08D3">
                <w:rPr>
                  <w:b/>
                  <w:bCs/>
                </w:rPr>
                <w:t>Gestión Documental</w:t>
              </w:r>
            </w:hyperlink>
            <w:r>
              <w:rPr>
                <w:b/>
                <w:bCs/>
              </w:rPr>
              <w:t xml:space="preserve"> - </w:t>
            </w:r>
            <w:r w:rsidRPr="003033C7">
              <w:rPr>
                <w:b/>
              </w:rPr>
              <w:t>Criterios de Accesibilidad</w:t>
            </w:r>
            <w:bookmarkEnd w:id="27"/>
            <w:r>
              <w:t xml:space="preserve"> </w:t>
            </w:r>
          </w:p>
          <w:p w14:paraId="1C2F36F1" w14:textId="77777777" w:rsidR="009F0527" w:rsidRDefault="009F0527" w:rsidP="007E5D94"/>
          <w:p w14:paraId="7F5B0DE5" w14:textId="6B100DE3" w:rsidR="00F76EE3" w:rsidRDefault="003033C7" w:rsidP="00301C55">
            <w:r>
              <w:t>D</w:t>
            </w:r>
            <w:r w:rsidR="00C851B4" w:rsidRPr="00301C55">
              <w:t xml:space="preserve">e acuerdo a </w:t>
            </w:r>
            <w:r>
              <w:t xml:space="preserve">la NTC 5854 de accesibilidad web y al </w:t>
            </w:r>
            <w:r w:rsidR="00C851B4" w:rsidRPr="00301C55">
              <w:t>Artículo 13, Capítulo II Decreto 103 de 2015</w:t>
            </w:r>
            <w:r w:rsidR="00A06F4F" w:rsidRPr="00301C55">
              <w:t>,</w:t>
            </w:r>
            <w:r w:rsidR="00301C55" w:rsidRPr="00301C55">
              <w:t xml:space="preserve"> y a la </w:t>
            </w:r>
            <w:r w:rsidR="00301C55" w:rsidRPr="00F04EDD">
              <w:t>Resolución 1519 del 2020 “Por la cual se definen los estándares y directrices para publicar la información señalada en la Ley 1712 del 2014 y se definen los requisitos en materia de acceso a la información pública, accesibilidad web, seguridad digital, y datos abiertos”.</w:t>
            </w:r>
            <w:r w:rsidR="00A06F4F" w:rsidRPr="00301C55">
              <w:t xml:space="preserve"> La accesibilidad tiene por fundamento principal que se conozca, aplique y se practique de forma continua y permanente, lo que garantiza que los contenidos sean totalmente accesibles.</w:t>
            </w:r>
          </w:p>
          <w:p w14:paraId="70F6FC17" w14:textId="77777777" w:rsidR="007E5D94" w:rsidRDefault="007E5D94" w:rsidP="00301C55">
            <w:r>
              <w:t>Tal como se encuentra descrito en el siguiente link:</w:t>
            </w:r>
          </w:p>
          <w:p w14:paraId="0DC6C32D" w14:textId="6B4250D6" w:rsidR="007E5D94" w:rsidRDefault="00A070DE" w:rsidP="00301C55">
            <w:hyperlink r:id="rId82" w:history="1">
              <w:r w:rsidR="007E5D94" w:rsidRPr="00005905">
                <w:rPr>
                  <w:rStyle w:val="Hyperlink"/>
                </w:rPr>
                <w:t>https://www.ssf.gov.co/web/guest/transparencia/instrumentos-de-gestion-e-informacion-publica/gestion-documental/criterios-de-accesibilidad</w:t>
              </w:r>
            </w:hyperlink>
          </w:p>
          <w:p w14:paraId="09ACBE49" w14:textId="77777777" w:rsidR="007E5D94" w:rsidRPr="00301C55" w:rsidRDefault="007E5D94" w:rsidP="00301C55"/>
          <w:p w14:paraId="36F64430" w14:textId="149CE286" w:rsidR="007E5D94" w:rsidRDefault="007E5D94" w:rsidP="00301C55">
            <w:r>
              <w:rPr>
                <w:noProof/>
                <w:lang w:eastAsia="es-CO"/>
              </w:rPr>
              <w:lastRenderedPageBreak/>
              <w:drawing>
                <wp:inline distT="0" distB="0" distL="0" distR="0" wp14:anchorId="61AAFE40" wp14:editId="6577DFDB">
                  <wp:extent cx="6026132" cy="4274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34428" cy="4279934"/>
                          </a:xfrm>
                          <a:prstGeom prst="rect">
                            <a:avLst/>
                          </a:prstGeom>
                        </pic:spPr>
                      </pic:pic>
                    </a:graphicData>
                  </a:graphic>
                </wp:inline>
              </w:drawing>
            </w:r>
          </w:p>
          <w:p w14:paraId="3AAF2FF0" w14:textId="556A2871" w:rsidR="007E5D94" w:rsidRPr="007E5D94" w:rsidRDefault="007E5D94" w:rsidP="00301C55">
            <w:pPr>
              <w:rPr>
                <w:sz w:val="18"/>
              </w:rPr>
            </w:pPr>
            <w:r w:rsidRPr="007E5D94">
              <w:rPr>
                <w:sz w:val="18"/>
              </w:rPr>
              <w:t>Imagen tomada el día 20 de julio de 2023.</w:t>
            </w:r>
          </w:p>
          <w:p w14:paraId="649E5456" w14:textId="77777777" w:rsidR="007E5D94" w:rsidRDefault="007E5D94" w:rsidP="00301C55"/>
          <w:p w14:paraId="7EF5A138" w14:textId="77777777" w:rsidR="00391887" w:rsidRDefault="00391887" w:rsidP="00301C55"/>
          <w:p w14:paraId="2E9F8B73" w14:textId="4DACCECD" w:rsidR="00C851B4" w:rsidRPr="00301C55" w:rsidRDefault="00F76EE3" w:rsidP="00301C55">
            <w:r w:rsidRPr="00301C55">
              <w:t xml:space="preserve">Se puede evidenciar que para el sitio web de la superintendencia al momento de hacer uso de una herramienta de </w:t>
            </w:r>
            <w:r w:rsidR="007E5D94">
              <w:t>análisis de accesibilidad</w:t>
            </w:r>
            <w:r w:rsidR="001D7A33">
              <w:t xml:space="preserve"> como es </w:t>
            </w:r>
            <w:r w:rsidR="007E5D94">
              <w:t xml:space="preserve"> Tawdis.net </w:t>
            </w:r>
            <w:r w:rsidRPr="00301C55">
              <w:t>esta nos arroja el siguiente resultado como se muestra a continuación:</w:t>
            </w:r>
          </w:p>
          <w:p w14:paraId="34976703" w14:textId="79E4E6B0" w:rsidR="00F76EE3" w:rsidRDefault="00F76EE3" w:rsidP="00C851B4">
            <w:pPr>
              <w:shd w:val="clear" w:color="auto" w:fill="FFFF00"/>
            </w:pPr>
            <w:r>
              <w:rPr>
                <w:noProof/>
                <w:lang w:eastAsia="es-CO"/>
              </w:rPr>
              <w:lastRenderedPageBreak/>
              <w:drawing>
                <wp:inline distT="0" distB="0" distL="0" distR="0" wp14:anchorId="73E8C93A" wp14:editId="447CB5E6">
                  <wp:extent cx="6073775" cy="2912745"/>
                  <wp:effectExtent l="0" t="0" r="317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73775" cy="2912745"/>
                          </a:xfrm>
                          <a:prstGeom prst="rect">
                            <a:avLst/>
                          </a:prstGeom>
                        </pic:spPr>
                      </pic:pic>
                    </a:graphicData>
                  </a:graphic>
                </wp:inline>
              </w:drawing>
            </w:r>
          </w:p>
          <w:p w14:paraId="73561FED" w14:textId="77777777" w:rsidR="00C851B4" w:rsidRDefault="00C851B4" w:rsidP="007E5D94"/>
          <w:p w14:paraId="4A13C6C6" w14:textId="62AABA2C" w:rsidR="00C851B4" w:rsidRDefault="00F76EE3" w:rsidP="007E5D94">
            <w:r>
              <w:rPr>
                <w:noProof/>
                <w:lang w:eastAsia="es-CO"/>
              </w:rPr>
              <w:drawing>
                <wp:inline distT="0" distB="0" distL="0" distR="0" wp14:anchorId="461F8CA3" wp14:editId="43631B1D">
                  <wp:extent cx="6073775" cy="3063240"/>
                  <wp:effectExtent l="0" t="0" r="317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73775" cy="3063240"/>
                          </a:xfrm>
                          <a:prstGeom prst="rect">
                            <a:avLst/>
                          </a:prstGeom>
                        </pic:spPr>
                      </pic:pic>
                    </a:graphicData>
                  </a:graphic>
                </wp:inline>
              </w:drawing>
            </w:r>
          </w:p>
          <w:p w14:paraId="4C13EF77" w14:textId="6D917082" w:rsidR="00F76EE3" w:rsidRDefault="00F76EE3" w:rsidP="007E5D94">
            <w:r>
              <w:rPr>
                <w:noProof/>
                <w:lang w:eastAsia="es-CO"/>
              </w:rPr>
              <w:lastRenderedPageBreak/>
              <w:drawing>
                <wp:inline distT="0" distB="0" distL="0" distR="0" wp14:anchorId="30CE2144" wp14:editId="6EDEEDEA">
                  <wp:extent cx="6073775" cy="2849245"/>
                  <wp:effectExtent l="0" t="0" r="317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73775" cy="2849245"/>
                          </a:xfrm>
                          <a:prstGeom prst="rect">
                            <a:avLst/>
                          </a:prstGeom>
                        </pic:spPr>
                      </pic:pic>
                    </a:graphicData>
                  </a:graphic>
                </wp:inline>
              </w:drawing>
            </w:r>
          </w:p>
          <w:p w14:paraId="795A1D65" w14:textId="1BEDFDAC" w:rsidR="00F76EE3" w:rsidRDefault="00F76EE3" w:rsidP="007E5D94">
            <w:r>
              <w:rPr>
                <w:noProof/>
                <w:lang w:eastAsia="es-CO"/>
              </w:rPr>
              <w:drawing>
                <wp:inline distT="0" distB="0" distL="0" distR="0" wp14:anchorId="1B95736D" wp14:editId="4F79CD27">
                  <wp:extent cx="6073775" cy="1991360"/>
                  <wp:effectExtent l="0" t="0" r="317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73775" cy="1991360"/>
                          </a:xfrm>
                          <a:prstGeom prst="rect">
                            <a:avLst/>
                          </a:prstGeom>
                        </pic:spPr>
                      </pic:pic>
                    </a:graphicData>
                  </a:graphic>
                </wp:inline>
              </w:drawing>
            </w:r>
          </w:p>
          <w:p w14:paraId="0EC01F9F" w14:textId="5076E42D" w:rsidR="00F76EE3" w:rsidRDefault="00F76EE3" w:rsidP="007E5D94">
            <w:r>
              <w:rPr>
                <w:noProof/>
                <w:lang w:eastAsia="es-CO"/>
              </w:rPr>
              <w:drawing>
                <wp:inline distT="0" distB="0" distL="0" distR="0" wp14:anchorId="221E3AAB" wp14:editId="7CBD6A17">
                  <wp:extent cx="6073775" cy="152590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73775" cy="1525905"/>
                          </a:xfrm>
                          <a:prstGeom prst="rect">
                            <a:avLst/>
                          </a:prstGeom>
                        </pic:spPr>
                      </pic:pic>
                    </a:graphicData>
                  </a:graphic>
                </wp:inline>
              </w:drawing>
            </w:r>
          </w:p>
          <w:p w14:paraId="1E483931" w14:textId="77777777" w:rsidR="00F76EE3" w:rsidRDefault="00F76EE3" w:rsidP="007E5D94"/>
          <w:p w14:paraId="20667949" w14:textId="77777777" w:rsidR="00391887" w:rsidRDefault="00391887" w:rsidP="00391887"/>
          <w:p w14:paraId="01D0A2DA" w14:textId="77777777" w:rsidR="00391887" w:rsidRDefault="00391887" w:rsidP="00391887">
            <w:r>
              <w:t>De la misma manera se puede evidenciar que existe en el menú de transparencia el ítem 12. Accesibilidad Web,  de acuerdo al siguiente link:</w:t>
            </w:r>
          </w:p>
          <w:p w14:paraId="496573BF" w14:textId="064A2F54" w:rsidR="00391887" w:rsidRDefault="00A070DE" w:rsidP="00391887">
            <w:hyperlink r:id="rId89" w:history="1">
              <w:r w:rsidR="00391887" w:rsidRPr="00005905">
                <w:rPr>
                  <w:rStyle w:val="Hyperlink"/>
                </w:rPr>
                <w:t>https://www.ssf.gov.co/web/guest/transparencia/accesibilidad-web3</w:t>
              </w:r>
            </w:hyperlink>
          </w:p>
          <w:p w14:paraId="2C1A910C" w14:textId="77777777" w:rsidR="00391887" w:rsidRDefault="00391887" w:rsidP="00391887"/>
          <w:p w14:paraId="1647AA15" w14:textId="0409EE1D" w:rsidR="00391887" w:rsidRDefault="00391887" w:rsidP="00391887">
            <w:r>
              <w:lastRenderedPageBreak/>
              <w:t>La cual hace referencia es a que se la página web cuenta con un certificado de sitio web seguro,  La oficina de control interno recomienda hacer la revisión de contenidos para la unificación de los criterios de accesibilidad.</w:t>
            </w:r>
          </w:p>
          <w:p w14:paraId="0CF14EBE" w14:textId="77777777" w:rsidR="00391887" w:rsidRDefault="00391887" w:rsidP="007E5D94"/>
          <w:p w14:paraId="19595252" w14:textId="77777777" w:rsidR="003033C7" w:rsidRDefault="003033C7" w:rsidP="007E5D94">
            <w:pPr>
              <w:pStyle w:val="Heading3"/>
            </w:pPr>
            <w:bookmarkStart w:id="28" w:name="_Toc118479693"/>
          </w:p>
          <w:p w14:paraId="5A5B70E6" w14:textId="162585DF" w:rsidR="009F0527" w:rsidRDefault="009F0527" w:rsidP="007E5D94">
            <w:pPr>
              <w:pStyle w:val="Heading3"/>
              <w:rPr>
                <w:b/>
                <w:bCs/>
              </w:rPr>
            </w:pPr>
            <w:bookmarkStart w:id="29" w:name="_Toc141327608"/>
            <w:r>
              <w:t>6.1.</w:t>
            </w:r>
            <w:r w:rsidR="00F77245">
              <w:t>10</w:t>
            </w:r>
            <w:r>
              <w:t xml:space="preserve"> </w:t>
            </w:r>
            <w:r>
              <w:rPr>
                <w:b/>
                <w:bCs/>
              </w:rPr>
              <w:t xml:space="preserve"> 11. </w:t>
            </w:r>
            <w:r w:rsidRPr="00346A64">
              <w:rPr>
                <w:b/>
                <w:bCs/>
              </w:rPr>
              <w:t>Transparencia Pasiva</w:t>
            </w:r>
            <w:r w:rsidRPr="007B0367">
              <w:rPr>
                <w:b/>
                <w:bCs/>
              </w:rPr>
              <w:t>.</w:t>
            </w:r>
            <w:bookmarkEnd w:id="28"/>
            <w:bookmarkEnd w:id="29"/>
          </w:p>
          <w:p w14:paraId="01070DFC" w14:textId="77777777" w:rsidR="009F0527" w:rsidRPr="00B92AC0" w:rsidRDefault="009F0527" w:rsidP="007E5D94"/>
          <w:p w14:paraId="06B03BA4" w14:textId="77777777" w:rsidR="009F0527" w:rsidRDefault="009F0527" w:rsidP="007E5D94">
            <w:r w:rsidRPr="008648EA">
              <w:t xml:space="preserve">En el Botón de “Transparencia” de la página web, en el Capítulo </w:t>
            </w:r>
            <w:r w:rsidRPr="008648EA">
              <w:rPr>
                <w:b/>
              </w:rPr>
              <w:t>“1</w:t>
            </w:r>
            <w:r>
              <w:rPr>
                <w:b/>
              </w:rPr>
              <w:t xml:space="preserve">1. Transparencia pasiva” </w:t>
            </w:r>
            <w:r>
              <w:t xml:space="preserve">sección </w:t>
            </w:r>
            <w:r w:rsidRPr="008648EA">
              <w:rPr>
                <w:b/>
              </w:rPr>
              <w:t>“11.2. Formulario para la recepción de solicitudes de información pública</w:t>
            </w:r>
            <w:r>
              <w:rPr>
                <w:b/>
              </w:rPr>
              <w:t>”</w:t>
            </w:r>
            <w:r w:rsidRPr="00F56087">
              <w:t xml:space="preserve"> Habilitación para el uso de niños, niñas y adolescentes</w:t>
            </w:r>
            <w:r>
              <w:t xml:space="preserve">, </w:t>
            </w:r>
            <w:r w:rsidRPr="00F56087">
              <w:t>El formulario debe estar habilitado para que tanto niños y niñas como adolescentes puedan hacer solicitudes de información pública.</w:t>
            </w:r>
            <w:r>
              <w:t xml:space="preserve"> El área de control interno no pudo evidenciar que existiera una caracterización para niños o adolescentes tal como se reportó en el informe del segundo y tercer Trimestre del 2022.</w:t>
            </w:r>
          </w:p>
          <w:p w14:paraId="31ECB3CF" w14:textId="77777777" w:rsidR="009F0527" w:rsidRDefault="009F0527" w:rsidP="007E5D94"/>
          <w:p w14:paraId="60BAD823" w14:textId="77777777" w:rsidR="009F0527" w:rsidRDefault="009F0527" w:rsidP="007E5D94">
            <w:pPr>
              <w:pStyle w:val="Caption"/>
              <w:spacing w:after="0"/>
            </w:pPr>
            <w:r w:rsidRPr="00C8736F">
              <w:rPr>
                <w:color w:val="auto"/>
                <w:sz w:val="20"/>
                <w:szCs w:val="22"/>
              </w:rPr>
              <w:t>Habilitación para el uso de ni</w:t>
            </w:r>
            <w:r w:rsidRPr="00C556EB">
              <w:rPr>
                <w:b/>
                <w:color w:val="auto"/>
                <w:sz w:val="20"/>
                <w:szCs w:val="22"/>
              </w:rPr>
              <w:t>ñ</w:t>
            </w:r>
            <w:r w:rsidRPr="00C8736F">
              <w:rPr>
                <w:color w:val="auto"/>
                <w:sz w:val="20"/>
                <w:szCs w:val="22"/>
              </w:rPr>
              <w:t>os, niñas y adolescentes</w:t>
            </w:r>
          </w:p>
          <w:p w14:paraId="7B02A74B" w14:textId="72F5F243" w:rsidR="009F0527" w:rsidRDefault="009F0527" w:rsidP="007E5D94">
            <w:r>
              <w:rPr>
                <w:noProof/>
                <w:lang w:eastAsia="es-CO"/>
              </w:rPr>
              <w:drawing>
                <wp:inline distT="0" distB="0" distL="0" distR="0" wp14:anchorId="259C20A8" wp14:editId="719DA392">
                  <wp:extent cx="5971540" cy="37255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71540" cy="3725545"/>
                          </a:xfrm>
                          <a:prstGeom prst="rect">
                            <a:avLst/>
                          </a:prstGeom>
                        </pic:spPr>
                      </pic:pic>
                    </a:graphicData>
                  </a:graphic>
                </wp:inline>
              </w:drawing>
            </w:r>
          </w:p>
          <w:p w14:paraId="2FD8D20C" w14:textId="77777777" w:rsidR="009F0527" w:rsidRDefault="009F0527" w:rsidP="007E5D94">
            <w:r>
              <w:t>Fuente:</w:t>
            </w:r>
            <w:hyperlink r:id="rId91" w:anchor="no-back-button" w:history="1">
              <w:r w:rsidRPr="00E56580">
                <w:rPr>
                  <w:rStyle w:val="Hyperlink"/>
                </w:rPr>
                <w:t>https://gtss.ssf.gov.co/SedeElectronica/tramites/browser.do?formAction=btList&amp;s=0&amp;order=0#no-back-button</w:t>
              </w:r>
            </w:hyperlink>
          </w:p>
          <w:p w14:paraId="2BFEDC1F" w14:textId="77777777" w:rsidR="009F0527" w:rsidRDefault="009F0527" w:rsidP="007E5D94"/>
          <w:p w14:paraId="6B4F48DB" w14:textId="77777777" w:rsidR="009F0527" w:rsidRDefault="009F0527" w:rsidP="007E5D94"/>
          <w:p w14:paraId="5BAAF138" w14:textId="67EE0CAB" w:rsidR="009F0527" w:rsidRDefault="009F0527" w:rsidP="007E5D94">
            <w:pPr>
              <w:pStyle w:val="Heading3"/>
            </w:pPr>
            <w:bookmarkStart w:id="30" w:name="_Toc118479694"/>
            <w:bookmarkStart w:id="31" w:name="_Toc141327609"/>
            <w:r>
              <w:t>6.1.</w:t>
            </w:r>
            <w:r w:rsidR="00391887">
              <w:t>10</w:t>
            </w:r>
            <w:r>
              <w:t xml:space="preserve">.1 </w:t>
            </w:r>
            <w:r>
              <w:rPr>
                <w:b/>
                <w:bCs/>
              </w:rPr>
              <w:t xml:space="preserve"> 11.2</w:t>
            </w:r>
            <w:r w:rsidRPr="007B0367">
              <w:rPr>
                <w:b/>
                <w:bCs/>
              </w:rPr>
              <w:t>.</w:t>
            </w:r>
            <w:r>
              <w:rPr>
                <w:b/>
                <w:bCs/>
              </w:rPr>
              <w:t xml:space="preserve"> Formulario para la recepción de solicitudes de información pública</w:t>
            </w:r>
            <w:bookmarkEnd w:id="30"/>
            <w:bookmarkEnd w:id="31"/>
          </w:p>
          <w:p w14:paraId="47F4CE54" w14:textId="77777777" w:rsidR="009F0527" w:rsidRDefault="009F0527" w:rsidP="007E5D94"/>
          <w:p w14:paraId="159C5651" w14:textId="06463590" w:rsidR="009F0527" w:rsidRDefault="009F0527" w:rsidP="007E5D94">
            <w:r w:rsidRPr="00B26371">
              <w:t xml:space="preserve">En el Botón de “Transparencia” de la página web, en el Capítulo </w:t>
            </w:r>
            <w:r w:rsidRPr="00B26371">
              <w:rPr>
                <w:b/>
              </w:rPr>
              <w:t xml:space="preserve">“11. Transparencia pasiva” </w:t>
            </w:r>
            <w:r w:rsidRPr="00B26371">
              <w:t xml:space="preserve">sección </w:t>
            </w:r>
            <w:r w:rsidRPr="00B26371">
              <w:rPr>
                <w:b/>
              </w:rPr>
              <w:t>“11.2. Formulario para la recepción de solicitudes de información pública</w:t>
            </w:r>
            <w:r w:rsidRPr="00B26371">
              <w:t xml:space="preserve">”, en el </w:t>
            </w:r>
            <w:r w:rsidRPr="00B26371">
              <w:lastRenderedPageBreak/>
              <w:t xml:space="preserve">diligenciamiento del formulario en la opción País, Nombre o denominación con el que se identifica una Nación, región o territorio que forma una unidad geográfica, política y cultural. Para el caso, corresponde al país de la persona que radica la solicitud de información, el cual debe corresponder a una lista desplegable para que el usuario haga la elección. La oficina de control interno evidencio que </w:t>
            </w:r>
            <w:r w:rsidR="00F77245">
              <w:t xml:space="preserve">reitera que  </w:t>
            </w:r>
            <w:r w:rsidRPr="00B26371">
              <w:t>existe el campo de País, sin embargo no despliega ninguna lista  como lo menciona la matriz de cumplimiento y tal como se reportó en el informe anterior</w:t>
            </w:r>
            <w:r w:rsidR="00F77245">
              <w:t xml:space="preserve"> del cuarto trimestre del 2022 y el primer trimestre del 2023.</w:t>
            </w:r>
          </w:p>
          <w:p w14:paraId="4E818351" w14:textId="77777777" w:rsidR="00F77245" w:rsidRDefault="00F77245" w:rsidP="007E5D94"/>
          <w:p w14:paraId="29A82730" w14:textId="77777777" w:rsidR="009F0527" w:rsidRDefault="009F0527" w:rsidP="007E5D94">
            <w:pPr>
              <w:autoSpaceDE/>
              <w:autoSpaceDN/>
              <w:adjustRightInd/>
              <w:jc w:val="left"/>
            </w:pPr>
          </w:p>
          <w:p w14:paraId="32F41409" w14:textId="77777777" w:rsidR="009F0527" w:rsidRPr="00E02C68" w:rsidRDefault="009F0527" w:rsidP="007E5D94">
            <w:pPr>
              <w:autoSpaceDE/>
              <w:autoSpaceDN/>
              <w:adjustRightInd/>
              <w:jc w:val="left"/>
              <w:rPr>
                <w:color w:val="auto"/>
                <w:sz w:val="20"/>
              </w:rPr>
            </w:pPr>
            <w:r w:rsidRPr="009C4877">
              <w:rPr>
                <w:color w:val="auto"/>
                <w:sz w:val="20"/>
              </w:rPr>
              <w:t>Formulario para la recepción de solicitudes de información pública.</w:t>
            </w:r>
          </w:p>
          <w:p w14:paraId="58B16E91" w14:textId="77777777" w:rsidR="009F0527" w:rsidRDefault="009F0527" w:rsidP="007E5D94"/>
          <w:p w14:paraId="209DFE98" w14:textId="292EFFA4" w:rsidR="009F0527" w:rsidRDefault="00A070DE" w:rsidP="007E5D94">
            <w:hyperlink r:id="rId92" w:anchor="no-back-button" w:history="1">
              <w:r w:rsidR="00526DF3" w:rsidRPr="00005905">
                <w:rPr>
                  <w:rStyle w:val="Hyperlink"/>
                </w:rPr>
                <w:t>https://gtss.ssf.gov.co/SedeElectronica/wizard.do#no-back-button</w:t>
              </w:r>
            </w:hyperlink>
          </w:p>
          <w:p w14:paraId="060B7472" w14:textId="77777777" w:rsidR="009F0527" w:rsidRDefault="009F0527" w:rsidP="007E5D94"/>
          <w:p w14:paraId="007EF3CA" w14:textId="4A577F90" w:rsidR="009F0527" w:rsidRDefault="00526DF3" w:rsidP="007E5D94">
            <w:r>
              <w:rPr>
                <w:noProof/>
                <w:lang w:eastAsia="es-CO"/>
              </w:rPr>
              <w:drawing>
                <wp:inline distT="0" distB="0" distL="0" distR="0" wp14:anchorId="19C582B1" wp14:editId="49338FCD">
                  <wp:extent cx="6073775" cy="3787140"/>
                  <wp:effectExtent l="0" t="0" r="317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073775" cy="3787140"/>
                          </a:xfrm>
                          <a:prstGeom prst="rect">
                            <a:avLst/>
                          </a:prstGeom>
                        </pic:spPr>
                      </pic:pic>
                    </a:graphicData>
                  </a:graphic>
                </wp:inline>
              </w:drawing>
            </w:r>
          </w:p>
          <w:p w14:paraId="215B2C9B" w14:textId="5A207A98" w:rsidR="009F0527" w:rsidRDefault="009F0527" w:rsidP="007E5D94"/>
          <w:p w14:paraId="41CAEDD5" w14:textId="77777777" w:rsidR="009F0527" w:rsidRDefault="009F0527" w:rsidP="007E5D94"/>
          <w:p w14:paraId="6B4A12E5" w14:textId="77777777" w:rsidR="009F0527" w:rsidRDefault="009F0527" w:rsidP="007E5D94">
            <w:r>
              <w:t>Como se puede evidenciar en la imágenes anteriores los datos que se registran no contienen validación como es cuando se solicita país, No contiene opciones, y se tiene un texto libre, lo cual no permite verificación alguna, lo mismo sucede que se continua y en la selección de departamento se toman solo los de COLOMBIA, al igual que las ciudades del territorio colombiano, lo cual no permite una validación y así tener una mejor caracterización y calidad en los datos dado que se ha seleccionado opciones con menores de EDAD.</w:t>
            </w:r>
          </w:p>
          <w:p w14:paraId="7B542BFA" w14:textId="77777777" w:rsidR="009F0527" w:rsidRDefault="009F0527" w:rsidP="007E5D94"/>
          <w:p w14:paraId="2A9EC073" w14:textId="77777777" w:rsidR="00526DF3" w:rsidRDefault="00526DF3" w:rsidP="007E5D94"/>
          <w:p w14:paraId="672807B6" w14:textId="02B9D8DA" w:rsidR="009F0527" w:rsidRDefault="009F0527" w:rsidP="007E5D94">
            <w:pPr>
              <w:rPr>
                <w:b/>
                <w:bCs/>
              </w:rPr>
            </w:pPr>
            <w:r>
              <w:lastRenderedPageBreak/>
              <w:t>6.1.</w:t>
            </w:r>
            <w:r w:rsidR="00391887">
              <w:t>11</w:t>
            </w:r>
            <w:r>
              <w:t xml:space="preserve"> </w:t>
            </w:r>
            <w:r>
              <w:rPr>
                <w:b/>
                <w:bCs/>
              </w:rPr>
              <w:t xml:space="preserve"> 13</w:t>
            </w:r>
            <w:r w:rsidRPr="007B0367">
              <w:rPr>
                <w:b/>
                <w:bCs/>
              </w:rPr>
              <w:t>.</w:t>
            </w:r>
            <w:r>
              <w:rPr>
                <w:b/>
                <w:bCs/>
              </w:rPr>
              <w:t xml:space="preserve"> Estadística General de la SSF.</w:t>
            </w:r>
          </w:p>
          <w:p w14:paraId="05BCAE8F" w14:textId="77777777" w:rsidR="009F0527" w:rsidRDefault="009F0527" w:rsidP="007E5D94">
            <w:pPr>
              <w:rPr>
                <w:b/>
                <w:bCs/>
              </w:rPr>
            </w:pPr>
          </w:p>
          <w:p w14:paraId="32814478" w14:textId="77777777" w:rsidR="009F0527" w:rsidRDefault="009F0527" w:rsidP="007E5D94">
            <w:pPr>
              <w:rPr>
                <w:b/>
                <w:bCs/>
              </w:rPr>
            </w:pPr>
          </w:p>
          <w:p w14:paraId="242C82FE" w14:textId="277DD76F" w:rsidR="009F0527" w:rsidRDefault="009F0527" w:rsidP="007E5D94">
            <w:pPr>
              <w:pStyle w:val="Heading1"/>
              <w:ind w:left="39" w:firstLine="0"/>
              <w:rPr>
                <w:b w:val="0"/>
                <w:bCs/>
                <w:color w:val="auto"/>
              </w:rPr>
            </w:pPr>
            <w:bookmarkStart w:id="32" w:name="_Toc141327610"/>
            <w:r w:rsidRPr="00C62811">
              <w:rPr>
                <w:b w:val="0"/>
              </w:rPr>
              <w:t xml:space="preserve">Podemos observar </w:t>
            </w:r>
            <w:r w:rsidR="001867CC">
              <w:rPr>
                <w:b w:val="0"/>
              </w:rPr>
              <w:t xml:space="preserve">y se reitera lo indicado en el informe del primer trimestre del 2023, </w:t>
            </w:r>
            <w:r w:rsidRPr="00C62811">
              <w:rPr>
                <w:b w:val="0"/>
              </w:rPr>
              <w:t xml:space="preserve">que el contenido del </w:t>
            </w:r>
            <w:r w:rsidR="00FD209B" w:rsidRPr="00C62811">
              <w:rPr>
                <w:b w:val="0"/>
              </w:rPr>
              <w:t>Ítem</w:t>
            </w:r>
            <w:r w:rsidRPr="00C62811">
              <w:rPr>
                <w:b w:val="0"/>
              </w:rPr>
              <w:t xml:space="preserve"> </w:t>
            </w:r>
            <w:r w:rsidRPr="00C62811">
              <w:rPr>
                <w:color w:val="auto"/>
              </w:rPr>
              <w:t>“</w:t>
            </w:r>
            <w:r w:rsidRPr="00C62811">
              <w:rPr>
                <w:bCs/>
                <w:color w:val="auto"/>
              </w:rPr>
              <w:t>13.3 Indicadores del Sistema del Subsidio</w:t>
            </w:r>
            <w:r>
              <w:rPr>
                <w:bCs/>
                <w:color w:val="auto"/>
              </w:rPr>
              <w:t xml:space="preserve"> </w:t>
            </w:r>
            <w:r w:rsidRPr="00C62811">
              <w:rPr>
                <w:bCs/>
                <w:color w:val="auto"/>
              </w:rPr>
              <w:t>Familiar</w:t>
            </w:r>
            <w:r>
              <w:rPr>
                <w:bCs/>
                <w:color w:val="auto"/>
              </w:rPr>
              <w:t xml:space="preserve">”, </w:t>
            </w:r>
            <w:r>
              <w:rPr>
                <w:b w:val="0"/>
                <w:bCs/>
                <w:color w:val="auto"/>
              </w:rPr>
              <w:t xml:space="preserve"> se duplica el mismo contenido que figura en el </w:t>
            </w:r>
            <w:r w:rsidR="00FD209B">
              <w:rPr>
                <w:b w:val="0"/>
                <w:bCs/>
                <w:color w:val="auto"/>
              </w:rPr>
              <w:t>Ítem</w:t>
            </w:r>
            <w:r>
              <w:rPr>
                <w:b w:val="0"/>
                <w:bCs/>
                <w:color w:val="auto"/>
              </w:rPr>
              <w:t xml:space="preserve"> </w:t>
            </w:r>
            <w:r w:rsidRPr="00C62811">
              <w:rPr>
                <w:bCs/>
                <w:color w:val="auto"/>
              </w:rPr>
              <w:t>“13.8 Mapas”</w:t>
            </w:r>
            <w:r>
              <w:rPr>
                <w:bCs/>
                <w:color w:val="auto"/>
              </w:rPr>
              <w:t xml:space="preserve">, </w:t>
            </w:r>
            <w:r w:rsidRPr="00C62811">
              <w:rPr>
                <w:b w:val="0"/>
                <w:bCs/>
                <w:color w:val="auto"/>
              </w:rPr>
              <w:t>como se pu</w:t>
            </w:r>
            <w:r>
              <w:rPr>
                <w:b w:val="0"/>
                <w:bCs/>
                <w:color w:val="auto"/>
              </w:rPr>
              <w:t>ede observar en la siguiente imagen.</w:t>
            </w:r>
            <w:bookmarkEnd w:id="32"/>
          </w:p>
          <w:p w14:paraId="5AAA041E" w14:textId="65D74D94" w:rsidR="009F0527" w:rsidRPr="00C62811" w:rsidRDefault="009F0527" w:rsidP="007E5D94">
            <w:r>
              <w:rPr>
                <w:noProof/>
                <w:lang w:eastAsia="es-CO"/>
              </w:rPr>
              <w:drawing>
                <wp:inline distT="0" distB="0" distL="0" distR="0" wp14:anchorId="17A0D662" wp14:editId="104D38D5">
                  <wp:extent cx="2873828" cy="1665138"/>
                  <wp:effectExtent l="0" t="0" r="317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87561" cy="1673095"/>
                          </a:xfrm>
                          <a:prstGeom prst="rect">
                            <a:avLst/>
                          </a:prstGeom>
                        </pic:spPr>
                      </pic:pic>
                    </a:graphicData>
                  </a:graphic>
                </wp:inline>
              </w:drawing>
            </w:r>
            <w:r>
              <w:rPr>
                <w:noProof/>
                <w:lang w:eastAsia="es-CO"/>
              </w:rPr>
              <w:t xml:space="preserve">  </w:t>
            </w:r>
            <w:r>
              <w:rPr>
                <w:noProof/>
                <w:lang w:eastAsia="es-CO"/>
              </w:rPr>
              <w:drawing>
                <wp:inline distT="0" distB="0" distL="0" distR="0" wp14:anchorId="7D8A04F0" wp14:editId="32EC68EB">
                  <wp:extent cx="2873375" cy="1706611"/>
                  <wp:effectExtent l="0" t="0" r="3175" b="825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83720" cy="1712755"/>
                          </a:xfrm>
                          <a:prstGeom prst="rect">
                            <a:avLst/>
                          </a:prstGeom>
                        </pic:spPr>
                      </pic:pic>
                    </a:graphicData>
                  </a:graphic>
                </wp:inline>
              </w:drawing>
            </w:r>
          </w:p>
          <w:p w14:paraId="476CD56E" w14:textId="51B0EA2C" w:rsidR="009F0527" w:rsidRPr="00514761" w:rsidRDefault="00391887" w:rsidP="007E5D94">
            <w:pPr>
              <w:pStyle w:val="Heading3"/>
              <w:rPr>
                <w:sz w:val="18"/>
              </w:rPr>
            </w:pPr>
            <w:bookmarkStart w:id="33" w:name="_Toc141327611"/>
            <w:r>
              <w:rPr>
                <w:sz w:val="18"/>
              </w:rPr>
              <w:t>Imagen tomada el día 20</w:t>
            </w:r>
            <w:r w:rsidR="009F0527" w:rsidRPr="00514761">
              <w:rPr>
                <w:sz w:val="18"/>
              </w:rPr>
              <w:t xml:space="preserve"> de </w:t>
            </w:r>
            <w:r>
              <w:rPr>
                <w:sz w:val="18"/>
              </w:rPr>
              <w:t>julio</w:t>
            </w:r>
            <w:r w:rsidR="009F0527" w:rsidRPr="00514761">
              <w:rPr>
                <w:sz w:val="18"/>
              </w:rPr>
              <w:t xml:space="preserve"> 2023.                </w:t>
            </w:r>
            <w:r w:rsidR="009F0527">
              <w:rPr>
                <w:sz w:val="18"/>
              </w:rPr>
              <w:t xml:space="preserve">                    </w:t>
            </w:r>
            <w:r>
              <w:rPr>
                <w:sz w:val="18"/>
              </w:rPr>
              <w:t xml:space="preserve">  Imagen tomada el día 20</w:t>
            </w:r>
            <w:r w:rsidR="009F0527" w:rsidRPr="00514761">
              <w:rPr>
                <w:sz w:val="18"/>
              </w:rPr>
              <w:t xml:space="preserve"> de </w:t>
            </w:r>
            <w:r>
              <w:rPr>
                <w:sz w:val="18"/>
              </w:rPr>
              <w:t>julio</w:t>
            </w:r>
            <w:r w:rsidR="009F0527" w:rsidRPr="00514761">
              <w:rPr>
                <w:sz w:val="18"/>
              </w:rPr>
              <w:t xml:space="preserve"> 2023.</w:t>
            </w:r>
            <w:bookmarkEnd w:id="33"/>
          </w:p>
          <w:p w14:paraId="3544B155" w14:textId="77777777" w:rsidR="009F0527" w:rsidRPr="00A77756" w:rsidRDefault="00A070DE" w:rsidP="007E5D94">
            <w:pPr>
              <w:pStyle w:val="Heading3"/>
              <w:rPr>
                <w:sz w:val="16"/>
              </w:rPr>
            </w:pPr>
            <w:hyperlink r:id="rId96" w:history="1">
              <w:bookmarkStart w:id="34" w:name="_Toc141327612"/>
              <w:r w:rsidR="009F0527" w:rsidRPr="00A77756">
                <w:rPr>
                  <w:rStyle w:val="Hyperlink"/>
                  <w:sz w:val="16"/>
                </w:rPr>
                <w:t>https://www.ssf.gov.co/web/guest/indicadores-del-sistema-ssf</w:t>
              </w:r>
            </w:hyperlink>
            <w:r w:rsidR="009F0527">
              <w:rPr>
                <w:sz w:val="16"/>
              </w:rPr>
              <w:t xml:space="preserve">              </w:t>
            </w:r>
            <w:r w:rsidR="009F0527" w:rsidRPr="00A77756">
              <w:rPr>
                <w:sz w:val="16"/>
              </w:rPr>
              <w:t xml:space="preserve"> </w:t>
            </w:r>
            <w:hyperlink r:id="rId97" w:history="1">
              <w:r w:rsidR="009F0527" w:rsidRPr="00A77756">
                <w:rPr>
                  <w:rStyle w:val="Hyperlink"/>
                  <w:sz w:val="16"/>
                </w:rPr>
                <w:t>https://www.ssf.gov.co/web/guest/mapas</w:t>
              </w:r>
              <w:bookmarkEnd w:id="34"/>
            </w:hyperlink>
          </w:p>
          <w:p w14:paraId="2753D196" w14:textId="77777777" w:rsidR="009F0527" w:rsidRDefault="009F0527" w:rsidP="007E5D94"/>
          <w:p w14:paraId="559C3AD0" w14:textId="77777777" w:rsidR="009F0527" w:rsidRDefault="009F0527" w:rsidP="007E5D94"/>
          <w:p w14:paraId="658916CD" w14:textId="77777777" w:rsidR="009F0527" w:rsidRPr="00A77756" w:rsidRDefault="009F0527" w:rsidP="007E5D94"/>
          <w:p w14:paraId="573C9D20" w14:textId="18F85754" w:rsidR="009F0527" w:rsidRDefault="007E46D1" w:rsidP="007E5D94">
            <w:pPr>
              <w:pStyle w:val="Heading3"/>
              <w:rPr>
                <w:b/>
                <w:bCs/>
              </w:rPr>
            </w:pPr>
            <w:bookmarkStart w:id="35" w:name="_Toc141327613"/>
            <w:r>
              <w:t>6.1.1</w:t>
            </w:r>
            <w:r w:rsidR="009F0527">
              <w:t xml:space="preserve">2 </w:t>
            </w:r>
            <w:r w:rsidR="009F0527">
              <w:rPr>
                <w:b/>
                <w:bCs/>
              </w:rPr>
              <w:t xml:space="preserve"> 15</w:t>
            </w:r>
            <w:r w:rsidR="009F0527" w:rsidRPr="007B0367">
              <w:rPr>
                <w:b/>
                <w:bCs/>
              </w:rPr>
              <w:t>.</w:t>
            </w:r>
            <w:r w:rsidR="009F0527">
              <w:rPr>
                <w:b/>
                <w:bCs/>
              </w:rPr>
              <w:t xml:space="preserve"> Observatorio.</w:t>
            </w:r>
            <w:bookmarkEnd w:id="35"/>
          </w:p>
          <w:p w14:paraId="4B64A89F" w14:textId="77777777" w:rsidR="009F0527" w:rsidRDefault="009F0527" w:rsidP="007E5D94"/>
          <w:p w14:paraId="42B2EDBA" w14:textId="275B1C33" w:rsidR="007E46D1" w:rsidRDefault="009F0527" w:rsidP="007E46D1">
            <w:r>
              <w:t xml:space="preserve">En el </w:t>
            </w:r>
            <w:r w:rsidR="007E46D1">
              <w:t xml:space="preserve">botón de transparencia se identifica el </w:t>
            </w:r>
            <w:r w:rsidR="00FD209B" w:rsidRPr="007E46D1">
              <w:rPr>
                <w:b/>
              </w:rPr>
              <w:t>Ítem</w:t>
            </w:r>
            <w:r w:rsidR="007E46D1" w:rsidRPr="007E46D1">
              <w:rPr>
                <w:b/>
              </w:rPr>
              <w:t xml:space="preserve"> 15. </w:t>
            </w:r>
            <w:r w:rsidR="007E46D1">
              <w:rPr>
                <w:b/>
              </w:rPr>
              <w:t xml:space="preserve">Observatorio, </w:t>
            </w:r>
            <w:r w:rsidR="007E46D1">
              <w:t xml:space="preserve"> al momento de ingresar o de seleccionar este no muestra o despliega ninguna información tal como se observa en la siguiente imagen: </w:t>
            </w:r>
          </w:p>
          <w:p w14:paraId="07EEB3EA" w14:textId="7FC8B15D" w:rsidR="007E46D1" w:rsidRPr="007E46D1" w:rsidRDefault="007E46D1" w:rsidP="007E46D1">
            <w:pPr>
              <w:rPr>
                <w:sz w:val="14"/>
              </w:rPr>
            </w:pPr>
            <w:r>
              <w:rPr>
                <w:noProof/>
                <w:lang w:eastAsia="es-CO"/>
              </w:rPr>
              <w:drawing>
                <wp:inline distT="0" distB="0" distL="0" distR="0" wp14:anchorId="51493B43" wp14:editId="355D6BBF">
                  <wp:extent cx="5165387" cy="2987986"/>
                  <wp:effectExtent l="133350" t="95250" r="130810" b="984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176595" cy="2994470"/>
                          </a:xfrm>
                          <a:prstGeom prst="rect">
                            <a:avLst/>
                          </a:prstGeom>
                          <a:effectLst>
                            <a:outerShdw blurRad="63500" sx="102000" sy="102000" algn="ctr" rotWithShape="0">
                              <a:prstClr val="black">
                                <a:alpha val="40000"/>
                              </a:prstClr>
                            </a:outerShdw>
                          </a:effectLst>
                        </pic:spPr>
                      </pic:pic>
                    </a:graphicData>
                  </a:graphic>
                </wp:inline>
              </w:drawing>
            </w:r>
          </w:p>
          <w:p w14:paraId="1BB8FC38" w14:textId="5BFB51C8" w:rsidR="009F0527" w:rsidRDefault="007E46D1" w:rsidP="007E5D94">
            <w:pPr>
              <w:rPr>
                <w:sz w:val="14"/>
              </w:rPr>
            </w:pPr>
            <w:r>
              <w:rPr>
                <w:sz w:val="14"/>
              </w:rPr>
              <w:t>Imag</w:t>
            </w:r>
            <w:r w:rsidR="009F0527" w:rsidRPr="00A63825">
              <w:rPr>
                <w:sz w:val="14"/>
              </w:rPr>
              <w:t xml:space="preserve">en tomada el </w:t>
            </w:r>
            <w:r w:rsidR="009F0527">
              <w:rPr>
                <w:sz w:val="14"/>
              </w:rPr>
              <w:t>2</w:t>
            </w:r>
            <w:r w:rsidR="009F0527" w:rsidRPr="00A63825">
              <w:rPr>
                <w:sz w:val="14"/>
              </w:rPr>
              <w:t xml:space="preserve">1 de </w:t>
            </w:r>
            <w:r>
              <w:rPr>
                <w:sz w:val="14"/>
              </w:rPr>
              <w:t>julio</w:t>
            </w:r>
            <w:r w:rsidR="009F0527">
              <w:rPr>
                <w:sz w:val="14"/>
              </w:rPr>
              <w:t xml:space="preserve"> 2023   </w:t>
            </w:r>
          </w:p>
          <w:p w14:paraId="559E9A52" w14:textId="77777777" w:rsidR="007E46D1" w:rsidRDefault="007E46D1" w:rsidP="007E5D94">
            <w:pPr>
              <w:rPr>
                <w:sz w:val="14"/>
              </w:rPr>
            </w:pPr>
          </w:p>
          <w:p w14:paraId="40931315" w14:textId="77777777" w:rsidR="007E46D1" w:rsidRDefault="007E46D1" w:rsidP="007E5D94">
            <w:pPr>
              <w:rPr>
                <w:sz w:val="14"/>
              </w:rPr>
            </w:pPr>
          </w:p>
          <w:p w14:paraId="654FD78E" w14:textId="78AB6DA4" w:rsidR="007E46D1" w:rsidRDefault="007E46D1" w:rsidP="007E5D94">
            <w:pPr>
              <w:rPr>
                <w:sz w:val="14"/>
                <w:szCs w:val="16"/>
              </w:rPr>
            </w:pPr>
            <w:r>
              <w:rPr>
                <w:noProof/>
                <w:lang w:eastAsia="es-CO"/>
              </w:rPr>
              <w:drawing>
                <wp:inline distT="0" distB="0" distL="0" distR="0" wp14:anchorId="639A29DB" wp14:editId="2D997A66">
                  <wp:extent cx="5350213" cy="3560842"/>
                  <wp:effectExtent l="114300" t="114300" r="117475" b="1162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354759" cy="3563867"/>
                          </a:xfrm>
                          <a:prstGeom prst="rect">
                            <a:avLst/>
                          </a:prstGeom>
                          <a:effectLst>
                            <a:outerShdw blurRad="63500" sx="102000" sy="102000" algn="ctr" rotWithShape="0">
                              <a:prstClr val="black">
                                <a:alpha val="40000"/>
                              </a:prstClr>
                            </a:outerShdw>
                          </a:effectLst>
                        </pic:spPr>
                      </pic:pic>
                    </a:graphicData>
                  </a:graphic>
                </wp:inline>
              </w:drawing>
            </w:r>
          </w:p>
          <w:p w14:paraId="73F97291" w14:textId="770D3BA9" w:rsidR="007E46D1" w:rsidRDefault="007E46D1" w:rsidP="007E5D94">
            <w:pPr>
              <w:rPr>
                <w:sz w:val="14"/>
                <w:szCs w:val="16"/>
              </w:rPr>
            </w:pPr>
            <w:r>
              <w:rPr>
                <w:sz w:val="14"/>
                <w:szCs w:val="16"/>
              </w:rPr>
              <w:t xml:space="preserve">Imagen tomada el día 21 de julio de 2023. </w:t>
            </w:r>
            <w:hyperlink r:id="rId100" w:history="1">
              <w:r w:rsidRPr="00005905">
                <w:rPr>
                  <w:rStyle w:val="Hyperlink"/>
                  <w:sz w:val="14"/>
                  <w:szCs w:val="16"/>
                </w:rPr>
                <w:t>https://observatorio.ssf.gov.co/</w:t>
              </w:r>
            </w:hyperlink>
          </w:p>
          <w:p w14:paraId="0E5D4AAE" w14:textId="77777777" w:rsidR="007E46D1" w:rsidRPr="00DC6734" w:rsidRDefault="007E46D1" w:rsidP="007E5D94">
            <w:pPr>
              <w:rPr>
                <w:sz w:val="14"/>
                <w:szCs w:val="16"/>
              </w:rPr>
            </w:pPr>
          </w:p>
          <w:p w14:paraId="22B0B4C1" w14:textId="77777777" w:rsidR="009F0527" w:rsidRPr="00DC6734" w:rsidRDefault="009F0527" w:rsidP="007E5D94">
            <w:pPr>
              <w:rPr>
                <w:sz w:val="14"/>
                <w:szCs w:val="16"/>
              </w:rPr>
            </w:pPr>
            <w:r w:rsidRPr="00DC6734">
              <w:rPr>
                <w:sz w:val="14"/>
                <w:szCs w:val="16"/>
              </w:rPr>
              <w:t xml:space="preserve">          </w:t>
            </w:r>
          </w:p>
          <w:p w14:paraId="4B114C9A" w14:textId="77777777" w:rsidR="009F0527" w:rsidRDefault="009F0527" w:rsidP="007E5D94">
            <w:pPr>
              <w:pStyle w:val="Heading3"/>
            </w:pPr>
          </w:p>
          <w:p w14:paraId="71B48C67" w14:textId="532E534B" w:rsidR="009F0527" w:rsidRDefault="009F0527" w:rsidP="007E5D94">
            <w:pPr>
              <w:pStyle w:val="Heading3"/>
              <w:rPr>
                <w:b/>
                <w:bCs/>
              </w:rPr>
            </w:pPr>
            <w:bookmarkStart w:id="36" w:name="_Toc141327614"/>
            <w:r>
              <w:t>6.1.</w:t>
            </w:r>
            <w:r w:rsidR="007E46D1">
              <w:t>1</w:t>
            </w:r>
            <w:r>
              <w:t xml:space="preserve">3 </w:t>
            </w:r>
            <w:r>
              <w:rPr>
                <w:b/>
                <w:bCs/>
              </w:rPr>
              <w:t xml:space="preserve"> 16</w:t>
            </w:r>
            <w:r w:rsidRPr="007B0367">
              <w:rPr>
                <w:b/>
                <w:bCs/>
              </w:rPr>
              <w:t>.</w:t>
            </w:r>
            <w:r>
              <w:rPr>
                <w:b/>
                <w:bCs/>
              </w:rPr>
              <w:t xml:space="preserve"> Hojas de Vida.</w:t>
            </w:r>
            <w:bookmarkEnd w:id="36"/>
          </w:p>
          <w:p w14:paraId="367B512A" w14:textId="77777777" w:rsidR="009F0527" w:rsidRDefault="009F0527" w:rsidP="007E5D94">
            <w:pPr>
              <w:rPr>
                <w:b/>
              </w:rPr>
            </w:pPr>
          </w:p>
          <w:p w14:paraId="33E59AF0" w14:textId="20608E03" w:rsidR="009F0527" w:rsidRDefault="009F0527" w:rsidP="007E5D94">
            <w:r>
              <w:rPr>
                <w:noProof/>
                <w:lang w:eastAsia="es-CO"/>
              </w:rPr>
              <w:lastRenderedPageBreak/>
              <w:drawing>
                <wp:inline distT="0" distB="0" distL="0" distR="0" wp14:anchorId="333C6922" wp14:editId="3FA277A5">
                  <wp:extent cx="5476672" cy="3677710"/>
                  <wp:effectExtent l="114300" t="114300" r="105410" b="1136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78894" cy="3679202"/>
                          </a:xfrm>
                          <a:prstGeom prst="rect">
                            <a:avLst/>
                          </a:prstGeom>
                          <a:effectLst>
                            <a:outerShdw blurRad="63500" sx="102000" sy="102000" algn="ctr" rotWithShape="0">
                              <a:prstClr val="black">
                                <a:alpha val="40000"/>
                              </a:prstClr>
                            </a:outerShdw>
                          </a:effectLst>
                        </pic:spPr>
                      </pic:pic>
                    </a:graphicData>
                  </a:graphic>
                </wp:inline>
              </w:drawing>
            </w:r>
          </w:p>
          <w:p w14:paraId="56D4C830" w14:textId="386D7688" w:rsidR="00664784" w:rsidRPr="00664784" w:rsidRDefault="00664784" w:rsidP="007E5D94">
            <w:pPr>
              <w:rPr>
                <w:sz w:val="18"/>
              </w:rPr>
            </w:pPr>
            <w:r w:rsidRPr="00664784">
              <w:rPr>
                <w:sz w:val="18"/>
              </w:rPr>
              <w:t xml:space="preserve">Imagen tomada el día 21 de julio de 2023. </w:t>
            </w:r>
            <w:hyperlink r:id="rId102" w:history="1">
              <w:r w:rsidRPr="00664784">
                <w:rPr>
                  <w:rStyle w:val="Hyperlink"/>
                  <w:sz w:val="18"/>
                </w:rPr>
                <w:t>https://www.ssf.gov.co/web/guest/transparencia</w:t>
              </w:r>
            </w:hyperlink>
          </w:p>
          <w:p w14:paraId="5744A1F1" w14:textId="77777777" w:rsidR="00664784" w:rsidRDefault="00664784" w:rsidP="007E5D94"/>
          <w:p w14:paraId="4F949604" w14:textId="77777777" w:rsidR="009F0527" w:rsidRDefault="009F0527" w:rsidP="007E5D94"/>
          <w:p w14:paraId="1B69D737" w14:textId="77777777" w:rsidR="00664784" w:rsidRDefault="009F0527" w:rsidP="007E5D94">
            <w:r>
              <w:t xml:space="preserve">En el Menú de Transparencia Ítem </w:t>
            </w:r>
            <w:r w:rsidRPr="006B2844">
              <w:rPr>
                <w:b/>
              </w:rPr>
              <w:t>16. Hojas de Vida</w:t>
            </w:r>
            <w:r>
              <w:rPr>
                <w:b/>
              </w:rPr>
              <w:t xml:space="preserve">, </w:t>
            </w:r>
            <w:r>
              <w:t xml:space="preserve"> </w:t>
            </w:r>
            <w:r w:rsidR="00664784">
              <w:t xml:space="preserve">este sigue siendo reiterativo como fue reportado en el informe del cuarto trimestre del 2022 y en el primer trimestre del 2023, que </w:t>
            </w:r>
            <w:r>
              <w:t>al seleccionarse, se está generando el error en la cual no contiene información. Adicionalmente se puede evidenciar que este hace la petición a un sitio WEB “</w:t>
            </w:r>
            <w:r w:rsidR="00664784">
              <w:t>aspirantes.presidencia.gov.co”,</w:t>
            </w:r>
            <w:r>
              <w:t xml:space="preserve"> para lo cual es necesario la revisión y verificación del mismo. </w:t>
            </w:r>
          </w:p>
          <w:p w14:paraId="242BC9F3" w14:textId="77777777" w:rsidR="00664784" w:rsidRDefault="00664784" w:rsidP="007E5D94"/>
          <w:p w14:paraId="124BE9A7" w14:textId="46722615" w:rsidR="009F0527" w:rsidRDefault="009F0527" w:rsidP="007E5D94">
            <w:r>
              <w:t>Es importante que sea revisado este numeral para que este en la sección adecuada de acuerdo al anexo técnico No 2. Resolución 1519 de 2020</w:t>
            </w:r>
            <w:r w:rsidRPr="006A36F1">
              <w:t>.</w:t>
            </w:r>
            <w:r>
              <w:t xml:space="preserve"> “Publicar la hoja debida de aspirantes, junto con el email para presentar comentarios por parte de la ciudadanía. Para el caso de las entidades de orden nacional, el requisito se cumple mediante link al Portal de Aspirantes de la Presidencia de la República, disponible en: </w:t>
            </w:r>
            <w:hyperlink r:id="rId103" w:history="1">
              <w:r w:rsidRPr="003A6511">
                <w:rPr>
                  <w:rStyle w:val="Hyperlink"/>
                </w:rPr>
                <w:t>https://aspirantes.presidencia.gov.co</w:t>
              </w:r>
            </w:hyperlink>
            <w:r>
              <w:t>.</w:t>
            </w:r>
          </w:p>
          <w:p w14:paraId="054F691D" w14:textId="77777777" w:rsidR="009F0527" w:rsidRDefault="009F0527" w:rsidP="007E5D94"/>
          <w:p w14:paraId="52802EE9" w14:textId="77777777" w:rsidR="009F0527" w:rsidRDefault="009F0527" w:rsidP="007E5D94">
            <w:r>
              <w:t xml:space="preserve"> </w:t>
            </w:r>
          </w:p>
          <w:p w14:paraId="1A949563" w14:textId="6E00D4A1" w:rsidR="009F0527" w:rsidRDefault="009F0527" w:rsidP="007E5D94">
            <w:r>
              <w:rPr>
                <w:noProof/>
                <w:lang w:eastAsia="es-CO"/>
              </w:rPr>
              <w:lastRenderedPageBreak/>
              <w:drawing>
                <wp:inline distT="0" distB="0" distL="0" distR="0" wp14:anchorId="44A0EE2C" wp14:editId="45172355">
                  <wp:extent cx="2506345" cy="1660297"/>
                  <wp:effectExtent l="95250" t="95250" r="103505" b="927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34113" cy="1678692"/>
                          </a:xfrm>
                          <a:prstGeom prst="rect">
                            <a:avLst/>
                          </a:prstGeom>
                          <a:effectLst>
                            <a:outerShdw blurRad="63500" sx="102000" sy="102000" algn="ctr" rotWithShape="0">
                              <a:prstClr val="black">
                                <a:alpha val="40000"/>
                              </a:prstClr>
                            </a:outerShdw>
                          </a:effectLst>
                        </pic:spPr>
                      </pic:pic>
                    </a:graphicData>
                  </a:graphic>
                </wp:inline>
              </w:drawing>
            </w:r>
            <w:r>
              <w:t xml:space="preserve"> </w:t>
            </w:r>
            <w:r>
              <w:rPr>
                <w:noProof/>
                <w:lang w:eastAsia="es-CO"/>
              </w:rPr>
              <w:t xml:space="preserve">     </w:t>
            </w:r>
            <w:r>
              <w:rPr>
                <w:noProof/>
                <w:lang w:eastAsia="es-CO"/>
              </w:rPr>
              <w:drawing>
                <wp:inline distT="0" distB="0" distL="0" distR="0" wp14:anchorId="1855785A" wp14:editId="2F75F130">
                  <wp:extent cx="2913879" cy="1654243"/>
                  <wp:effectExtent l="95250" t="95250" r="96520" b="984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27420" cy="1661931"/>
                          </a:xfrm>
                          <a:prstGeom prst="rect">
                            <a:avLst/>
                          </a:prstGeom>
                          <a:effectLst>
                            <a:outerShdw blurRad="63500" sx="102000" sy="102000" algn="ctr" rotWithShape="0">
                              <a:prstClr val="black">
                                <a:alpha val="40000"/>
                              </a:prstClr>
                            </a:outerShdw>
                          </a:effectLst>
                        </pic:spPr>
                      </pic:pic>
                    </a:graphicData>
                  </a:graphic>
                </wp:inline>
              </w:drawing>
            </w:r>
          </w:p>
          <w:p w14:paraId="5133AA4A" w14:textId="46901A71" w:rsidR="009F0527" w:rsidRPr="004143A1" w:rsidRDefault="00664784" w:rsidP="007E5D94">
            <w:pPr>
              <w:rPr>
                <w:sz w:val="14"/>
                <w:szCs w:val="14"/>
              </w:rPr>
            </w:pPr>
            <w:r>
              <w:rPr>
                <w:sz w:val="14"/>
                <w:szCs w:val="14"/>
              </w:rPr>
              <w:t xml:space="preserve">   </w:t>
            </w:r>
            <w:r w:rsidRPr="004143A1">
              <w:rPr>
                <w:sz w:val="14"/>
                <w:szCs w:val="14"/>
              </w:rPr>
              <w:t>Imagen</w:t>
            </w:r>
            <w:r w:rsidR="009F0527" w:rsidRPr="004143A1">
              <w:rPr>
                <w:sz w:val="14"/>
                <w:szCs w:val="14"/>
              </w:rPr>
              <w:t xml:space="preserve"> tomada el </w:t>
            </w:r>
            <w:r>
              <w:rPr>
                <w:sz w:val="14"/>
                <w:szCs w:val="14"/>
              </w:rPr>
              <w:t>2</w:t>
            </w:r>
            <w:r w:rsidR="009F0527" w:rsidRPr="004143A1">
              <w:rPr>
                <w:sz w:val="14"/>
                <w:szCs w:val="14"/>
              </w:rPr>
              <w:t xml:space="preserve">1 de </w:t>
            </w:r>
            <w:r>
              <w:rPr>
                <w:sz w:val="14"/>
                <w:szCs w:val="14"/>
              </w:rPr>
              <w:t>julio</w:t>
            </w:r>
            <w:r w:rsidR="009F0527" w:rsidRPr="004143A1">
              <w:rPr>
                <w:sz w:val="14"/>
                <w:szCs w:val="14"/>
              </w:rPr>
              <w:t xml:space="preserve"> 202</w:t>
            </w:r>
            <w:r>
              <w:rPr>
                <w:sz w:val="14"/>
                <w:szCs w:val="14"/>
              </w:rPr>
              <w:t>3</w:t>
            </w:r>
            <w:r w:rsidR="009F0527" w:rsidRPr="004143A1">
              <w:rPr>
                <w:sz w:val="14"/>
                <w:szCs w:val="14"/>
              </w:rPr>
              <w:t xml:space="preserve"> </w:t>
            </w:r>
            <w:r w:rsidR="009F0527">
              <w:rPr>
                <w:sz w:val="14"/>
                <w:szCs w:val="14"/>
              </w:rPr>
              <w:t xml:space="preserve">                                             </w:t>
            </w:r>
            <w:r>
              <w:rPr>
                <w:sz w:val="14"/>
                <w:szCs w:val="14"/>
              </w:rPr>
              <w:t xml:space="preserve">                    </w:t>
            </w:r>
            <w:r w:rsidR="009F0527">
              <w:rPr>
                <w:sz w:val="14"/>
                <w:szCs w:val="14"/>
              </w:rPr>
              <w:t xml:space="preserve"> </w:t>
            </w:r>
            <w:r w:rsidR="009F0527" w:rsidRPr="004143A1">
              <w:rPr>
                <w:sz w:val="14"/>
                <w:szCs w:val="14"/>
              </w:rPr>
              <w:t>imagen tomada el 21 de abril del 2023.</w:t>
            </w:r>
          </w:p>
          <w:p w14:paraId="4618C2FB" w14:textId="77777777" w:rsidR="009F0527" w:rsidRPr="006B2844" w:rsidRDefault="009F0527" w:rsidP="007E5D94"/>
          <w:p w14:paraId="3EFCF8D1" w14:textId="77777777" w:rsidR="009F0527" w:rsidRDefault="009F0527" w:rsidP="007E5D94">
            <w:pPr>
              <w:rPr>
                <w:sz w:val="24"/>
                <w:szCs w:val="24"/>
              </w:rPr>
            </w:pPr>
          </w:p>
          <w:p w14:paraId="09E23768" w14:textId="77777777" w:rsidR="009F0527" w:rsidRDefault="009F0527" w:rsidP="007E5D94">
            <w:pPr>
              <w:pStyle w:val="Heading3"/>
              <w:rPr>
                <w:b/>
                <w:bCs/>
              </w:rPr>
            </w:pPr>
            <w:bookmarkStart w:id="37" w:name="_Toc141327615"/>
            <w:r>
              <w:t xml:space="preserve">6.2 </w:t>
            </w:r>
            <w:r>
              <w:rPr>
                <w:b/>
                <w:bCs/>
              </w:rPr>
              <w:t xml:space="preserve"> Botón PARTICIPA.</w:t>
            </w:r>
            <w:bookmarkEnd w:id="37"/>
          </w:p>
          <w:p w14:paraId="46743D37" w14:textId="77777777" w:rsidR="009F0527" w:rsidRDefault="009F0527" w:rsidP="007E5D94"/>
          <w:p w14:paraId="745D35CD" w14:textId="53701383" w:rsidR="009F0527" w:rsidRPr="002B6CE1" w:rsidRDefault="009F0527" w:rsidP="007E5D94">
            <w:r>
              <w:t xml:space="preserve">En el botón de la página web principal se tiene el menú participa y </w:t>
            </w:r>
            <w:r w:rsidR="00FF042F">
              <w:t xml:space="preserve">al seleccionarse </w:t>
            </w:r>
            <w:r>
              <w:t xml:space="preserve">este despliega los mismos contenidos </w:t>
            </w:r>
            <w:r w:rsidR="00FF042F">
              <w:t>en 2 columnas, el cual se reitera lo indicado en el primer trimestre del 2023</w:t>
            </w:r>
            <w:r>
              <w:t>.</w:t>
            </w:r>
          </w:p>
          <w:p w14:paraId="36E5FCF9" w14:textId="77777777" w:rsidR="009F0527" w:rsidRDefault="009F0527" w:rsidP="007E5D94">
            <w:pPr>
              <w:rPr>
                <w:sz w:val="24"/>
                <w:szCs w:val="24"/>
              </w:rPr>
            </w:pPr>
          </w:p>
          <w:p w14:paraId="3026ADE8" w14:textId="77777777" w:rsidR="009F0527" w:rsidRDefault="009F0527" w:rsidP="007E5D94">
            <w:pPr>
              <w:rPr>
                <w:sz w:val="24"/>
                <w:szCs w:val="24"/>
              </w:rPr>
            </w:pPr>
          </w:p>
          <w:p w14:paraId="56EA61C4" w14:textId="06EAAB5E" w:rsidR="009F0527" w:rsidRDefault="009F0527" w:rsidP="007E5D94">
            <w:pPr>
              <w:rPr>
                <w:sz w:val="24"/>
                <w:szCs w:val="24"/>
              </w:rPr>
            </w:pPr>
            <w:r>
              <w:rPr>
                <w:noProof/>
                <w:lang w:eastAsia="es-CO"/>
              </w:rPr>
              <w:drawing>
                <wp:inline distT="0" distB="0" distL="0" distR="0" wp14:anchorId="1666AF42" wp14:editId="20592F75">
                  <wp:extent cx="4416357" cy="2063853"/>
                  <wp:effectExtent l="0" t="0" r="381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22844" cy="2066884"/>
                          </a:xfrm>
                          <a:prstGeom prst="rect">
                            <a:avLst/>
                          </a:prstGeom>
                        </pic:spPr>
                      </pic:pic>
                    </a:graphicData>
                  </a:graphic>
                </wp:inline>
              </w:drawing>
            </w:r>
          </w:p>
          <w:p w14:paraId="78B576CA" w14:textId="77777777" w:rsidR="009F0527" w:rsidRDefault="009F0527" w:rsidP="007E5D94">
            <w:pPr>
              <w:rPr>
                <w:rStyle w:val="Hyperlink"/>
                <w:sz w:val="14"/>
                <w:szCs w:val="14"/>
              </w:rPr>
            </w:pPr>
            <w:r w:rsidRPr="002B6CE1">
              <w:rPr>
                <w:sz w:val="14"/>
                <w:szCs w:val="14"/>
              </w:rPr>
              <w:t>Imagen tomada el 21 de abril del 2023.</w:t>
            </w:r>
            <w:r>
              <w:rPr>
                <w:sz w:val="14"/>
                <w:szCs w:val="14"/>
              </w:rPr>
              <w:t xml:space="preserve">  </w:t>
            </w:r>
            <w:hyperlink r:id="rId107" w:history="1">
              <w:r w:rsidRPr="000719A9">
                <w:rPr>
                  <w:rStyle w:val="Hyperlink"/>
                  <w:sz w:val="14"/>
                  <w:szCs w:val="14"/>
                </w:rPr>
                <w:t>https://www.ssf.gov.co/web/guest/participa</w:t>
              </w:r>
            </w:hyperlink>
          </w:p>
          <w:p w14:paraId="187E50EE" w14:textId="77777777" w:rsidR="00FF042F" w:rsidRDefault="00FF042F" w:rsidP="007E5D94">
            <w:pPr>
              <w:rPr>
                <w:rStyle w:val="Hyperlink"/>
                <w:sz w:val="14"/>
                <w:szCs w:val="14"/>
              </w:rPr>
            </w:pPr>
          </w:p>
          <w:p w14:paraId="40F3817E" w14:textId="3F430752" w:rsidR="00FF042F" w:rsidRDefault="00FF042F" w:rsidP="007E5D94">
            <w:pPr>
              <w:rPr>
                <w:sz w:val="14"/>
                <w:szCs w:val="14"/>
              </w:rPr>
            </w:pPr>
            <w:r>
              <w:rPr>
                <w:noProof/>
                <w:lang w:eastAsia="es-CO"/>
              </w:rPr>
              <w:lastRenderedPageBreak/>
              <w:drawing>
                <wp:inline distT="0" distB="0" distL="0" distR="0" wp14:anchorId="097CAE08" wp14:editId="4981A1E6">
                  <wp:extent cx="5048007" cy="2893866"/>
                  <wp:effectExtent l="0" t="0" r="63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51380" cy="2895800"/>
                          </a:xfrm>
                          <a:prstGeom prst="rect">
                            <a:avLst/>
                          </a:prstGeom>
                        </pic:spPr>
                      </pic:pic>
                    </a:graphicData>
                  </a:graphic>
                </wp:inline>
              </w:drawing>
            </w:r>
          </w:p>
          <w:p w14:paraId="32EA61E1" w14:textId="58C38C00" w:rsidR="00FF042F" w:rsidRDefault="00FF042F" w:rsidP="007E5D94">
            <w:pPr>
              <w:rPr>
                <w:sz w:val="14"/>
                <w:szCs w:val="14"/>
              </w:rPr>
            </w:pPr>
            <w:r w:rsidRPr="002B6CE1">
              <w:rPr>
                <w:sz w:val="14"/>
                <w:szCs w:val="14"/>
              </w:rPr>
              <w:t xml:space="preserve">Imagen tomada el 21 de </w:t>
            </w:r>
            <w:r w:rsidR="0060105A">
              <w:rPr>
                <w:sz w:val="14"/>
                <w:szCs w:val="14"/>
              </w:rPr>
              <w:t>julio</w:t>
            </w:r>
            <w:r w:rsidRPr="002B6CE1">
              <w:rPr>
                <w:sz w:val="14"/>
                <w:szCs w:val="14"/>
              </w:rPr>
              <w:t xml:space="preserve"> del 2023</w:t>
            </w:r>
            <w:r w:rsidR="0060105A">
              <w:rPr>
                <w:sz w:val="14"/>
                <w:szCs w:val="14"/>
              </w:rPr>
              <w:t xml:space="preserve"> </w:t>
            </w:r>
            <w:hyperlink r:id="rId109" w:history="1">
              <w:r w:rsidR="0060105A" w:rsidRPr="00005905">
                <w:rPr>
                  <w:rStyle w:val="Hyperlink"/>
                  <w:sz w:val="14"/>
                  <w:szCs w:val="14"/>
                </w:rPr>
                <w:t>https://www.ssf.gov.co/web/guest/participa</w:t>
              </w:r>
            </w:hyperlink>
            <w:r w:rsidR="0060105A">
              <w:rPr>
                <w:sz w:val="14"/>
                <w:szCs w:val="14"/>
              </w:rPr>
              <w:t xml:space="preserve"> </w:t>
            </w:r>
          </w:p>
          <w:p w14:paraId="60DED349" w14:textId="77777777" w:rsidR="0060105A" w:rsidRDefault="0060105A" w:rsidP="007E5D94">
            <w:pPr>
              <w:rPr>
                <w:sz w:val="14"/>
                <w:szCs w:val="14"/>
              </w:rPr>
            </w:pPr>
          </w:p>
          <w:p w14:paraId="5F5C77F3" w14:textId="77777777" w:rsidR="0060105A" w:rsidRDefault="0060105A" w:rsidP="007E5D94">
            <w:pPr>
              <w:rPr>
                <w:sz w:val="14"/>
                <w:szCs w:val="14"/>
              </w:rPr>
            </w:pPr>
          </w:p>
          <w:p w14:paraId="649B145F" w14:textId="77777777" w:rsidR="009F0527" w:rsidRDefault="009F0527" w:rsidP="007E5D94">
            <w:pPr>
              <w:rPr>
                <w:sz w:val="14"/>
                <w:szCs w:val="14"/>
              </w:rPr>
            </w:pPr>
          </w:p>
          <w:p w14:paraId="2C697D6B" w14:textId="77777777" w:rsidR="009F0527" w:rsidRPr="002B6CE1" w:rsidRDefault="009F0527" w:rsidP="007E5D94">
            <w:pPr>
              <w:rPr>
                <w:sz w:val="14"/>
                <w:szCs w:val="14"/>
              </w:rPr>
            </w:pPr>
          </w:p>
        </w:tc>
      </w:tr>
      <w:tr w:rsidR="009F0527" w:rsidRPr="00E97344" w14:paraId="1FDE224F" w14:textId="77777777" w:rsidTr="00854244">
        <w:trPr>
          <w:trHeight w:val="1292"/>
        </w:trPr>
        <w:tc>
          <w:tcPr>
            <w:tcW w:w="9781" w:type="dxa"/>
            <w:gridSpan w:val="2"/>
          </w:tcPr>
          <w:p w14:paraId="4020845E" w14:textId="77777777" w:rsidR="009F0527" w:rsidRPr="00E97344" w:rsidRDefault="009F0527" w:rsidP="009F0527">
            <w:pPr>
              <w:numPr>
                <w:ilvl w:val="0"/>
                <w:numId w:val="10"/>
              </w:numPr>
              <w:autoSpaceDE/>
              <w:autoSpaceDN/>
              <w:adjustRightInd/>
              <w:spacing w:after="200" w:line="276" w:lineRule="auto"/>
              <w:rPr>
                <w:sz w:val="24"/>
                <w:szCs w:val="24"/>
              </w:rPr>
            </w:pPr>
            <w:r w:rsidRPr="00F034CB">
              <w:rPr>
                <w:b/>
                <w:sz w:val="24"/>
                <w:szCs w:val="24"/>
              </w:rPr>
              <w:lastRenderedPageBreak/>
              <w:t>OBSERVACIONES Y RECOMENDACIONES</w:t>
            </w:r>
            <w:r>
              <w:rPr>
                <w:b/>
                <w:sz w:val="24"/>
                <w:szCs w:val="24"/>
              </w:rPr>
              <w:t xml:space="preserve">: </w:t>
            </w:r>
          </w:p>
          <w:p w14:paraId="3A82EE41" w14:textId="436B9913" w:rsidR="009F0527" w:rsidRDefault="009F0527" w:rsidP="009F0527">
            <w:pPr>
              <w:pStyle w:val="ListParagraph"/>
              <w:numPr>
                <w:ilvl w:val="0"/>
                <w:numId w:val="12"/>
              </w:numPr>
              <w:ind w:left="720"/>
              <w:rPr>
                <w:sz w:val="22"/>
                <w:szCs w:val="22"/>
              </w:rPr>
            </w:pPr>
            <w:r w:rsidRPr="0060105A">
              <w:rPr>
                <w:sz w:val="22"/>
                <w:szCs w:val="22"/>
              </w:rPr>
              <w:t xml:space="preserve">Se </w:t>
            </w:r>
            <w:r w:rsidR="0060105A" w:rsidRPr="0060105A">
              <w:rPr>
                <w:sz w:val="22"/>
                <w:szCs w:val="22"/>
              </w:rPr>
              <w:t xml:space="preserve">reitera nuevamente que </w:t>
            </w:r>
            <w:r w:rsidRPr="0060105A">
              <w:rPr>
                <w:sz w:val="22"/>
                <w:szCs w:val="22"/>
              </w:rPr>
              <w:t>se debe revisar el link que direcciona el</w:t>
            </w:r>
            <w:r>
              <w:t xml:space="preserve"> numeral </w:t>
            </w:r>
            <w:r w:rsidRPr="008148D8">
              <w:rPr>
                <w:b/>
                <w:sz w:val="22"/>
                <w:szCs w:val="22"/>
              </w:rPr>
              <w:t>16</w:t>
            </w:r>
            <w:r>
              <w:rPr>
                <w:b/>
                <w:sz w:val="22"/>
                <w:szCs w:val="22"/>
              </w:rPr>
              <w:t>. Hojas de Vida</w:t>
            </w:r>
            <w:r>
              <w:rPr>
                <w:sz w:val="22"/>
                <w:szCs w:val="22"/>
              </w:rPr>
              <w:t xml:space="preserve"> el que direcciona a página web de aspirantes presidencia de la república</w:t>
            </w:r>
            <w:r w:rsidR="0060105A">
              <w:rPr>
                <w:sz w:val="22"/>
                <w:szCs w:val="22"/>
              </w:rPr>
              <w:t xml:space="preserve"> y al seleccionarse marca o genera error. </w:t>
            </w:r>
          </w:p>
          <w:p w14:paraId="4BFB00DD" w14:textId="77777777" w:rsidR="009F0527" w:rsidRDefault="009F0527" w:rsidP="007E5D94">
            <w:pPr>
              <w:pStyle w:val="ListParagraph"/>
              <w:ind w:left="927"/>
              <w:rPr>
                <w:sz w:val="22"/>
                <w:szCs w:val="22"/>
              </w:rPr>
            </w:pPr>
          </w:p>
          <w:p w14:paraId="775D0289" w14:textId="77777777" w:rsidR="009F0527" w:rsidRPr="0035280E" w:rsidRDefault="009F0527" w:rsidP="009F0527">
            <w:pPr>
              <w:pStyle w:val="ListParagraph"/>
              <w:numPr>
                <w:ilvl w:val="0"/>
                <w:numId w:val="12"/>
              </w:numPr>
              <w:ind w:left="720"/>
              <w:rPr>
                <w:sz w:val="22"/>
                <w:szCs w:val="22"/>
              </w:rPr>
            </w:pPr>
            <w:r w:rsidRPr="0035280E">
              <w:rPr>
                <w:sz w:val="22"/>
                <w:szCs w:val="22"/>
              </w:rPr>
              <w:t>Se recomienda introducir enlaces o link dentro de la página de recepción de solicitudes que permitan a los niños, jóvenes o menores de edad la interacción con la página web de la SSF, con lo anterior se da cumplimiento al numeral 11.2. Formulario para la recepción de solicitudes de información pública, literal a. Habilitación para el uso de niños, niñas y adolescentes o menores de edad. De acuerdo a la norma del Anexo técnico 2 -Resolución 1519 de 2020- , Acuerdo 060 del 2001.</w:t>
            </w:r>
          </w:p>
          <w:p w14:paraId="46374352" w14:textId="77777777" w:rsidR="009F0527" w:rsidRPr="00A6342F" w:rsidRDefault="009F0527" w:rsidP="007E5D94">
            <w:pPr>
              <w:ind w:left="360"/>
            </w:pPr>
          </w:p>
          <w:p w14:paraId="511E7CE0" w14:textId="77777777" w:rsidR="009F0527" w:rsidRDefault="009F0527" w:rsidP="009F0527">
            <w:pPr>
              <w:pStyle w:val="ListParagraph"/>
              <w:numPr>
                <w:ilvl w:val="0"/>
                <w:numId w:val="12"/>
              </w:numPr>
              <w:ind w:left="720"/>
              <w:rPr>
                <w:sz w:val="22"/>
                <w:szCs w:val="22"/>
              </w:rPr>
            </w:pPr>
            <w:r w:rsidRPr="00346A64">
              <w:rPr>
                <w:sz w:val="22"/>
                <w:szCs w:val="22"/>
              </w:rPr>
              <w:t xml:space="preserve">Se recomienda que el formulario de peticiones, quejas y reclamos sea configurado un botón que despliegue un listado de </w:t>
            </w:r>
            <w:r>
              <w:rPr>
                <w:sz w:val="22"/>
                <w:szCs w:val="22"/>
              </w:rPr>
              <w:t>“</w:t>
            </w:r>
            <w:r w:rsidRPr="00346A64">
              <w:rPr>
                <w:sz w:val="22"/>
                <w:szCs w:val="22"/>
              </w:rPr>
              <w:t>países</w:t>
            </w:r>
            <w:r>
              <w:rPr>
                <w:sz w:val="22"/>
                <w:szCs w:val="22"/>
              </w:rPr>
              <w:t>”</w:t>
            </w:r>
            <w:r w:rsidRPr="00346A64">
              <w:rPr>
                <w:sz w:val="22"/>
                <w:szCs w:val="22"/>
              </w:rPr>
              <w:t xml:space="preserve"> para dar cumplimiento al requerimiento de la matriz de Cumplimiento en el numeral 11.2. Formulario para la recepción de solicitudes de información pública, literal o. País. Ley 1712 de 2014, Decreto 103 de 2015 y</w:t>
            </w:r>
            <w:r>
              <w:rPr>
                <w:sz w:val="22"/>
                <w:szCs w:val="22"/>
              </w:rPr>
              <w:t xml:space="preserve"> Resolución MinTIC 3564 de 2015. </w:t>
            </w:r>
          </w:p>
          <w:p w14:paraId="19A98048" w14:textId="77777777" w:rsidR="009F0527" w:rsidRPr="00A6342F" w:rsidRDefault="009F0527" w:rsidP="007E5D94">
            <w:pPr>
              <w:ind w:left="360"/>
            </w:pPr>
          </w:p>
          <w:p w14:paraId="16AB1B02" w14:textId="6344A193" w:rsidR="009F0527" w:rsidRDefault="009F0527" w:rsidP="009F0527">
            <w:pPr>
              <w:pStyle w:val="ListParagraph"/>
              <w:numPr>
                <w:ilvl w:val="0"/>
                <w:numId w:val="12"/>
              </w:numPr>
              <w:ind w:left="720"/>
              <w:rPr>
                <w:sz w:val="22"/>
                <w:szCs w:val="22"/>
              </w:rPr>
            </w:pPr>
            <w:r>
              <w:rPr>
                <w:sz w:val="22"/>
                <w:szCs w:val="22"/>
              </w:rPr>
              <w:t>Se recomienda registrar o documentar y verificar toda la información faltante en algunos documentos como se m</w:t>
            </w:r>
            <w:r w:rsidR="0060105A">
              <w:rPr>
                <w:sz w:val="22"/>
                <w:szCs w:val="22"/>
              </w:rPr>
              <w:t>encionó a lo largo del informe, así mismo donde se ha reportado información desde el cuarto trimestre del 2022 y primer trimestre del 2023 y que este seguimiento se siguen presentando para lo cual se recomienda tomar acción para dar solución.</w:t>
            </w:r>
          </w:p>
          <w:p w14:paraId="3D37CED4" w14:textId="77777777" w:rsidR="009F0527" w:rsidRPr="00A6342F" w:rsidRDefault="009F0527" w:rsidP="007E5D94">
            <w:pPr>
              <w:ind w:left="360"/>
            </w:pPr>
          </w:p>
          <w:p w14:paraId="0F0B8F40" w14:textId="77777777" w:rsidR="009F0527" w:rsidRPr="00AD7CDB" w:rsidRDefault="009F0527" w:rsidP="007E5D94">
            <w:pPr>
              <w:pStyle w:val="ListParagraph"/>
              <w:rPr>
                <w:sz w:val="22"/>
                <w:szCs w:val="22"/>
              </w:rPr>
            </w:pPr>
          </w:p>
          <w:p w14:paraId="4983569A" w14:textId="77777777" w:rsidR="009F0527" w:rsidRPr="00AD7CDB" w:rsidRDefault="009F0527" w:rsidP="007E5D94"/>
          <w:p w14:paraId="4E9E2F4E" w14:textId="45011B2C" w:rsidR="009F0527" w:rsidRPr="00A16540" w:rsidRDefault="009F0527" w:rsidP="007E5D94">
            <w:pPr>
              <w:pStyle w:val="Heading1"/>
            </w:pPr>
            <w:bookmarkStart w:id="38" w:name="_Toc118479696"/>
            <w:bookmarkStart w:id="39" w:name="_Toc141327616"/>
            <w:r>
              <w:t>7.</w:t>
            </w:r>
            <w:r w:rsidR="0060105A">
              <w:t>0</w:t>
            </w:r>
            <w:r>
              <w:t>.</w:t>
            </w:r>
            <w:r>
              <w:tab/>
              <w:t>Matriz ITA Seguimiento</w:t>
            </w:r>
            <w:bookmarkEnd w:id="38"/>
            <w:bookmarkEnd w:id="39"/>
          </w:p>
          <w:p w14:paraId="2589A99D" w14:textId="77777777" w:rsidR="009F0527" w:rsidRPr="00F45909" w:rsidRDefault="009F0527" w:rsidP="007E5D94"/>
          <w:p w14:paraId="6EA76AA7" w14:textId="5840196A" w:rsidR="008B7928" w:rsidRDefault="009F0527" w:rsidP="008B7928">
            <w:pPr>
              <w:pStyle w:val="Heading3"/>
            </w:pPr>
            <w:bookmarkStart w:id="40" w:name="_Toc141327617"/>
            <w:r w:rsidRPr="00AD2573">
              <w:t>Se recomienda a los responsables del contenido y publicación de la página WEB de la SSF, como sujeto obligado y tener presente la versión expedida por la procuraduría general y que se encuentra todo el detalle e instructivos para mayor claridad en la publicación del contenido y para el cumplimiento de los requisitos sobre identidad visual</w:t>
            </w:r>
            <w:r>
              <w:t>, accesibilidad</w:t>
            </w:r>
            <w:r w:rsidRPr="00AD2573">
              <w:t xml:space="preserve"> y articulación con portal único del estado colombiano GOV.CO, “Resolución MinTIC 1519 del 2020 Estándares de publicación y divulgación información” Anexos 1, 2, 3 y 4. </w:t>
            </w:r>
            <w:r w:rsidR="00C45322">
              <w:t xml:space="preserve">Y  </w:t>
            </w:r>
            <w:r w:rsidR="008B7928">
              <w:t xml:space="preserve">dar cumplimiento de accesibilidad </w:t>
            </w:r>
            <w:r w:rsidR="00C45322">
              <w:t xml:space="preserve">conforme </w:t>
            </w:r>
            <w:r w:rsidR="008B7928">
              <w:t xml:space="preserve">a la Norma Técnica Colombia 5854, como se indicó en el informe en el numeral 6.1.9.2 </w:t>
            </w:r>
            <w:r w:rsidR="008B7928">
              <w:rPr>
                <w:b/>
                <w:bCs/>
              </w:rPr>
              <w:t xml:space="preserve">10.12 </w:t>
            </w:r>
            <w:hyperlink r:id="rId110" w:history="1">
              <w:r w:rsidR="008B7928" w:rsidRPr="002A08D3">
                <w:rPr>
                  <w:b/>
                  <w:bCs/>
                </w:rPr>
                <w:t>Gestión Documental</w:t>
              </w:r>
            </w:hyperlink>
            <w:r w:rsidR="008B7928">
              <w:rPr>
                <w:b/>
                <w:bCs/>
              </w:rPr>
              <w:t xml:space="preserve"> - </w:t>
            </w:r>
            <w:r w:rsidR="008B7928" w:rsidRPr="003033C7">
              <w:rPr>
                <w:b/>
              </w:rPr>
              <w:t>Criterios de Accesibilidad</w:t>
            </w:r>
            <w:r w:rsidR="00C45322">
              <w:t>.</w:t>
            </w:r>
            <w:bookmarkEnd w:id="40"/>
          </w:p>
          <w:p w14:paraId="33B1E5F6" w14:textId="77777777" w:rsidR="008B7928" w:rsidRDefault="008B7928" w:rsidP="008B7928"/>
          <w:p w14:paraId="603B7723" w14:textId="3C6844CA" w:rsidR="009F0527" w:rsidRPr="007C2BF2" w:rsidRDefault="009F0527" w:rsidP="008B7928">
            <w:pPr>
              <w:rPr>
                <w:rStyle w:val="Hyperlink"/>
              </w:rPr>
            </w:pPr>
            <w:r w:rsidRPr="008B7928">
              <w:t xml:space="preserve">Así como los aspectos a tener en cuenta por parte del sujeto obligado de la ley 1712 de 2014, en la de verificar sus obligaciones de divulgación de información que debe cumplir conforme con la normativa que le aplique y publicarla en el respectivo menú </w:t>
            </w:r>
            <w:r w:rsidRPr="003A59E5">
              <w:rPr>
                <w:b/>
              </w:rPr>
              <w:t xml:space="preserve">(ver </w:t>
            </w:r>
            <w:r w:rsidR="003A59E5">
              <w:rPr>
                <w:b/>
              </w:rPr>
              <w:t xml:space="preserve">archivo </w:t>
            </w:r>
            <w:r w:rsidRPr="003A59E5">
              <w:rPr>
                <w:b/>
              </w:rPr>
              <w:t>anexo Matriz ITA Cumplimiento Normativo ley 1712 Versión 1 – 2021)</w:t>
            </w:r>
            <w:r w:rsidR="003A59E5">
              <w:t>.Que se encuentra al final de este documento.</w:t>
            </w:r>
            <w:r w:rsidR="008B7928">
              <w:t xml:space="preserve"> </w:t>
            </w:r>
            <w:r w:rsidRPr="007C2BF2">
              <w:t xml:space="preserve"> </w:t>
            </w:r>
            <w:hyperlink r:id="rId111" w:history="1">
              <w:r w:rsidRPr="007C2BF2">
                <w:rPr>
                  <w:rStyle w:val="Hyperlink"/>
                </w:rPr>
                <w:t>https://www.procuraduria.gov.co/Pages/ita.aspx</w:t>
              </w:r>
            </w:hyperlink>
            <w:r w:rsidRPr="007C2BF2">
              <w:rPr>
                <w:rStyle w:val="Hyperlink"/>
              </w:rPr>
              <w:t xml:space="preserve"> </w:t>
            </w:r>
          </w:p>
          <w:p w14:paraId="645662B0" w14:textId="77777777" w:rsidR="009F0527" w:rsidRPr="007C2BF2" w:rsidRDefault="009F0527" w:rsidP="007E5D94">
            <w:pPr>
              <w:pStyle w:val="ListParagraph"/>
              <w:ind w:left="0"/>
              <w:rPr>
                <w:rStyle w:val="Hyperlink"/>
                <w:sz w:val="22"/>
                <w:szCs w:val="22"/>
              </w:rPr>
            </w:pPr>
          </w:p>
          <w:p w14:paraId="79CD8B47" w14:textId="77777777" w:rsidR="009F0527" w:rsidRPr="00AD2573" w:rsidRDefault="009F0527" w:rsidP="007E5D94"/>
          <w:p w14:paraId="5D651655" w14:textId="5CEE76D8" w:rsidR="009F0527" w:rsidRPr="00AD2573" w:rsidRDefault="009F0527" w:rsidP="007E5D94">
            <w:pPr>
              <w:rPr>
                <w:lang w:eastAsia="es-CO"/>
              </w:rPr>
            </w:pPr>
            <w:r w:rsidRPr="00AD2573">
              <w:rPr>
                <w:lang w:eastAsia="es-CO"/>
              </w:rPr>
              <w:t xml:space="preserve">De manera general, la Oficina de Control Interno sugiere a los líderes de cada uno de los procesos para que de manera articulada </w:t>
            </w:r>
            <w:r>
              <w:rPr>
                <w:lang w:eastAsia="es-CO"/>
              </w:rPr>
              <w:t xml:space="preserve">con </w:t>
            </w:r>
            <w:r w:rsidRPr="00AD2573">
              <w:rPr>
                <w:lang w:eastAsia="es-CO"/>
              </w:rPr>
              <w:t xml:space="preserve">junto con la </w:t>
            </w:r>
            <w:r w:rsidR="00C45322">
              <w:rPr>
                <w:lang w:eastAsia="es-CO"/>
              </w:rPr>
              <w:t>O</w:t>
            </w:r>
            <w:r>
              <w:rPr>
                <w:lang w:eastAsia="es-CO"/>
              </w:rPr>
              <w:t xml:space="preserve">ficina de </w:t>
            </w:r>
            <w:r w:rsidR="00C45322">
              <w:rPr>
                <w:lang w:eastAsia="es-CO"/>
              </w:rPr>
              <w:t>T</w:t>
            </w:r>
            <w:r>
              <w:rPr>
                <w:lang w:eastAsia="es-CO"/>
              </w:rPr>
              <w:t xml:space="preserve">ecnologías de la </w:t>
            </w:r>
            <w:r w:rsidR="00C45322">
              <w:rPr>
                <w:lang w:eastAsia="es-CO"/>
              </w:rPr>
              <w:t>I</w:t>
            </w:r>
            <w:r>
              <w:rPr>
                <w:lang w:eastAsia="es-CO"/>
              </w:rPr>
              <w:t xml:space="preserve">nformación y las comunicaciones, </w:t>
            </w:r>
            <w:r w:rsidRPr="00AD2573">
              <w:rPr>
                <w:lang w:eastAsia="es-CO"/>
              </w:rPr>
              <w:t xml:space="preserve">atender las recomendaciones mencionadas en los componentes y subcomponentes </w:t>
            </w:r>
            <w:r w:rsidR="00C45322">
              <w:rPr>
                <w:lang w:eastAsia="es-CO"/>
              </w:rPr>
              <w:t xml:space="preserve">contenidos y evidenciados en </w:t>
            </w:r>
            <w:r w:rsidRPr="00AD2573">
              <w:rPr>
                <w:lang w:eastAsia="es-CO"/>
              </w:rPr>
              <w:t>el presente informe, con el propósito de que la Entidad cumpla plenamente con lo dispuesto con la n</w:t>
            </w:r>
            <w:bookmarkStart w:id="41" w:name="_GoBack"/>
            <w:bookmarkEnd w:id="41"/>
            <w:r w:rsidRPr="00AD2573">
              <w:rPr>
                <w:lang w:eastAsia="es-CO"/>
              </w:rPr>
              <w:t xml:space="preserve">ormatividad vigente y lo descrito en el </w:t>
            </w:r>
            <w:r>
              <w:rPr>
                <w:lang w:eastAsia="es-CO"/>
              </w:rPr>
              <w:t xml:space="preserve">Manual de Comunicaciones y así </w:t>
            </w:r>
            <w:r w:rsidRPr="00AD2573">
              <w:rPr>
                <w:lang w:eastAsia="es-CO"/>
              </w:rPr>
              <w:t xml:space="preserve">dar cumplimiento a la ley 1712 de 2014 donde se definen los requisitos materia de acceso a la información pública, accesibilidad web, seguridad digital y datos abiertos, así como  Resolución 1519 de 2020 anexos 1,2,3 y 4 cumpliendo con los estándares emitida por MINTIC que </w:t>
            </w:r>
            <w:r>
              <w:rPr>
                <w:lang w:eastAsia="es-CO"/>
              </w:rPr>
              <w:t xml:space="preserve">se </w:t>
            </w:r>
            <w:r w:rsidRPr="00AD2573">
              <w:rPr>
                <w:lang w:eastAsia="es-CO"/>
              </w:rPr>
              <w:t>ha</w:t>
            </w:r>
            <w:r>
              <w:rPr>
                <w:lang w:eastAsia="es-CO"/>
              </w:rPr>
              <w:t>n</w:t>
            </w:r>
            <w:r w:rsidRPr="00AD2573">
              <w:rPr>
                <w:lang w:eastAsia="es-CO"/>
              </w:rPr>
              <w:t xml:space="preserve"> reiterado en los 3 informes trimestrales y no </w:t>
            </w:r>
            <w:r>
              <w:rPr>
                <w:lang w:eastAsia="es-CO"/>
              </w:rPr>
              <w:t>encontramos las</w:t>
            </w:r>
            <w:r w:rsidRPr="00AD2573">
              <w:rPr>
                <w:lang w:eastAsia="es-CO"/>
              </w:rPr>
              <w:t xml:space="preserve"> modificaciones o ajustes al contenido de la página web de la SSF.</w:t>
            </w:r>
            <w:r>
              <w:rPr>
                <w:lang w:eastAsia="es-CO"/>
              </w:rPr>
              <w:t xml:space="preserve"> </w:t>
            </w:r>
          </w:p>
          <w:p w14:paraId="0A169851" w14:textId="77777777" w:rsidR="009F0527" w:rsidRPr="00E97344" w:rsidRDefault="009F0527" w:rsidP="007E5D94">
            <w:pPr>
              <w:autoSpaceDE/>
              <w:autoSpaceDN/>
              <w:adjustRightInd/>
              <w:spacing w:after="200" w:line="276" w:lineRule="auto"/>
              <w:rPr>
                <w:sz w:val="24"/>
                <w:szCs w:val="24"/>
              </w:rPr>
            </w:pPr>
          </w:p>
        </w:tc>
      </w:tr>
    </w:tbl>
    <w:p w14:paraId="2A507ADF" w14:textId="79B1F57C" w:rsidR="002E7EED" w:rsidRPr="00DE71D4" w:rsidRDefault="00DE71D4" w:rsidP="002E7EED">
      <w:pPr>
        <w:pStyle w:val="TOCHeading"/>
        <w:ind w:left="0" w:firstLine="0"/>
        <w:rPr>
          <w:rFonts w:ascii="Arial" w:hAnsi="Arial"/>
          <w:color w:val="auto"/>
          <w:sz w:val="22"/>
          <w:szCs w:val="22"/>
        </w:rPr>
      </w:pPr>
      <w:r w:rsidRPr="00DE71D4">
        <w:rPr>
          <w:rFonts w:ascii="Arial" w:hAnsi="Arial"/>
          <w:color w:val="auto"/>
          <w:sz w:val="22"/>
          <w:szCs w:val="22"/>
        </w:rPr>
        <w:lastRenderedPageBreak/>
        <w:t>José William Casallas Fandiño</w:t>
      </w:r>
    </w:p>
    <w:p w14:paraId="4DDF0837" w14:textId="2412395D" w:rsidR="002E7EED" w:rsidRDefault="00DE71D4" w:rsidP="002E7EED">
      <w:pPr>
        <w:rPr>
          <w:b/>
          <w:color w:val="auto"/>
        </w:rPr>
      </w:pPr>
      <w:r w:rsidRPr="00DE71D4">
        <w:rPr>
          <w:b/>
          <w:color w:val="auto"/>
        </w:rPr>
        <w:t>JEFE OFICINA DE CONTROL INTERNO</w:t>
      </w:r>
    </w:p>
    <w:p w14:paraId="6A2F6D77" w14:textId="77777777" w:rsidR="00DE71D4" w:rsidRPr="00DE71D4" w:rsidRDefault="00DE71D4" w:rsidP="002E7EED">
      <w:pPr>
        <w:rPr>
          <w:b/>
          <w:color w:val="auto"/>
        </w:rPr>
      </w:pPr>
    </w:p>
    <w:p w14:paraId="54500EEB" w14:textId="77777777" w:rsidR="00B337C9" w:rsidRDefault="00B337C9" w:rsidP="002E7EED">
      <w:pPr>
        <w:rPr>
          <w:bCs/>
          <w:lang w:val="es-ES"/>
        </w:rPr>
      </w:pPr>
    </w:p>
    <w:p w14:paraId="004AFD80" w14:textId="0A083CE5" w:rsidR="002E7EED" w:rsidRPr="00DE71D4" w:rsidRDefault="00DE71D4" w:rsidP="002E7EED">
      <w:pPr>
        <w:rPr>
          <w:bCs/>
          <w:lang w:val="es-ES"/>
        </w:rPr>
      </w:pPr>
      <w:r w:rsidRPr="00DE71D4">
        <w:rPr>
          <w:bCs/>
          <w:lang w:val="es-ES"/>
        </w:rPr>
        <w:t>Elaboro:</w:t>
      </w:r>
      <w:r w:rsidR="002E7EED" w:rsidRPr="00DE71D4">
        <w:rPr>
          <w:bCs/>
          <w:lang w:val="es-ES"/>
        </w:rPr>
        <w:t xml:space="preserve"> </w:t>
      </w:r>
    </w:p>
    <w:p w14:paraId="3B58A2CE" w14:textId="77777777" w:rsidR="002E7EED" w:rsidRPr="00DE71D4" w:rsidRDefault="002E7EED" w:rsidP="002E7EED">
      <w:pPr>
        <w:rPr>
          <w:b/>
          <w:bCs/>
          <w:lang w:val="es-ES"/>
        </w:rPr>
      </w:pPr>
      <w:r w:rsidRPr="00DE71D4">
        <w:rPr>
          <w:b/>
          <w:bCs/>
          <w:lang w:val="es-ES"/>
        </w:rPr>
        <w:t xml:space="preserve">JOSE ALBERTO FORERO </w:t>
      </w:r>
    </w:p>
    <w:p w14:paraId="526A79DF" w14:textId="77777777" w:rsidR="002E7EED" w:rsidRPr="00DE71D4" w:rsidRDefault="002E7EED" w:rsidP="002E7EED">
      <w:pPr>
        <w:rPr>
          <w:bCs/>
          <w:lang w:val="es-ES"/>
        </w:rPr>
      </w:pPr>
      <w:r w:rsidRPr="00DE71D4">
        <w:rPr>
          <w:bCs/>
          <w:lang w:val="es-ES"/>
        </w:rPr>
        <w:t>Contratista Oficina de Control Interno.</w:t>
      </w:r>
    </w:p>
    <w:p w14:paraId="14E82A38" w14:textId="77777777" w:rsidR="005F2798" w:rsidRDefault="005F2798" w:rsidP="000B2B20">
      <w:pPr>
        <w:pStyle w:val="NoSpacing"/>
        <w:rPr>
          <w:lang w:val="es-ES"/>
        </w:rPr>
      </w:pPr>
    </w:p>
    <w:p w14:paraId="1E594077" w14:textId="610AC8B4" w:rsidR="00B337C9" w:rsidRDefault="00B337C9" w:rsidP="000B2B20">
      <w:pPr>
        <w:pStyle w:val="NoSpacing"/>
        <w:rPr>
          <w:lang w:val="es-ES"/>
        </w:rPr>
      </w:pPr>
      <w:r>
        <w:rPr>
          <w:lang w:val="es-ES"/>
        </w:rPr>
        <w:t>Anexos:</w:t>
      </w:r>
    </w:p>
    <w:p w14:paraId="5512A450" w14:textId="703DD350" w:rsidR="00EE701B" w:rsidRDefault="00EE701B" w:rsidP="00EE701B">
      <w:pPr>
        <w:rPr>
          <w:i/>
          <w:sz w:val="18"/>
        </w:rPr>
      </w:pPr>
      <w:r w:rsidRPr="00D900F7">
        <w:rPr>
          <w:i/>
          <w:sz w:val="18"/>
        </w:rPr>
        <w:t xml:space="preserve">Adjunto: </w:t>
      </w:r>
      <w:r w:rsidRPr="00EE701B">
        <w:rPr>
          <w:i/>
          <w:sz w:val="18"/>
        </w:rPr>
        <w:t>ITA_MatrizCumplimiento_Sujeto_Obligado_Tradicional_V3-2020</w:t>
      </w:r>
      <w:r>
        <w:rPr>
          <w:i/>
          <w:sz w:val="18"/>
        </w:rPr>
        <w:t xml:space="preserve"> </w:t>
      </w:r>
    </w:p>
    <w:p w14:paraId="5E00859C" w14:textId="77777777" w:rsidR="00EE701B" w:rsidRPr="00EE701B" w:rsidRDefault="00EE701B" w:rsidP="000B2B20">
      <w:pPr>
        <w:pStyle w:val="NoSpacing"/>
      </w:pPr>
      <w:r>
        <w:object w:dxaOrig="1536" w:dyaOrig="994" w14:anchorId="0EE08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2" o:title=""/>
          </v:shape>
          <o:OLEObject Type="Embed" ProgID="AcroExch.Document.DC" ShapeID="_x0000_i1025" DrawAspect="Icon" ObjectID="_1752394136" r:id="rId113"/>
        </w:object>
      </w:r>
    </w:p>
    <w:sectPr w:rsidR="00EE701B" w:rsidRPr="00EE701B" w:rsidSect="005E1A92">
      <w:headerReference w:type="default" r:id="rId114"/>
      <w:footerReference w:type="default" r:id="rId115"/>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93F5D" w14:textId="77777777" w:rsidR="00A070DE" w:rsidRDefault="00A070DE" w:rsidP="004462DC">
      <w:r>
        <w:separator/>
      </w:r>
    </w:p>
  </w:endnote>
  <w:endnote w:type="continuationSeparator" w:id="0">
    <w:p w14:paraId="6D9F2186" w14:textId="77777777" w:rsidR="00A070DE" w:rsidRDefault="00A070DE"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Nunito Sans">
    <w:altName w:val="Courier New"/>
    <w:charset w:val="4D"/>
    <w:family w:val="auto"/>
    <w:pitch w:val="variable"/>
    <w:sig w:usb0="00000001"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Roboto Condensed">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Helvetica Neue">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D0DA7" w14:textId="77777777" w:rsidR="00B13097" w:rsidRPr="00FC20ED" w:rsidRDefault="00B13097" w:rsidP="00D9398F">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2576" behindDoc="0" locked="0" layoutInCell="1" allowOverlap="1" wp14:anchorId="34E1C437" wp14:editId="543147FF">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BF61EC" id="Conector recto 1"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" strokecolor="black [3040]"/>
          </w:pict>
        </mc:Fallback>
      </mc:AlternateContent>
    </w:r>
    <w:r w:rsidRPr="00FC20ED">
      <w:rPr>
        <w:rFonts w:ascii="Verdana" w:hAnsi="Verdana"/>
        <w:sz w:val="18"/>
        <w:szCs w:val="18"/>
        <w:shd w:val="clear" w:color="auto" w:fill="FFFFFF"/>
      </w:rPr>
      <w:t>Línea Atención al Ciudadano +57 (601) 348 77 77</w:t>
    </w:r>
  </w:p>
  <w:p w14:paraId="5DC1A831" w14:textId="77777777" w:rsidR="00B13097" w:rsidRPr="00FC20ED" w:rsidRDefault="00B13097" w:rsidP="00D9398F">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695E488C" w14:textId="1E01178D" w:rsidR="00B13097" w:rsidRPr="00FC20ED" w:rsidRDefault="00B13097" w:rsidP="00D9398F">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0768" behindDoc="1" locked="0" layoutInCell="1" allowOverlap="1" wp14:anchorId="01A3EF90" wp14:editId="092A0656">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2A94B89F" w14:textId="280B2FEF" w:rsidR="00B13097" w:rsidRPr="00443F8C" w:rsidRDefault="00B13097" w:rsidP="00D9398F">
                          <w:pPr>
                            <w:rPr>
                              <w:rFonts w:ascii="Verdana" w:hAnsi="Verdana"/>
                              <w:sz w:val="20"/>
                              <w:szCs w:val="20"/>
                              <w:lang w:val="es-ES_tradnl"/>
                            </w:rPr>
                          </w:pPr>
                          <w:r w:rsidRPr="00C559F9">
                            <w:rPr>
                              <w:rFonts w:ascii="Verdana" w:hAnsi="Verdana"/>
                              <w:sz w:val="16"/>
                              <w:szCs w:val="16"/>
                              <w:lang w:val="es-ES_tradnl"/>
                            </w:rPr>
                            <w:t>FO-COP-002; Versión:</w:t>
                          </w:r>
                          <w:r>
                            <w:rPr>
                              <w:rFonts w:ascii="Verdana" w:hAnsi="Verdana"/>
                              <w:sz w:val="16"/>
                              <w:szCs w:val="16"/>
                              <w:lang w:val="es-ES_tradnl"/>
                            </w:rPr>
                            <w:t xml:space="preserve"> </w:t>
                          </w:r>
                          <w:r w:rsidRPr="00C559F9">
                            <w:rPr>
                              <w:rFonts w:ascii="Verdana" w:hAnsi="Verdana"/>
                              <w:sz w:val="16"/>
                              <w:szCs w:val="1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A3EF90" id="_x0000_t202" coordsize="21600,21600" o:spt="202" path="m,l,21600r21600,l21600,xe">
              <v:stroke joinstyle="miter"/>
              <v:path gradientshapeok="t" o:connecttype="rect"/>
            </v:shapetype>
            <v:shape id="Cuadro de texto 2" o:spid="_x0000_s1033" type="#_x0000_t202" style="position:absolute;left:0;text-align:left;margin-left:271.45pt;margin-top:702.95pt;width:124.8pt;height:20.2pt;z-index:-2516357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" fillcolor="white [3201]" stroked="f" strokeweight=".5pt">
              <v:textbox>
                <w:txbxContent>
                  <w:p w14:paraId="2A94B89F" w14:textId="280B2FEF" w:rsidR="00B13097" w:rsidRPr="00443F8C" w:rsidRDefault="00B13097" w:rsidP="00D9398F">
                    <w:pPr>
                      <w:rPr>
                        <w:rFonts w:ascii="Verdana" w:hAnsi="Verdana"/>
                        <w:sz w:val="20"/>
                        <w:szCs w:val="20"/>
                        <w:lang w:val="es-ES_tradnl"/>
                      </w:rPr>
                    </w:pPr>
                    <w:r w:rsidRPr="00C559F9">
                      <w:rPr>
                        <w:rFonts w:ascii="Verdana" w:hAnsi="Verdana"/>
                        <w:sz w:val="16"/>
                        <w:szCs w:val="16"/>
                        <w:lang w:val="es-ES_tradnl"/>
                      </w:rPr>
                      <w:t>FO-COP-002; Versión:</w:t>
                    </w:r>
                    <w:r>
                      <w:rPr>
                        <w:rFonts w:ascii="Verdana" w:hAnsi="Verdana"/>
                        <w:sz w:val="16"/>
                        <w:szCs w:val="16"/>
                        <w:lang w:val="es-ES_tradnl"/>
                      </w:rPr>
                      <w:t xml:space="preserve"> </w:t>
                    </w:r>
                    <w:r w:rsidRPr="00C559F9">
                      <w:rPr>
                        <w:rFonts w:ascii="Verdana" w:hAnsi="Verdana"/>
                        <w:sz w:val="16"/>
                        <w:szCs w:val="16"/>
                        <w:lang w:val="es-ES_tradnl"/>
                      </w:rPr>
                      <w:t>1</w:t>
                    </w:r>
                  </w:p>
                </w:txbxContent>
              </v:textbox>
              <w10:wrap anchory="page"/>
            </v:shape>
          </w:pict>
        </mc:Fallback>
      </mc:AlternateContent>
    </w:r>
    <w:r w:rsidRPr="00FC20ED">
      <w:rPr>
        <w:rFonts w:ascii="Verdana" w:hAnsi="Verdana"/>
        <w:sz w:val="18"/>
        <w:szCs w:val="18"/>
        <w:shd w:val="clear" w:color="auto" w:fill="FFFFFF"/>
      </w:rPr>
      <w:t>PBX:+57 (601) 348 78 00</w:t>
    </w:r>
  </w:p>
  <w:p w14:paraId="61122083" w14:textId="77777777" w:rsidR="00B13097" w:rsidRPr="00FC20ED" w:rsidRDefault="00B13097" w:rsidP="00D9398F">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6672" behindDoc="1" locked="0" layoutInCell="1" allowOverlap="1" wp14:anchorId="2C41CC5D" wp14:editId="7349D6D3">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yperlink"/>
          <w:rFonts w:ascii="Verdana" w:hAnsi="Verdana"/>
          <w:b/>
          <w:bCs/>
          <w:color w:val="0C78A5"/>
          <w:sz w:val="18"/>
          <w:szCs w:val="18"/>
          <w:bdr w:val="none" w:sz="0" w:space="0" w:color="auto" w:frame="1"/>
          <w:shd w:val="clear" w:color="auto" w:fill="FFFFFF"/>
        </w:rPr>
        <w:t>www.ssf.gov.co</w:t>
      </w:r>
    </w:hyperlink>
  </w:p>
  <w:p w14:paraId="0F7632E2" w14:textId="77777777" w:rsidR="00B13097" w:rsidRPr="00FC20ED" w:rsidRDefault="00B13097" w:rsidP="00D9398F">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79744" behindDoc="0" locked="0" layoutInCell="1" allowOverlap="1" wp14:anchorId="72C34656" wp14:editId="486E4634">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6A51472B" w14:textId="77777777" w:rsidR="00B13097" w:rsidRPr="00FC20ED" w:rsidRDefault="00B13097" w:rsidP="00D9398F">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34656" id="_x0000_s1034" type="#_x0000_t202" style="position:absolute;left:0;text-align:left;margin-left:271.55pt;margin-top:717.55pt;width:114.05pt;height:20.2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j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cFh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FfyjI04CAACPBAAADgAAAAAAAAAAAAAAAAAuAgAAZHJzL2Uyb0RvYy54bWxQSwECLQAU&#10;AAYACAAAACEARxN+i+MAAAANAQAADwAAAAAAAAAAAAAAAACoBAAAZHJzL2Rvd25yZXYueG1sUEsF&#10;BgAAAAAEAAQA8wAAALgFAAAAAA==&#10;" fillcolor="white [3201]" stroked="f" strokeweight=".5pt">
              <v:textbox>
                <w:txbxContent>
                  <w:p w14:paraId="6A51472B" w14:textId="77777777" w:rsidR="00B13097" w:rsidRPr="00FC20ED" w:rsidRDefault="00B13097" w:rsidP="00D9398F">
                    <w:pPr>
                      <w:jc w:val="center"/>
                      <w:rPr>
                        <w:rFonts w:ascii="Verdana" w:hAnsi="Verdana"/>
                        <w:sz w:val="20"/>
                        <w:szCs w:val="20"/>
                        <w:lang w:val="es-ES_tradnl"/>
                      </w:rPr>
                    </w:pPr>
                    <w:r w:rsidRPr="00FC20ED">
                      <w:rPr>
                        <w:rFonts w:ascii="Verdana" w:hAnsi="Verdana"/>
                        <w:sz w:val="20"/>
                        <w:szCs w:val="20"/>
                        <w:lang w:val="es-ES_tradnl"/>
                      </w:rPr>
                      <w:t>@</w:t>
                    </w:r>
                    <w:proofErr w:type="spellStart"/>
                    <w:r w:rsidRPr="00FC20ED">
                      <w:rPr>
                        <w:rFonts w:ascii="Verdana" w:hAnsi="Verdana"/>
                        <w:sz w:val="20"/>
                        <w:szCs w:val="20"/>
                        <w:lang w:val="es-ES_tradnl"/>
                      </w:rPr>
                      <w:t>Supersubsidio</w:t>
                    </w:r>
                    <w:proofErr w:type="spellEnd"/>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yperlink"/>
          <w:rFonts w:ascii="Verdana" w:hAnsi="Verdana"/>
          <w:b/>
          <w:bCs/>
          <w:color w:val="0C78A5"/>
          <w:sz w:val="18"/>
          <w:szCs w:val="18"/>
          <w:bdr w:val="none" w:sz="0" w:space="0" w:color="auto" w:frame="1"/>
          <w:shd w:val="clear" w:color="auto" w:fill="FFFFFF"/>
        </w:rPr>
        <w:t>ssf@ssf.gov.co</w:t>
      </w:r>
    </w:hyperlink>
  </w:p>
  <w:p w14:paraId="448AD427" w14:textId="77777777" w:rsidR="00B13097" w:rsidRPr="00FC20ED" w:rsidRDefault="00B13097" w:rsidP="00D9398F">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3600" behindDoc="1" locked="0" layoutInCell="1" allowOverlap="1" wp14:anchorId="4988278F" wp14:editId="07627DA8">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78720" behindDoc="0" locked="0" layoutInCell="1" allowOverlap="1" wp14:anchorId="687B4E4D" wp14:editId="5D77C99F">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577EB6F2" wp14:editId="333D481E">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5648" behindDoc="1" locked="0" layoutInCell="1" allowOverlap="1" wp14:anchorId="51047772" wp14:editId="3367345F">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4624" behindDoc="1" locked="0" layoutInCell="1" allowOverlap="1" wp14:anchorId="1950DFD4" wp14:editId="4EA78E2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76FFCD72" w14:textId="0D05223F" w:rsidR="00B13097" w:rsidRPr="00D9398F" w:rsidRDefault="00B13097" w:rsidP="00D9398F">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BD6EE" w14:textId="77777777" w:rsidR="00A070DE" w:rsidRDefault="00A070DE" w:rsidP="004462DC">
      <w:r>
        <w:separator/>
      </w:r>
    </w:p>
  </w:footnote>
  <w:footnote w:type="continuationSeparator" w:id="0">
    <w:p w14:paraId="240576DE" w14:textId="77777777" w:rsidR="00A070DE" w:rsidRDefault="00A070DE" w:rsidP="00446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17802" w14:textId="4EB0068F" w:rsidR="00B13097" w:rsidRDefault="00B13097" w:rsidP="00D9398F">
    <w:pPr>
      <w:rPr>
        <w:sz w:val="16"/>
        <w:szCs w:val="16"/>
      </w:rPr>
    </w:pPr>
    <w:r w:rsidRPr="00D9398F">
      <w:rPr>
        <w:noProof/>
        <w:sz w:val="16"/>
        <w:szCs w:val="16"/>
        <w:lang w:eastAsia="es-CO"/>
      </w:rPr>
      <w:drawing>
        <wp:anchor distT="0" distB="0" distL="114300" distR="114300" simplePos="0" relativeHeight="251670528" behindDoc="0" locked="0" layoutInCell="1" allowOverlap="1" wp14:anchorId="79CF2251" wp14:editId="36455D6A">
          <wp:simplePos x="0" y="0"/>
          <wp:positionH relativeFrom="column">
            <wp:posOffset>4171805</wp:posOffset>
          </wp:positionH>
          <wp:positionV relativeFrom="paragraph">
            <wp:posOffset>-361120</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D9398F">
      <w:rPr>
        <w:noProof/>
        <w:sz w:val="16"/>
        <w:szCs w:val="16"/>
        <w:lang w:eastAsia="es-CO"/>
      </w:rPr>
      <w:drawing>
        <wp:anchor distT="0" distB="0" distL="114300" distR="114300" simplePos="0" relativeHeight="251669504" behindDoc="0" locked="0" layoutInCell="1" allowOverlap="1" wp14:anchorId="7C595FA1" wp14:editId="1D8CA103">
          <wp:simplePos x="0" y="0"/>
          <wp:positionH relativeFrom="column">
            <wp:posOffset>0</wp:posOffset>
          </wp:positionH>
          <wp:positionV relativeFrom="paragraph">
            <wp:posOffset>-6985</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 xml:space="preserve">                                 </w:t>
    </w:r>
  </w:p>
  <w:p w14:paraId="0535BC3F" w14:textId="734D7E17" w:rsidR="00B13097" w:rsidRDefault="00B13097" w:rsidP="00E50D5F">
    <w:pPr>
      <w:pStyle w:val="Header"/>
      <w:spacing w:before="0" w:after="0"/>
      <w:jc w:val="right"/>
      <w:rPr>
        <w:noProof/>
        <w:sz w:val="16"/>
        <w:szCs w:val="16"/>
        <w:lang w:val="es-ES"/>
      </w:rPr>
    </w:pPr>
    <w:r>
      <w:rPr>
        <w:sz w:val="16"/>
        <w:szCs w:val="16"/>
      </w:rPr>
      <w:t xml:space="preserve">        </w:t>
    </w:r>
    <w:r w:rsidRPr="004462DC">
      <w:rPr>
        <w:noProof/>
        <w:sz w:val="16"/>
        <w:szCs w:val="16"/>
        <w:lang w:eastAsia="es-CO"/>
      </w:rPr>
      <mc:AlternateContent>
        <mc:Choice Requires="wpg">
          <w:drawing>
            <wp:anchor distT="0" distB="0" distL="114300" distR="114300" simplePos="0" relativeHeight="251659264" behindDoc="0" locked="0" layoutInCell="0" allowOverlap="1" wp14:anchorId="55034C6C" wp14:editId="7A97A7B1">
              <wp:simplePos x="0" y="0"/>
              <wp:positionH relativeFrom="page">
                <wp:posOffset>7167880</wp:posOffset>
              </wp:positionH>
              <wp:positionV relativeFrom="page">
                <wp:posOffset>2023110</wp:posOffset>
              </wp:positionV>
              <wp:extent cx="488315" cy="237490"/>
              <wp:effectExtent l="0" t="13335" r="1905" b="6350"/>
              <wp:wrapNone/>
              <wp:docPr id="48"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9"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E6F7" w14:textId="77777777" w:rsidR="00B13097" w:rsidRPr="004462DC" w:rsidRDefault="00B13097" w:rsidP="00E50D5F">
                            <w:pPr>
                              <w:pStyle w:val="Header"/>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3A59E5" w:rsidRPr="003A59E5">
                              <w:rPr>
                                <w:rStyle w:val="PageNumber"/>
                                <w:b/>
                                <w:bCs/>
                                <w:noProof/>
                                <w:color w:val="403152"/>
                                <w:lang w:val="es-ES"/>
                              </w:rPr>
                              <w:t>17</w:t>
                            </w:r>
                            <w:r w:rsidRPr="004462DC">
                              <w:rPr>
                                <w:rStyle w:val="PageNumber"/>
                                <w:b/>
                                <w:bCs/>
                                <w:noProof/>
                                <w:color w:val="403152"/>
                                <w:sz w:val="16"/>
                                <w:szCs w:val="16"/>
                                <w:lang w:val="es-ES"/>
                              </w:rPr>
                              <w:fldChar w:fldCharType="end"/>
                            </w:r>
                          </w:p>
                        </w:txbxContent>
                      </wps:txbx>
                      <wps:bodyPr rot="0" vert="horz" wrap="square" lIns="0" tIns="0" rIns="0" bIns="0" anchor="ctr" anchorCtr="0" upright="1">
                        <a:noAutofit/>
                      </wps:bodyPr>
                    </wps:wsp>
                    <wpg:grpSp>
                      <wpg:cNvPr id="3" name="Group 72"/>
                      <wpg:cNvGrpSpPr>
                        <a:grpSpLocks/>
                      </wpg:cNvGrpSpPr>
                      <wpg:grpSpPr bwMode="auto">
                        <a:xfrm>
                          <a:off x="886" y="3255"/>
                          <a:ext cx="374" cy="374"/>
                          <a:chOff x="1453" y="14832"/>
                          <a:chExt cx="374" cy="374"/>
                        </a:xfrm>
                      </wpg:grpSpPr>
                      <wps:wsp>
                        <wps:cNvPr id="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034C6C" id="Grupo 70" o:spid="_x0000_s1028" style="position:absolute;left:0;text-align:left;margin-left:564.4pt;margin-top:159.3pt;width:38.45pt;height:18.7pt;z-index:251659264;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" o:allowincell="f">
              <v:shapetype id="_x0000_t202" coordsize="21600,21600" o:spt="202" path="m,l,21600r21600,l21600,xe">
                <v:stroke joinstyle="miter"/>
                <v:path gradientshapeok="t" o:connecttype="rect"/>
              </v:shapetype>
              <v:shape id="Text Box 71" o:spid="_x0000_s1029"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7WcQA&#10;AADbAAAADwAAAGRycy9kb3ducmV2LnhtbESPzWrDMBCE74G+g9hCLqGRU0JoXcvGTUnSSw9O+wCL&#10;tf7B1spYSuL26aNAIcdhZr5hkmwyvTjT6FrLClbLCARxaXXLtYKf793TCwjnkTX2lknBLznI0odZ&#10;grG2Fy7ofPS1CBB2MSpovB9iKV3ZkEG3tANx8Co7GvRBjrXUI14C3PTyOYo20mDLYaHBgbYNld3x&#10;ZBRQXti/r87tTfH+sd1XLdNCHpSaP075GwhPk7+H/9ufWsH6F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e1nEAAAA2wAAAA8AAAAAAAAAAAAAAAAAmAIAAGRycy9k&#10;b3ducmV2LnhtbFBLBQYAAAAABAAEAPUAAACJAwAAAAA=&#10;" filled="f" stroked="f">
                <v:textbox inset="0,0,0,0">
                  <w:txbxContent>
                    <w:p w14:paraId="4188E6F7" w14:textId="77777777" w:rsidR="00B13097" w:rsidRPr="004462DC" w:rsidRDefault="00B13097" w:rsidP="00E50D5F">
                      <w:pPr>
                        <w:pStyle w:val="Header"/>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3A59E5" w:rsidRPr="003A59E5">
                        <w:rPr>
                          <w:rStyle w:val="PageNumber"/>
                          <w:b/>
                          <w:bCs/>
                          <w:noProof/>
                          <w:color w:val="403152"/>
                          <w:lang w:val="es-ES"/>
                        </w:rPr>
                        <w:t>17</w:t>
                      </w:r>
                      <w:r w:rsidRPr="004462DC">
                        <w:rPr>
                          <w:rStyle w:val="PageNumber"/>
                          <w:b/>
                          <w:bCs/>
                          <w:noProof/>
                          <w:color w:val="403152"/>
                          <w:sz w:val="16"/>
                          <w:szCs w:val="16"/>
                          <w:lang w:val="es-ES"/>
                        </w:rPr>
                        <w:fldChar w:fldCharType="end"/>
                      </w:r>
                    </w:p>
                  </w:txbxContent>
                </v:textbox>
              </v:shape>
              <v:group id="Group 72" o:spid="_x0000_s1030"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1031"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r0A&#10;AADaAAAADwAAAGRycy9kb3ducmV2LnhtbERPTYvCMBC9C/6HMIIX0XRFVq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y/Or0AAADaAAAADwAAAAAAAAAAAAAAAACYAgAAZHJzL2Rvd25yZXYu&#10;eG1sUEsFBgAAAAAEAAQA9QAAAIIDAAAAAA==&#10;" filled="f" strokecolor="#84a2c6" strokeweight=".5pt"/>
                <v:oval id="Oval 74" o:spid="_x0000_s1032"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5VrsA&#10;AADaAAAADwAAAGRycy9kb3ducmV2LnhtbERPvQrCMBDeBd8hnOCmqQ4i1ViqoLhadXA7m7MtNpfS&#10;xFrf3gyC48f3v056U4uOWldZVjCbRiCIc6srLhRczvvJEoTzyBpry6TgQw6SzXCwxljbN5+oy3wh&#10;Qgi7GBWU3jexlC4vyaCb2oY4cA/bGvQBtoXULb5DuKnlPIoW0mDFoaHEhnYl5c/sZRRUBzu77rfZ&#10;yd26xU6m9X1rr3elxqM+XYHw1Pu/+Oc+agVha7gSb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TMeVa7AAAA2gAAAA8AAAAAAAAAAAAAAAAAmAIAAGRycy9kb3ducmV2Lnht&#10;bFBLBQYAAAAABAAEAPUAAACAAwAAAAA=&#10;" fillcolor="#84a2c6" stroked="f"/>
              </v:group>
              <w10:wrap anchorx="page" anchory="page"/>
            </v:group>
          </w:pict>
        </mc:Fallback>
      </mc:AlternateContent>
    </w:r>
    <w:r>
      <w:rPr>
        <w:sz w:val="16"/>
        <w:szCs w:val="16"/>
      </w:rPr>
      <w:t xml:space="preserve"> </w:t>
    </w:r>
  </w:p>
  <w:p w14:paraId="1E11384A" w14:textId="77777777" w:rsidR="00B13097" w:rsidRDefault="00B13097">
    <w:pPr>
      <w:pStyle w:val="Header"/>
      <w:rPr>
        <w:sz w:val="16"/>
        <w:szCs w:val="16"/>
      </w:rPr>
    </w:pPr>
    <w:r>
      <w:rPr>
        <w:sz w:val="16"/>
        <w:szCs w:val="16"/>
      </w:rPr>
      <w:t xml:space="preserve">  </w:t>
    </w:r>
  </w:p>
  <w:p w14:paraId="4F376316" w14:textId="0C658B87" w:rsidR="00B13097" w:rsidRPr="00854244" w:rsidRDefault="00B13097" w:rsidP="00854244">
    <w:pPr>
      <w:tabs>
        <w:tab w:val="right" w:pos="10800"/>
      </w:tabs>
      <w:jc w:val="right"/>
      <w:rPr>
        <w:sz w:val="16"/>
        <w:szCs w:val="16"/>
      </w:rPr>
    </w:pPr>
    <w:r>
      <w:rPr>
        <w:sz w:val="16"/>
        <w:szCs w:val="16"/>
      </w:rPr>
      <w:tab/>
      <w:t xml:space="preserve">     </w:t>
    </w:r>
    <w:r w:rsidRPr="00E409A8">
      <w:rPr>
        <w:sz w:val="18"/>
        <w:szCs w:val="18"/>
      </w:rPr>
      <w:t>Código: FO-EYC-EIR-002</w:t>
    </w:r>
    <w:r>
      <w:rPr>
        <w:sz w:val="18"/>
        <w:szCs w:val="18"/>
      </w:rPr>
      <w:t>;</w:t>
    </w:r>
    <w:r w:rsidRPr="00E409A8">
      <w:rPr>
        <w:sz w:val="18"/>
        <w:szCs w:val="18"/>
      </w:rPr>
      <w:t xml:space="preserve"> Versión </w:t>
    </w:r>
    <w:r>
      <w:rPr>
        <w:sz w:val="18"/>
        <w:szCs w:val="18"/>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30566"/>
    <w:multiLevelType w:val="hybridMultilevel"/>
    <w:tmpl w:val="A06CED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C13DAE"/>
    <w:multiLevelType w:val="multilevel"/>
    <w:tmpl w:val="0B0C2858"/>
    <w:lvl w:ilvl="0">
      <w:start w:val="1"/>
      <w:numFmt w:val="decimal"/>
      <w:lvlText w:val="%1"/>
      <w:lvlJc w:val="left"/>
      <w:pPr>
        <w:ind w:left="432" w:hanging="432"/>
      </w:pPr>
    </w:lvl>
    <w:lvl w:ilvl="1">
      <w:start w:val="1"/>
      <w:numFmt w:val="decimal"/>
      <w:lvlText w:val="3.%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45F4235"/>
    <w:multiLevelType w:val="multilevel"/>
    <w:tmpl w:val="5354405A"/>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80F1E88"/>
    <w:multiLevelType w:val="hybridMultilevel"/>
    <w:tmpl w:val="3AB461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EC407C"/>
    <w:multiLevelType w:val="hybridMultilevel"/>
    <w:tmpl w:val="5C9C2A3C"/>
    <w:lvl w:ilvl="0" w:tplc="9DF6660E">
      <w:start w:val="1"/>
      <w:numFmt w:val="decimal"/>
      <w:lvlText w:val="%1."/>
      <w:lvlJc w:val="left"/>
      <w:pPr>
        <w:ind w:left="720" w:hanging="360"/>
      </w:pPr>
      <w:rPr>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1DA26F1"/>
    <w:multiLevelType w:val="hybridMultilevel"/>
    <w:tmpl w:val="3D74E288"/>
    <w:lvl w:ilvl="0" w:tplc="0409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3BBD7D0D"/>
    <w:multiLevelType w:val="hybridMultilevel"/>
    <w:tmpl w:val="742E7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D414FD5"/>
    <w:multiLevelType w:val="hybridMultilevel"/>
    <w:tmpl w:val="6EFAE7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79A4E78"/>
    <w:multiLevelType w:val="hybridMultilevel"/>
    <w:tmpl w:val="715C41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CE2791C"/>
    <w:multiLevelType w:val="multilevel"/>
    <w:tmpl w:val="0052C7B0"/>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DAD5232"/>
    <w:multiLevelType w:val="hybridMultilevel"/>
    <w:tmpl w:val="E468E88A"/>
    <w:lvl w:ilvl="0" w:tplc="72AC8C0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ED214CD"/>
    <w:multiLevelType w:val="multilevel"/>
    <w:tmpl w:val="0052C7B0"/>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11"/>
  </w:num>
  <w:num w:numId="3">
    <w:abstractNumId w:val="1"/>
  </w:num>
  <w:num w:numId="4">
    <w:abstractNumId w:val="3"/>
  </w:num>
  <w:num w:numId="5">
    <w:abstractNumId w:val="0"/>
  </w:num>
  <w:num w:numId="6">
    <w:abstractNumId w:val="8"/>
  </w:num>
  <w:num w:numId="7">
    <w:abstractNumId w:val="9"/>
  </w:num>
  <w:num w:numId="8">
    <w:abstractNumId w:val="5"/>
  </w:num>
  <w:num w:numId="9">
    <w:abstractNumId w:val="4"/>
  </w:num>
  <w:num w:numId="10">
    <w:abstractNumId w:val="2"/>
  </w:num>
  <w:num w:numId="11">
    <w:abstractNumId w:val="6"/>
  </w:num>
  <w:num w:numId="12">
    <w:abstractNumId w:val="10"/>
  </w:num>
  <w:num w:numId="13">
    <w:abstractNumId w:val="13"/>
  </w:num>
  <w:num w:numId="1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B8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22E"/>
    <w:rsid w:val="0004334B"/>
    <w:rsid w:val="00043553"/>
    <w:rsid w:val="00043560"/>
    <w:rsid w:val="0004434B"/>
    <w:rsid w:val="00045013"/>
    <w:rsid w:val="00045AE2"/>
    <w:rsid w:val="00046504"/>
    <w:rsid w:val="000465BC"/>
    <w:rsid w:val="00046C81"/>
    <w:rsid w:val="00046E05"/>
    <w:rsid w:val="000470C6"/>
    <w:rsid w:val="00047133"/>
    <w:rsid w:val="00047667"/>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8F2"/>
    <w:rsid w:val="0006492F"/>
    <w:rsid w:val="00064AEB"/>
    <w:rsid w:val="0006538B"/>
    <w:rsid w:val="000657A8"/>
    <w:rsid w:val="00065931"/>
    <w:rsid w:val="000674C0"/>
    <w:rsid w:val="00067842"/>
    <w:rsid w:val="00067924"/>
    <w:rsid w:val="0006795E"/>
    <w:rsid w:val="00067D61"/>
    <w:rsid w:val="00070392"/>
    <w:rsid w:val="0007089D"/>
    <w:rsid w:val="00070A61"/>
    <w:rsid w:val="000711F6"/>
    <w:rsid w:val="00071292"/>
    <w:rsid w:val="00071B70"/>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6E48"/>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2A9"/>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2B20"/>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B99"/>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5DDC"/>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89C"/>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E10"/>
    <w:rsid w:val="000F2F97"/>
    <w:rsid w:val="000F3134"/>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655"/>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624"/>
    <w:rsid w:val="001707FB"/>
    <w:rsid w:val="00170F1D"/>
    <w:rsid w:val="00171FC8"/>
    <w:rsid w:val="00172577"/>
    <w:rsid w:val="001726D3"/>
    <w:rsid w:val="001727EC"/>
    <w:rsid w:val="00172958"/>
    <w:rsid w:val="00172EC9"/>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7C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A76"/>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0EFD"/>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A33"/>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3FB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452"/>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2DA2"/>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32D"/>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3CC"/>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0FFC"/>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E7EED"/>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C55"/>
    <w:rsid w:val="00301EC9"/>
    <w:rsid w:val="00301F82"/>
    <w:rsid w:val="00302056"/>
    <w:rsid w:val="00302DEB"/>
    <w:rsid w:val="0030322C"/>
    <w:rsid w:val="003033C7"/>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22"/>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887"/>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ABD"/>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9E5"/>
    <w:rsid w:val="003A5AFC"/>
    <w:rsid w:val="003A5CA9"/>
    <w:rsid w:val="003A5EBA"/>
    <w:rsid w:val="003A68E4"/>
    <w:rsid w:val="003A71B8"/>
    <w:rsid w:val="003A7279"/>
    <w:rsid w:val="003A737C"/>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58"/>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6FD3"/>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47CF"/>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EDB"/>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38B"/>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6EA"/>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28B"/>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AA5"/>
    <w:rsid w:val="004B3D68"/>
    <w:rsid w:val="004B3EFB"/>
    <w:rsid w:val="004B41B5"/>
    <w:rsid w:val="004B4324"/>
    <w:rsid w:val="004B4636"/>
    <w:rsid w:val="004B49B5"/>
    <w:rsid w:val="004B4B11"/>
    <w:rsid w:val="004B4DE7"/>
    <w:rsid w:val="004B4F34"/>
    <w:rsid w:val="004B5239"/>
    <w:rsid w:val="004B5276"/>
    <w:rsid w:val="004B533C"/>
    <w:rsid w:val="004B54E3"/>
    <w:rsid w:val="004B5783"/>
    <w:rsid w:val="004B5CB6"/>
    <w:rsid w:val="004B6609"/>
    <w:rsid w:val="004B676E"/>
    <w:rsid w:val="004B6800"/>
    <w:rsid w:val="004B696A"/>
    <w:rsid w:val="004B6AF4"/>
    <w:rsid w:val="004B78F9"/>
    <w:rsid w:val="004B7B6A"/>
    <w:rsid w:val="004B7B81"/>
    <w:rsid w:val="004C0251"/>
    <w:rsid w:val="004C0662"/>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5FE7"/>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6DF3"/>
    <w:rsid w:val="005276C2"/>
    <w:rsid w:val="00527E56"/>
    <w:rsid w:val="005300DD"/>
    <w:rsid w:val="00530930"/>
    <w:rsid w:val="00530C21"/>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9F"/>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730"/>
    <w:rsid w:val="005F7C80"/>
    <w:rsid w:val="00600137"/>
    <w:rsid w:val="006009EF"/>
    <w:rsid w:val="0060105A"/>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1CC"/>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B93"/>
    <w:rsid w:val="00637E20"/>
    <w:rsid w:val="00637FE9"/>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94B"/>
    <w:rsid w:val="00651AA8"/>
    <w:rsid w:val="00652940"/>
    <w:rsid w:val="006529ED"/>
    <w:rsid w:val="006529F5"/>
    <w:rsid w:val="00652B38"/>
    <w:rsid w:val="00652D04"/>
    <w:rsid w:val="00652DE9"/>
    <w:rsid w:val="00652E06"/>
    <w:rsid w:val="00653269"/>
    <w:rsid w:val="00653459"/>
    <w:rsid w:val="00653B2C"/>
    <w:rsid w:val="00653DE5"/>
    <w:rsid w:val="00653E10"/>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4784"/>
    <w:rsid w:val="0066506E"/>
    <w:rsid w:val="00665417"/>
    <w:rsid w:val="00666073"/>
    <w:rsid w:val="006667CE"/>
    <w:rsid w:val="00666C1F"/>
    <w:rsid w:val="00667078"/>
    <w:rsid w:val="00667EAA"/>
    <w:rsid w:val="0067052C"/>
    <w:rsid w:val="00670612"/>
    <w:rsid w:val="006706FA"/>
    <w:rsid w:val="006706FF"/>
    <w:rsid w:val="0067112A"/>
    <w:rsid w:val="00671218"/>
    <w:rsid w:val="006713DA"/>
    <w:rsid w:val="00671B91"/>
    <w:rsid w:val="00671CDC"/>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15"/>
    <w:rsid w:val="00686D36"/>
    <w:rsid w:val="00686DE7"/>
    <w:rsid w:val="006870CD"/>
    <w:rsid w:val="00687142"/>
    <w:rsid w:val="006873CD"/>
    <w:rsid w:val="006875A4"/>
    <w:rsid w:val="00687A73"/>
    <w:rsid w:val="00687F1F"/>
    <w:rsid w:val="006906F0"/>
    <w:rsid w:val="006909BC"/>
    <w:rsid w:val="0069114E"/>
    <w:rsid w:val="00691419"/>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D7D3C"/>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0FC"/>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C79"/>
    <w:rsid w:val="00775F9A"/>
    <w:rsid w:val="007761AA"/>
    <w:rsid w:val="00776AC1"/>
    <w:rsid w:val="00777083"/>
    <w:rsid w:val="007774FB"/>
    <w:rsid w:val="007777FF"/>
    <w:rsid w:val="007801AF"/>
    <w:rsid w:val="007804AA"/>
    <w:rsid w:val="007808B4"/>
    <w:rsid w:val="007814B7"/>
    <w:rsid w:val="00781672"/>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51A"/>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3F87"/>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6D1"/>
    <w:rsid w:val="007E493A"/>
    <w:rsid w:val="007E52A0"/>
    <w:rsid w:val="007E5D94"/>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D27"/>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8D4"/>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4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3A15"/>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30E"/>
    <w:rsid w:val="008A2E47"/>
    <w:rsid w:val="008A3612"/>
    <w:rsid w:val="008A387A"/>
    <w:rsid w:val="008A3912"/>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928"/>
    <w:rsid w:val="008B7C0F"/>
    <w:rsid w:val="008B7EF6"/>
    <w:rsid w:val="008B7F85"/>
    <w:rsid w:val="008C0209"/>
    <w:rsid w:val="008C04BC"/>
    <w:rsid w:val="008C05F4"/>
    <w:rsid w:val="008C2B27"/>
    <w:rsid w:val="008C2BC2"/>
    <w:rsid w:val="008C2EFA"/>
    <w:rsid w:val="008C3187"/>
    <w:rsid w:val="008C3409"/>
    <w:rsid w:val="008C3985"/>
    <w:rsid w:val="008C3C12"/>
    <w:rsid w:val="008C3E5F"/>
    <w:rsid w:val="008C44B8"/>
    <w:rsid w:val="008C45BD"/>
    <w:rsid w:val="008C45FC"/>
    <w:rsid w:val="008C5281"/>
    <w:rsid w:val="008C5629"/>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1580"/>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499F"/>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B40"/>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527"/>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4F"/>
    <w:rsid w:val="00A06F51"/>
    <w:rsid w:val="00A07067"/>
    <w:rsid w:val="00A070DE"/>
    <w:rsid w:val="00A0714A"/>
    <w:rsid w:val="00A07320"/>
    <w:rsid w:val="00A07360"/>
    <w:rsid w:val="00A074EB"/>
    <w:rsid w:val="00A078AB"/>
    <w:rsid w:val="00A07AB9"/>
    <w:rsid w:val="00A07DCA"/>
    <w:rsid w:val="00A100B5"/>
    <w:rsid w:val="00A10276"/>
    <w:rsid w:val="00A1048D"/>
    <w:rsid w:val="00A104C5"/>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660"/>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59D"/>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2ED0"/>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CD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97"/>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37C9"/>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305"/>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960"/>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4F5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4DD"/>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322"/>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0D07"/>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592C"/>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3EF"/>
    <w:rsid w:val="00C82478"/>
    <w:rsid w:val="00C837D0"/>
    <w:rsid w:val="00C8388A"/>
    <w:rsid w:val="00C83A94"/>
    <w:rsid w:val="00C83B30"/>
    <w:rsid w:val="00C83B42"/>
    <w:rsid w:val="00C83FA3"/>
    <w:rsid w:val="00C8422F"/>
    <w:rsid w:val="00C846D4"/>
    <w:rsid w:val="00C84CF7"/>
    <w:rsid w:val="00C8516C"/>
    <w:rsid w:val="00C851B4"/>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0EE"/>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C98"/>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8"/>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2D50"/>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128"/>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98F"/>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9C0"/>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49EF"/>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23EA"/>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1D4"/>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6D8C"/>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A85"/>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D5F"/>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168"/>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6178"/>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2F78"/>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67E3"/>
    <w:rsid w:val="00EE701B"/>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4EDD"/>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6EE3"/>
    <w:rsid w:val="00F77245"/>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829"/>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705"/>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09B"/>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42F"/>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Heading1">
    <w:name w:val="heading 1"/>
    <w:basedOn w:val="Normal"/>
    <w:next w:val="Normal"/>
    <w:link w:val="Heading1Char"/>
    <w:uiPriority w:val="9"/>
    <w:qFormat/>
    <w:rsid w:val="005362F3"/>
    <w:pPr>
      <w:ind w:left="567" w:hanging="567"/>
      <w:outlineLvl w:val="0"/>
    </w:pPr>
    <w:rPr>
      <w:b/>
    </w:rPr>
  </w:style>
  <w:style w:type="paragraph" w:styleId="Heading2">
    <w:name w:val="heading 2"/>
    <w:basedOn w:val="Normal"/>
    <w:next w:val="Normal"/>
    <w:link w:val="Heading2Char"/>
    <w:uiPriority w:val="9"/>
    <w:unhideWhenUsed/>
    <w:qFormat/>
    <w:rsid w:val="005362F3"/>
    <w:pPr>
      <w:outlineLvl w:val="1"/>
    </w:pPr>
  </w:style>
  <w:style w:type="paragraph" w:styleId="Heading3">
    <w:name w:val="heading 3"/>
    <w:basedOn w:val="Normal"/>
    <w:next w:val="Normal"/>
    <w:link w:val="Heading3Char"/>
    <w:uiPriority w:val="9"/>
    <w:unhideWhenUsed/>
    <w:qFormat/>
    <w:rsid w:val="005362F3"/>
    <w:pPr>
      <w:outlineLvl w:val="2"/>
    </w:pPr>
  </w:style>
  <w:style w:type="paragraph" w:styleId="Heading4">
    <w:name w:val="heading 4"/>
    <w:basedOn w:val="Normal"/>
    <w:next w:val="Normal"/>
    <w:link w:val="Heading4Ch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unhideWhenUsed/>
    <w:qFormat/>
    <w:rsid w:val="00A5760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A02"/>
    <w:rPr>
      <w:rFonts w:ascii="Tahoma" w:hAnsi="Tahoma"/>
      <w:sz w:val="16"/>
      <w:szCs w:val="16"/>
    </w:rPr>
  </w:style>
  <w:style w:type="character" w:customStyle="1" w:styleId="BalloonTextChar">
    <w:name w:val="Balloon Text Char"/>
    <w:link w:val="BalloonText"/>
    <w:uiPriority w:val="99"/>
    <w:semiHidden/>
    <w:rsid w:val="00843A02"/>
    <w:rPr>
      <w:rFonts w:ascii="Tahoma" w:hAnsi="Tahoma" w:cs="Tahoma"/>
      <w:sz w:val="16"/>
      <w:szCs w:val="16"/>
    </w:rPr>
  </w:style>
  <w:style w:type="paragraph" w:styleId="Header">
    <w:name w:val="header"/>
    <w:basedOn w:val="Normal"/>
    <w:link w:val="HeaderChar"/>
    <w:uiPriority w:val="99"/>
    <w:rsid w:val="00843A02"/>
    <w:pPr>
      <w:tabs>
        <w:tab w:val="center" w:pos="4252"/>
        <w:tab w:val="right" w:pos="8504"/>
      </w:tabs>
      <w:spacing w:before="40" w:after="40"/>
    </w:pPr>
    <w:rPr>
      <w:rFonts w:eastAsia="Times New Roman"/>
      <w:sz w:val="20"/>
      <w:szCs w:val="24"/>
      <w:lang w:eastAsia="es-ES"/>
    </w:rPr>
  </w:style>
  <w:style w:type="character" w:customStyle="1" w:styleId="HeaderChar">
    <w:name w:val="Header Char"/>
    <w:link w:val="Header"/>
    <w:uiPriority w:val="99"/>
    <w:rsid w:val="00843A02"/>
    <w:rPr>
      <w:rFonts w:ascii="Arial" w:eastAsia="Times New Roman" w:hAnsi="Arial" w:cs="Times New Roman"/>
      <w:szCs w:val="24"/>
      <w:lang w:eastAsia="es-ES"/>
    </w:rPr>
  </w:style>
  <w:style w:type="character" w:styleId="Hyperlink">
    <w:name w:val="Hyperlink"/>
    <w:uiPriority w:val="99"/>
    <w:rsid w:val="00843A02"/>
    <w:rPr>
      <w:color w:val="0000FF"/>
      <w:u w:val="single"/>
    </w:rPr>
  </w:style>
  <w:style w:type="paragraph" w:styleId="NoSpacing">
    <w:name w:val="No Spacing"/>
    <w:link w:val="NoSpacingChar"/>
    <w:uiPriority w:val="1"/>
    <w:qFormat/>
    <w:rsid w:val="00843A02"/>
    <w:rPr>
      <w:sz w:val="22"/>
      <w:szCs w:val="22"/>
      <w:lang w:eastAsia="en-US"/>
    </w:rPr>
  </w:style>
  <w:style w:type="character" w:customStyle="1" w:styleId="NoSpacingChar">
    <w:name w:val="No Spacing Char"/>
    <w:link w:val="NoSpacing"/>
    <w:uiPriority w:val="1"/>
    <w:rsid w:val="00843A02"/>
    <w:rPr>
      <w:sz w:val="22"/>
      <w:szCs w:val="22"/>
      <w:lang w:val="es-CO" w:eastAsia="en-US" w:bidi="ar-SA"/>
    </w:rPr>
  </w:style>
  <w:style w:type="character" w:styleId="PageNumber">
    <w:name w:val="page number"/>
    <w:uiPriority w:val="99"/>
    <w:unhideWhenUsed/>
    <w:rsid w:val="00843A02"/>
  </w:style>
  <w:style w:type="paragraph" w:styleId="Footer">
    <w:name w:val="footer"/>
    <w:basedOn w:val="Normal"/>
    <w:link w:val="FooterChar"/>
    <w:uiPriority w:val="99"/>
    <w:unhideWhenUsed/>
    <w:rsid w:val="00AC60C1"/>
    <w:pPr>
      <w:tabs>
        <w:tab w:val="center" w:pos="4419"/>
        <w:tab w:val="right" w:pos="8838"/>
      </w:tabs>
    </w:pPr>
  </w:style>
  <w:style w:type="character" w:customStyle="1" w:styleId="FooterChar">
    <w:name w:val="Footer Char"/>
    <w:basedOn w:val="DefaultParagraphFont"/>
    <w:link w:val="Footer"/>
    <w:uiPriority w:val="99"/>
    <w:rsid w:val="00AC60C1"/>
  </w:style>
  <w:style w:type="character" w:customStyle="1" w:styleId="Heading4Char">
    <w:name w:val="Heading 4 Char"/>
    <w:link w:val="Heading4"/>
    <w:uiPriority w:val="9"/>
    <w:rsid w:val="00ED2C01"/>
    <w:rPr>
      <w:rFonts w:ascii="Cambria" w:eastAsia="Times New Roman" w:hAnsi="Cambria" w:cs="Times New Roman"/>
      <w:b/>
      <w:bCs/>
      <w:i/>
      <w:iCs/>
      <w:color w:val="4F81BD"/>
    </w:rPr>
  </w:style>
  <w:style w:type="paragraph" w:styleId="ListParagraph">
    <w:name w:val="List Paragraph"/>
    <w:aliases w:val="Segundo nivel de viñetas,List Paragraph1,titulo 3,Lista vistosa - Énfasis 11,Segundo nivel de vi–etas,parrafo,Bullet List,FooterText,numbered,Paragraphe de liste1,Bulletr List Paragraph,列出段落,列出段落1,List Paragraph2,Ha,HOJA"/>
    <w:basedOn w:val="Normal"/>
    <w:link w:val="ListParagraphChar"/>
    <w:uiPriority w:val="34"/>
    <w:qFormat/>
    <w:rsid w:val="00ED2C01"/>
    <w:pPr>
      <w:ind w:left="720"/>
      <w:contextualSpacing/>
    </w:pPr>
    <w:rPr>
      <w:sz w:val="20"/>
      <w:szCs w:val="20"/>
    </w:rPr>
  </w:style>
  <w:style w:type="character" w:customStyle="1" w:styleId="ListParagraphChar">
    <w:name w:val="List Paragraph Char"/>
    <w:aliases w:val="Segundo nivel de viñetas Char,List Paragraph1 Char,titulo 3 Char,Lista vistosa - Énfasis 11 Char,Segundo nivel de vi–etas Char,parrafo Char,Bullet List Char,FooterText Char,numbered Char,Paragraphe de liste1 Char,列出段落 Char,列出段落1 Char"/>
    <w:link w:val="ListParagraph"/>
    <w:uiPriority w:val="34"/>
    <w:qFormat/>
    <w:rsid w:val="00ED2C01"/>
    <w:rPr>
      <w:rFonts w:ascii="Calibri" w:eastAsia="Calibri" w:hAnsi="Calibri" w:cs="Times New Roman"/>
    </w:rPr>
  </w:style>
  <w:style w:type="character" w:styleId="FootnoteReference">
    <w:name w:val="footnote reference"/>
    <w:aliases w:val="referencia nota al pie,Texto de nota al pie,Nota de pie,Texto nota al pie,Appel note de bas de page"/>
    <w:unhideWhenUsed/>
    <w:rsid w:val="00ED2C01"/>
    <w:rPr>
      <w:vertAlign w:val="superscript"/>
    </w:rPr>
  </w:style>
  <w:style w:type="character" w:customStyle="1" w:styleId="Heading1Char">
    <w:name w:val="Heading 1 Char"/>
    <w:link w:val="Heading1"/>
    <w:uiPriority w:val="9"/>
    <w:rsid w:val="005362F3"/>
    <w:rPr>
      <w:rFonts w:ascii="Arial" w:hAnsi="Arial" w:cs="Arial"/>
      <w:b/>
      <w:color w:val="000000"/>
      <w:sz w:val="22"/>
      <w:szCs w:val="22"/>
      <w:lang w:eastAsia="en-US"/>
    </w:rPr>
  </w:style>
  <w:style w:type="character" w:customStyle="1" w:styleId="Heading2Char">
    <w:name w:val="Heading 2 Char"/>
    <w:link w:val="Heading2"/>
    <w:uiPriority w:val="9"/>
    <w:rsid w:val="005362F3"/>
    <w:rPr>
      <w:rFonts w:ascii="Arial" w:hAnsi="Arial" w:cs="Arial"/>
      <w:color w:val="000000"/>
      <w:sz w:val="22"/>
      <w:szCs w:val="22"/>
      <w:lang w:eastAsia="en-US"/>
    </w:rPr>
  </w:style>
  <w:style w:type="character" w:customStyle="1" w:styleId="Heading3Char">
    <w:name w:val="Heading 3 Char"/>
    <w:link w:val="Heading3"/>
    <w:uiPriority w:val="9"/>
    <w:rsid w:val="005362F3"/>
    <w:rPr>
      <w:rFonts w:ascii="Arial" w:hAnsi="Arial" w:cs="Arial"/>
      <w:color w:val="000000"/>
      <w:sz w:val="22"/>
      <w:szCs w:val="22"/>
      <w:lang w:eastAsia="en-US"/>
    </w:rPr>
  </w:style>
  <w:style w:type="paragraph" w:styleId="DocumentMap">
    <w:name w:val="Document Map"/>
    <w:basedOn w:val="Normal"/>
    <w:link w:val="DocumentMapChar"/>
    <w:uiPriority w:val="99"/>
    <w:semiHidden/>
    <w:unhideWhenUsed/>
    <w:rsid w:val="00ED2C01"/>
    <w:rPr>
      <w:rFonts w:ascii="Tahoma" w:eastAsia="Times New Roman" w:hAnsi="Tahoma"/>
      <w:sz w:val="16"/>
      <w:szCs w:val="16"/>
      <w:lang w:eastAsia="es-ES"/>
    </w:rPr>
  </w:style>
  <w:style w:type="character" w:customStyle="1" w:styleId="DocumentMapChar">
    <w:name w:val="Document Map Char"/>
    <w:link w:val="DocumentMap"/>
    <w:uiPriority w:val="99"/>
    <w:semiHidden/>
    <w:rsid w:val="00ED2C01"/>
    <w:rPr>
      <w:rFonts w:ascii="Tahoma" w:eastAsia="Times New Roman" w:hAnsi="Tahoma" w:cs="Tahoma"/>
      <w:sz w:val="16"/>
      <w:szCs w:val="16"/>
      <w:lang w:eastAsia="es-ES"/>
    </w:rPr>
  </w:style>
  <w:style w:type="table" w:styleId="TableGrid">
    <w:name w:val="Table Grid"/>
    <w:basedOn w:val="Table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AE293A"/>
    <w:rPr>
      <w:sz w:val="16"/>
      <w:szCs w:val="16"/>
    </w:rPr>
  </w:style>
  <w:style w:type="paragraph" w:styleId="CommentText">
    <w:name w:val="annotation text"/>
    <w:basedOn w:val="Normal"/>
    <w:link w:val="CommentTextChar"/>
    <w:unhideWhenUsed/>
    <w:rsid w:val="00AE293A"/>
    <w:rPr>
      <w:sz w:val="20"/>
      <w:szCs w:val="20"/>
    </w:rPr>
  </w:style>
  <w:style w:type="character" w:customStyle="1" w:styleId="CommentTextChar">
    <w:name w:val="Comment Text Char"/>
    <w:link w:val="CommentText"/>
    <w:rsid w:val="00AE293A"/>
    <w:rPr>
      <w:sz w:val="20"/>
      <w:szCs w:val="20"/>
    </w:rPr>
  </w:style>
  <w:style w:type="paragraph" w:styleId="CommentSubject">
    <w:name w:val="annotation subject"/>
    <w:basedOn w:val="CommentText"/>
    <w:next w:val="CommentText"/>
    <w:link w:val="CommentSubjectChar"/>
    <w:uiPriority w:val="99"/>
    <w:semiHidden/>
    <w:unhideWhenUsed/>
    <w:rsid w:val="00AE293A"/>
    <w:rPr>
      <w:b/>
      <w:bCs/>
    </w:rPr>
  </w:style>
  <w:style w:type="character" w:customStyle="1" w:styleId="CommentSubjectChar">
    <w:name w:val="Comment Subject Char"/>
    <w:link w:val="CommentSubject"/>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BodyText3">
    <w:name w:val="Body Text 3"/>
    <w:basedOn w:val="Normal"/>
    <w:link w:val="BodyText3Char"/>
    <w:semiHidden/>
    <w:rsid w:val="001E46BE"/>
    <w:rPr>
      <w:rFonts w:eastAsia="Times New Roman"/>
      <w:sz w:val="24"/>
      <w:szCs w:val="20"/>
      <w:lang w:val="es-MX" w:eastAsia="es-ES"/>
    </w:rPr>
  </w:style>
  <w:style w:type="character" w:customStyle="1" w:styleId="BodyText3Char">
    <w:name w:val="Body Text 3 Char"/>
    <w:link w:val="BodyText3"/>
    <w:semiHidden/>
    <w:rsid w:val="001E46BE"/>
    <w:rPr>
      <w:rFonts w:ascii="Arial" w:eastAsia="Times New Roman" w:hAnsi="Arial"/>
      <w:sz w:val="24"/>
      <w:lang w:val="es-MX" w:eastAsia="es-ES"/>
    </w:rPr>
  </w:style>
  <w:style w:type="paragraph" w:styleId="Subtitle">
    <w:name w:val="Subtitle"/>
    <w:basedOn w:val="Normal"/>
    <w:next w:val="Normal"/>
    <w:link w:val="SubtitleChar"/>
    <w:uiPriority w:val="11"/>
    <w:qFormat/>
    <w:rsid w:val="001E46BE"/>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1E46BE"/>
    <w:rPr>
      <w:rFonts w:ascii="Cambria" w:eastAsia="Times New Roman" w:hAnsi="Cambria"/>
      <w:i/>
      <w:iCs/>
      <w:color w:val="4F81BD"/>
      <w:spacing w:val="15"/>
      <w:sz w:val="24"/>
      <w:szCs w:val="24"/>
    </w:rPr>
  </w:style>
  <w:style w:type="paragraph" w:styleId="TOCHeading">
    <w:name w:val="TOC Heading"/>
    <w:basedOn w:val="Heading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OC1">
    <w:name w:val="toc 1"/>
    <w:basedOn w:val="Normal"/>
    <w:next w:val="Normal"/>
    <w:autoRedefine/>
    <w:uiPriority w:val="39"/>
    <w:unhideWhenUsed/>
    <w:rsid w:val="00E757E0"/>
    <w:pPr>
      <w:tabs>
        <w:tab w:val="right" w:leader="dot" w:pos="8828"/>
      </w:tabs>
      <w:spacing w:before="120" w:after="120"/>
      <w:ind w:left="567" w:hanging="567"/>
    </w:pPr>
  </w:style>
  <w:style w:type="paragraph" w:styleId="TO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Heading5Char">
    <w:name w:val="Heading 5 Char"/>
    <w:link w:val="Heading5"/>
    <w:uiPriority w:val="9"/>
    <w:rsid w:val="00A57600"/>
    <w:rPr>
      <w:rFonts w:ascii="Calibri" w:eastAsia="Times New Roman" w:hAnsi="Calibri" w:cs="Times New Roman"/>
      <w:b/>
      <w:bCs/>
      <w:i/>
      <w:iCs/>
      <w:sz w:val="26"/>
      <w:szCs w:val="26"/>
      <w:lang w:eastAsia="en-US"/>
    </w:rPr>
  </w:style>
  <w:style w:type="paragraph" w:styleId="TO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BodyText2">
    <w:name w:val="Body Text 2"/>
    <w:basedOn w:val="Normal"/>
    <w:link w:val="BodyText2Char"/>
    <w:uiPriority w:val="99"/>
    <w:unhideWhenUsed/>
    <w:rsid w:val="00003443"/>
    <w:pPr>
      <w:spacing w:after="120" w:line="480" w:lineRule="auto"/>
    </w:pPr>
  </w:style>
  <w:style w:type="character" w:customStyle="1" w:styleId="BodyText2Char">
    <w:name w:val="Body Text 2 Char"/>
    <w:link w:val="BodyText2"/>
    <w:uiPriority w:val="99"/>
    <w:rsid w:val="00003443"/>
    <w:rPr>
      <w:sz w:val="22"/>
      <w:szCs w:val="22"/>
      <w:lang w:eastAsia="en-US"/>
    </w:rPr>
  </w:style>
  <w:style w:type="paragraph" w:styleId="BodyText">
    <w:name w:val="Body Text"/>
    <w:basedOn w:val="Normal"/>
    <w:link w:val="BodyTextChar"/>
    <w:uiPriority w:val="99"/>
    <w:unhideWhenUsed/>
    <w:rsid w:val="00B41844"/>
    <w:pPr>
      <w:spacing w:after="120"/>
    </w:pPr>
  </w:style>
  <w:style w:type="character" w:customStyle="1" w:styleId="BodyTextChar">
    <w:name w:val="Body Text Char"/>
    <w:link w:val="BodyText"/>
    <w:uiPriority w:val="99"/>
    <w:rsid w:val="00B41844"/>
    <w:rPr>
      <w:sz w:val="22"/>
      <w:szCs w:val="22"/>
      <w:lang w:eastAsia="en-US"/>
    </w:rPr>
  </w:style>
  <w:style w:type="paragraph" w:styleId="BodyTextIndent">
    <w:name w:val="Body Text Indent"/>
    <w:basedOn w:val="Normal"/>
    <w:link w:val="BodyTextIndentChar"/>
    <w:uiPriority w:val="99"/>
    <w:unhideWhenUsed/>
    <w:rsid w:val="00B41844"/>
    <w:pPr>
      <w:spacing w:after="120"/>
      <w:ind w:left="283"/>
    </w:pPr>
  </w:style>
  <w:style w:type="character" w:customStyle="1" w:styleId="BodyTextIndentChar">
    <w:name w:val="Body Text Indent Char"/>
    <w:link w:val="BodyTextIndent"/>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e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noteText">
    <w:name w:val="footnote text"/>
    <w:basedOn w:val="Normal"/>
    <w:link w:val="FootnoteTextChar"/>
    <w:uiPriority w:val="99"/>
    <w:semiHidden/>
    <w:unhideWhenUsed/>
    <w:rsid w:val="00B87330"/>
    <w:rPr>
      <w:sz w:val="20"/>
      <w:szCs w:val="20"/>
    </w:rPr>
  </w:style>
  <w:style w:type="character" w:customStyle="1" w:styleId="FootnoteTextChar">
    <w:name w:val="Footnote Text Char"/>
    <w:link w:val="FootnoteText"/>
    <w:uiPriority w:val="99"/>
    <w:semiHidden/>
    <w:rsid w:val="00B87330"/>
    <w:rPr>
      <w:lang w:eastAsia="en-US"/>
    </w:rPr>
  </w:style>
  <w:style w:type="character" w:styleId="Strong">
    <w:name w:val="Strong"/>
    <w:basedOn w:val="DefaultParagraphFont"/>
    <w:uiPriority w:val="22"/>
    <w:qFormat/>
    <w:rsid w:val="009D6BF6"/>
    <w:rPr>
      <w:b/>
      <w:bCs/>
    </w:rPr>
  </w:style>
  <w:style w:type="paragraph" w:styleId="Closing">
    <w:name w:val="Closing"/>
    <w:basedOn w:val="Normal"/>
    <w:link w:val="ClosingChar"/>
    <w:uiPriority w:val="99"/>
    <w:unhideWhenUsed/>
    <w:rsid w:val="00696BDC"/>
    <w:pPr>
      <w:ind w:left="4252"/>
    </w:pPr>
  </w:style>
  <w:style w:type="character" w:customStyle="1" w:styleId="ClosingChar">
    <w:name w:val="Closing Char"/>
    <w:basedOn w:val="DefaultParagraphFont"/>
    <w:link w:val="Closing"/>
    <w:uiPriority w:val="99"/>
    <w:rsid w:val="00696BDC"/>
    <w:rPr>
      <w:sz w:val="22"/>
      <w:szCs w:val="22"/>
      <w:lang w:eastAsia="en-US"/>
    </w:rPr>
  </w:style>
  <w:style w:type="paragraph" w:styleId="Signature">
    <w:name w:val="Signature"/>
    <w:basedOn w:val="Normal"/>
    <w:link w:val="SignatureChar"/>
    <w:uiPriority w:val="99"/>
    <w:unhideWhenUsed/>
    <w:rsid w:val="00696BDC"/>
    <w:pPr>
      <w:ind w:left="4252"/>
    </w:pPr>
  </w:style>
  <w:style w:type="character" w:customStyle="1" w:styleId="SignatureChar">
    <w:name w:val="Signature Char"/>
    <w:basedOn w:val="DefaultParagraphFont"/>
    <w:link w:val="Signature"/>
    <w:uiPriority w:val="99"/>
    <w:rsid w:val="00696BDC"/>
    <w:rPr>
      <w:sz w:val="22"/>
      <w:szCs w:val="22"/>
      <w:lang w:eastAsia="en-US"/>
    </w:rPr>
  </w:style>
  <w:style w:type="character" w:customStyle="1" w:styleId="Mencinsinresolver1">
    <w:name w:val="Mención sin resolver1"/>
    <w:basedOn w:val="DefaultParagraphFont"/>
    <w:uiPriority w:val="99"/>
    <w:semiHidden/>
    <w:unhideWhenUsed/>
    <w:rsid w:val="003268E7"/>
    <w:rPr>
      <w:color w:val="605E5C"/>
      <w:shd w:val="clear" w:color="auto" w:fill="E1DFDD"/>
    </w:rPr>
  </w:style>
  <w:style w:type="character" w:styleId="FollowedHyperlink">
    <w:name w:val="FollowedHyperlink"/>
    <w:basedOn w:val="DefaultParagraphFont"/>
    <w:uiPriority w:val="99"/>
    <w:semiHidden/>
    <w:unhideWhenUsed/>
    <w:rsid w:val="00D81805"/>
    <w:rPr>
      <w:color w:val="800080" w:themeColor="followedHyperlink"/>
      <w:u w:val="single"/>
    </w:rPr>
  </w:style>
  <w:style w:type="character" w:customStyle="1" w:styleId="Mencinsinresolver2">
    <w:name w:val="Mención sin resolver2"/>
    <w:basedOn w:val="DefaultParagraphFont"/>
    <w:uiPriority w:val="99"/>
    <w:semiHidden/>
    <w:unhideWhenUsed/>
    <w:rsid w:val="007F17B2"/>
    <w:rPr>
      <w:color w:val="605E5C"/>
      <w:shd w:val="clear" w:color="auto" w:fill="E1DFDD"/>
    </w:rPr>
  </w:style>
  <w:style w:type="character" w:customStyle="1" w:styleId="Mencinsinresolver3">
    <w:name w:val="Mención sin resolver3"/>
    <w:basedOn w:val="DefaultParagraphFont"/>
    <w:uiPriority w:val="99"/>
    <w:semiHidden/>
    <w:unhideWhenUsed/>
    <w:rsid w:val="009C682D"/>
    <w:rPr>
      <w:color w:val="605E5C"/>
      <w:shd w:val="clear" w:color="auto" w:fill="E1DFDD"/>
    </w:rPr>
  </w:style>
  <w:style w:type="character" w:customStyle="1" w:styleId="header-back-to">
    <w:name w:val="header-back-to"/>
    <w:basedOn w:val="DefaultParagraphFont"/>
    <w:rsid w:val="00B85111"/>
  </w:style>
  <w:style w:type="character" w:customStyle="1" w:styleId="taglib-text">
    <w:name w:val="taglib-text"/>
    <w:basedOn w:val="DefaultParagraphFont"/>
    <w:rsid w:val="00B85111"/>
  </w:style>
  <w:style w:type="character" w:customStyle="1" w:styleId="header-title">
    <w:name w:val="header-title"/>
    <w:basedOn w:val="DefaultParagraphFont"/>
    <w:rsid w:val="00B85111"/>
  </w:style>
  <w:style w:type="table" w:styleId="GridTable1Light-Accent1">
    <w:name w:val="Grid Table 1 Light Accent 1"/>
    <w:basedOn w:val="Table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DefaultParagraphFont"/>
    <w:uiPriority w:val="99"/>
    <w:semiHidden/>
    <w:unhideWhenUsed/>
    <w:rsid w:val="00B94254"/>
    <w:rPr>
      <w:color w:val="605E5C"/>
      <w:shd w:val="clear" w:color="auto" w:fill="E1DFDD"/>
    </w:rPr>
  </w:style>
  <w:style w:type="character" w:customStyle="1" w:styleId="textonegrita">
    <w:name w:val="textonegrita"/>
    <w:basedOn w:val="DefaultParagraphFont"/>
    <w:rsid w:val="00A73CDB"/>
  </w:style>
  <w:style w:type="paragraph" w:customStyle="1" w:styleId="xmsonormal">
    <w:name w:val="x_msonormal"/>
    <w:basedOn w:val="Normal"/>
    <w:rsid w:val="002E7EED"/>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21307416">
      <w:bodyDiv w:val="1"/>
      <w:marLeft w:val="0"/>
      <w:marRight w:val="0"/>
      <w:marTop w:val="0"/>
      <w:marBottom w:val="0"/>
      <w:divBdr>
        <w:top w:val="none" w:sz="0" w:space="0" w:color="auto"/>
        <w:left w:val="none" w:sz="0" w:space="0" w:color="auto"/>
        <w:bottom w:val="none" w:sz="0" w:space="0" w:color="auto"/>
        <w:right w:val="none" w:sz="0" w:space="0" w:color="auto"/>
      </w:divBdr>
    </w:div>
    <w:div w:id="625703001">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0326455">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56235107">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theme" Target="theme/theme1.xml"/><Relationship Id="rId21" Type="http://schemas.openxmlformats.org/officeDocument/2006/relationships/image" Target="media/image60.emf"/><Relationship Id="rId42" Type="http://schemas.openxmlformats.org/officeDocument/2006/relationships/hyperlink" Target="https://www.ssf.gov.co/web/guest/transparencia/presupuesto/informaci%C3%B3nfinanciera/estados-financieros" TargetMode="External"/><Relationship Id="rId47" Type="http://schemas.openxmlformats.org/officeDocument/2006/relationships/hyperlink" Target="https://www.ssf.gov.co/web/guest/transparencia/contol/informes-degesti%C3%B3n-control-y-auditoria/informe-de-gestion" TargetMode="External"/><Relationship Id="rId63" Type="http://schemas.openxmlformats.org/officeDocument/2006/relationships/image" Target="media/image27.png"/><Relationship Id="rId68" Type="http://schemas.openxmlformats.org/officeDocument/2006/relationships/hyperlink" Target="https://www.ssf.gov.co/web/guest/tramites/tramites" TargetMode="External"/><Relationship Id="rId84" Type="http://schemas.openxmlformats.org/officeDocument/2006/relationships/image" Target="media/image39.png"/><Relationship Id="rId89" Type="http://schemas.openxmlformats.org/officeDocument/2006/relationships/hyperlink" Target="https://www.ssf.gov.co/web/guest/transparencia/accesibilidad-web3" TargetMode="External"/><Relationship Id="rId112" Type="http://schemas.openxmlformats.org/officeDocument/2006/relationships/image" Target="media/image55.emf"/><Relationship Id="rId16" Type="http://schemas.openxmlformats.org/officeDocument/2006/relationships/image" Target="media/image6.emf"/><Relationship Id="rId107" Type="http://schemas.openxmlformats.org/officeDocument/2006/relationships/hyperlink" Target="https://www.ssf.gov.co/web/guest/participa" TargetMode="Externa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s://www.ssf.gov.co/web/guest/transparencia/estructura-organica-y-talento-humano/gestion-del-talento-humano/acuerdos-de-gestion" TargetMode="External"/><Relationship Id="rId40" Type="http://schemas.openxmlformats.org/officeDocument/2006/relationships/image" Target="media/image16.png"/><Relationship Id="rId45" Type="http://schemas.openxmlformats.org/officeDocument/2006/relationships/hyperlink" Target="https://www.ssf.gov.co/web/guest/transparencia/planeacion/metas-objetivos-e-indicadores-de-gestion-y/o-desempeno/indicadores-de-gestion" TargetMode="External"/><Relationship Id="rId53" Type="http://schemas.openxmlformats.org/officeDocument/2006/relationships/hyperlink" Target="https://www.ssf.gov.co/web/guest/transparencia/planeacion/politicas-lineamientos-y-manuales/estrategia-de-rendicion-de-cuentas" TargetMode="External"/><Relationship Id="rId58" Type="http://schemas.openxmlformats.org/officeDocument/2006/relationships/image" Target="media/image26.png"/><Relationship Id="rId66" Type="http://schemas.openxmlformats.org/officeDocument/2006/relationships/hyperlink" Target="https://www.ssf.gov.co/web/guest/recepci%C3%B3n-validaci%C3%B3n-carge-de-informaci%C3%B3n-de-los-datos-ccf" TargetMode="External"/><Relationship Id="rId74" Type="http://schemas.openxmlformats.org/officeDocument/2006/relationships/hyperlink" Target="https://www.ssf.gov.co/web/guest/transparencia/instrumentos-de-gestion-e-informacion-publica/gestion-documental" TargetMode="External"/><Relationship Id="rId79" Type="http://schemas.openxmlformats.org/officeDocument/2006/relationships/image" Target="media/image37.png"/><Relationship Id="rId87" Type="http://schemas.openxmlformats.org/officeDocument/2006/relationships/image" Target="media/image42.png"/><Relationship Id="rId102" Type="http://schemas.openxmlformats.org/officeDocument/2006/relationships/hyperlink" Target="https://www.ssf.gov.co/web/guest/transparencia" TargetMode="External"/><Relationship Id="rId110" Type="http://schemas.openxmlformats.org/officeDocument/2006/relationships/hyperlink" Target="https://www.ssf.gov.co/web/guest/transparencia/instrumentos-de-gestion-e-informacion-publica/gestion-documental" TargetMode="External"/><Relationship Id="rId115"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ssf.gov.co/web/guest/recepci%C3%B3n-validaci%C3%B3n-carge-de-informaci%C3%B3n-de-los-datos-ccf" TargetMode="External"/><Relationship Id="rId82" Type="http://schemas.openxmlformats.org/officeDocument/2006/relationships/hyperlink" Target="https://www.ssf.gov.co/web/guest/transparencia/instrumentos-de-gestion-e-informacion-publica/gestion-documental/criterios-de-accesibilidad" TargetMode="External"/><Relationship Id="rId90" Type="http://schemas.openxmlformats.org/officeDocument/2006/relationships/image" Target="media/image44.png"/><Relationship Id="rId95" Type="http://schemas.openxmlformats.org/officeDocument/2006/relationships/image" Target="media/image47.png"/><Relationship Id="rId19" Type="http://schemas.openxmlformats.org/officeDocument/2006/relationships/image" Target="media/image40.emf"/><Relationship Id="rId14" Type="http://schemas.openxmlformats.org/officeDocument/2006/relationships/image" Target="media/image4.emf"/><Relationship Id="rId22" Type="http://schemas.openxmlformats.org/officeDocument/2006/relationships/hyperlink" Target="https://www.ssf.gov.co/web/guest/transparencia/contol/reporte-de-control-interno"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ssf.gov.co/web/guest/transparencia/estructura-organica-y-talento-humano/gestion-del-talento-humano" TargetMode="External"/><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hyperlink" Target="https://www.ssf.gov.co/web/guest/tramites" TargetMode="External"/><Relationship Id="rId69" Type="http://schemas.openxmlformats.org/officeDocument/2006/relationships/image" Target="media/image30.png"/><Relationship Id="rId77" Type="http://schemas.openxmlformats.org/officeDocument/2006/relationships/image" Target="media/image36.png"/><Relationship Id="rId100" Type="http://schemas.openxmlformats.org/officeDocument/2006/relationships/hyperlink" Target="https://observatorio.ssf.gov.co/" TargetMode="External"/><Relationship Id="rId105" Type="http://schemas.openxmlformats.org/officeDocument/2006/relationships/image" Target="media/image52.png"/><Relationship Id="rId113"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hyperlink" Target="https://www.ssf.gov.co/web/guest/transparencia/planeacion/buenas-practicas" TargetMode="External"/><Relationship Id="rId72" Type="http://schemas.openxmlformats.org/officeDocument/2006/relationships/image" Target="media/image33.png"/><Relationship Id="rId80" Type="http://schemas.openxmlformats.org/officeDocument/2006/relationships/hyperlink" Target="https://www.ssf.gov.co/web/guest/transparencia/instrumentos-de-gestion-e-informacion-publica/gestion-documental/informes-de-solicitudes-de-informacion" TargetMode="External"/><Relationship Id="rId85" Type="http://schemas.openxmlformats.org/officeDocument/2006/relationships/image" Target="media/image40.png"/><Relationship Id="rId93" Type="http://schemas.openxmlformats.org/officeDocument/2006/relationships/image" Target="media/image45.png"/><Relationship Id="rId98"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hyperlink" Target="http://www.ssf.gov.co" TargetMode="External"/><Relationship Id="rId33" Type="http://schemas.openxmlformats.org/officeDocument/2006/relationships/hyperlink" Target="https://www.funcionpublica.gov.co/web/sigep2/directorio" TargetMode="External"/><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hyperlink" Target="https://www.ssf.gov.co/web/guest/contratacion/publicacion-de-la-ejecucion-de-contratos" TargetMode="External"/><Relationship Id="rId67" Type="http://schemas.openxmlformats.org/officeDocument/2006/relationships/image" Target="media/image29.png"/><Relationship Id="rId103" Type="http://schemas.openxmlformats.org/officeDocument/2006/relationships/hyperlink" Target="https://aspirantes.presidencia.gov.co" TargetMode="External"/><Relationship Id="rId108" Type="http://schemas.openxmlformats.org/officeDocument/2006/relationships/image" Target="media/image54.png"/><Relationship Id="rId116" Type="http://schemas.openxmlformats.org/officeDocument/2006/relationships/fontTable" Target="fontTable.xml"/><Relationship Id="rId20" Type="http://schemas.openxmlformats.org/officeDocument/2006/relationships/image" Target="media/image50.emf"/><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hyperlink" Target="https://www.ssf.gov.co/web/guest/reportes-de-elusi%C3%B3n-en-el-pago-de-aportes-ccf" TargetMode="External"/><Relationship Id="rId70" Type="http://schemas.openxmlformats.org/officeDocument/2006/relationships/image" Target="media/image31.png"/><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hyperlink" Target="https://gtss.ssf.gov.co/SedeElectronica/tramites/browser.do?formAction=btList&amp;s=0&amp;order=0" TargetMode="External"/><Relationship Id="rId96" Type="http://schemas.openxmlformats.org/officeDocument/2006/relationships/hyperlink" Target="https://www.ssf.gov.co/web/guest/indicadores-del-sistema-ssf" TargetMode="External"/><Relationship Id="rId111" Type="http://schemas.openxmlformats.org/officeDocument/2006/relationships/hyperlink" Target="https://www.procuraduria.gov.co/Pages/ita.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www.ssf.gov.co/web/guest/transparencia/contol/informes-degesti%C3%B3n-control-y-auditoria/matriz-de-cumplimiento"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www.ssf.gov.co/web/guest/transparencia/contol/informes-de-gestion-control-y-auditoria/informe-al-congreso" TargetMode="External"/><Relationship Id="rId57" Type="http://schemas.openxmlformats.org/officeDocument/2006/relationships/hyperlink" Target="https://www.ssf.gov.co/web/guest/transparencia/presupuesto/informaci%C3%B3nfinanciera/estados-financieros" TargetMode="External"/><Relationship Id="rId106" Type="http://schemas.openxmlformats.org/officeDocument/2006/relationships/image" Target="media/image53.png"/><Relationship Id="rId114"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ssf.gov.co/web/guest/transparencia/estructura-organica-y-talento-humano/directorio-de-informacion-de-servidores-publicos-y-contratistas/directorio-defuncionarios"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hyperlink" Target="https://www.ssf.gov.co/web/guest/tramites" TargetMode="External"/><Relationship Id="rId65" Type="http://schemas.openxmlformats.org/officeDocument/2006/relationships/image" Target="media/image28.png"/><Relationship Id="rId73" Type="http://schemas.openxmlformats.org/officeDocument/2006/relationships/hyperlink" Target="https://www.ssf.gov.co/web/guest/transparencia/planeacion/participacion-ciudadana-y-control-social" TargetMode="External"/><Relationship Id="rId78" Type="http://schemas.openxmlformats.org/officeDocument/2006/relationships/hyperlink" Target="https://www.ssf.gov.co/web/guest/transparencia/instrumentos-de-gestion-e-informacion-publica/gestion-documental/cuadro-de-clasificacion-documental" TargetMode="External"/><Relationship Id="rId81" Type="http://schemas.openxmlformats.org/officeDocument/2006/relationships/hyperlink" Target="https://www.ssf.gov.co/web/guest/transparencia/instrumentos-de-gestion-e-informacion-publica/gestion-documental" TargetMode="External"/><Relationship Id="rId86" Type="http://schemas.openxmlformats.org/officeDocument/2006/relationships/image" Target="media/image41.png"/><Relationship Id="rId94" Type="http://schemas.openxmlformats.org/officeDocument/2006/relationships/image" Target="media/image46.png"/><Relationship Id="rId99" Type="http://schemas.openxmlformats.org/officeDocument/2006/relationships/image" Target="media/image49.png"/><Relationship Id="rId101"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30.emf"/><Relationship Id="rId39" Type="http://schemas.openxmlformats.org/officeDocument/2006/relationships/hyperlink" Target="https://www.ssf.gov.co/web/guest/transparencia/estructura-organica-y-talento-humano/gestion-del-talento-humano/evaluacion-de-desempeno" TargetMode="External"/><Relationship Id="rId109" Type="http://schemas.openxmlformats.org/officeDocument/2006/relationships/hyperlink" Target="https://www.ssf.gov.co/web/guest/participa" TargetMode="External"/><Relationship Id="rId34" Type="http://schemas.openxmlformats.org/officeDocument/2006/relationships/image" Target="media/image13.png"/><Relationship Id="rId50" Type="http://schemas.openxmlformats.org/officeDocument/2006/relationships/image" Target="media/image22.png"/><Relationship Id="rId55" Type="http://schemas.openxmlformats.org/officeDocument/2006/relationships/hyperlink" Target="https://www.ssf.gov.co/web/guest/otros-temas-de-rendici%C3%B3n-de-cuentas" TargetMode="External"/><Relationship Id="rId76" Type="http://schemas.openxmlformats.org/officeDocument/2006/relationships/image" Target="media/image35.png"/><Relationship Id="rId97" Type="http://schemas.openxmlformats.org/officeDocument/2006/relationships/hyperlink" Target="https://www.ssf.gov.co/web/guest/mapas" TargetMode="External"/><Relationship Id="rId104"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hyperlink" Target="https://gtss.ssf.gov.co/SedeElectronica/wizard.do" TargetMode="External"/><Relationship Id="rId2" Type="http://schemas.openxmlformats.org/officeDocument/2006/relationships/customXml" Target="../customXml/item2.xml"/><Relationship Id="rId29" Type="http://schemas.openxmlformats.org/officeDocument/2006/relationships/hyperlink" Target="https://www.ssf.gov.co/web/guest/3.0-manifestaci%C3%B3n-conflicto-de-inter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3.png"/><Relationship Id="rId3" Type="http://schemas.openxmlformats.org/officeDocument/2006/relationships/hyperlink" Target="mailto:ssf@ssf.gov.co" TargetMode="External"/><Relationship Id="rId7" Type="http://schemas.openxmlformats.org/officeDocument/2006/relationships/image" Target="media/image62.png"/><Relationship Id="rId2" Type="http://schemas.openxmlformats.org/officeDocument/2006/relationships/hyperlink" Target="http://www.ssf.gov.co/" TargetMode="External"/><Relationship Id="rId1" Type="http://schemas.openxmlformats.org/officeDocument/2006/relationships/image" Target="media/image58.jpeg"/><Relationship Id="rId6" Type="http://schemas.openxmlformats.org/officeDocument/2006/relationships/image" Target="media/image61.png"/><Relationship Id="rId5" Type="http://schemas.openxmlformats.org/officeDocument/2006/relationships/image" Target="media/image60.png"/><Relationship Id="rId4" Type="http://schemas.openxmlformats.org/officeDocument/2006/relationships/image" Target="media/image59.png"/></Relationships>
</file>

<file path=word/_rels/header1.xml.rels><?xml version="1.0" encoding="UTF-8" standalone="yes"?>
<Relationships xmlns="http://schemas.openxmlformats.org/package/2006/relationships"><Relationship Id="rId2" Type="http://schemas.openxmlformats.org/officeDocument/2006/relationships/image" Target="media/image57.emf"/><Relationship Id="rId1" Type="http://schemas.openxmlformats.org/officeDocument/2006/relationships/image" Target="media/image5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69009AEC-6B57-47F9-A58F-18ECFD981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.dotx</Template>
  <TotalTime>854</TotalTime>
  <Pages>31</Pages>
  <Words>4271</Words>
  <Characters>23491</Characters>
  <Application>Microsoft Office Word</Application>
  <DocSecurity>0</DocSecurity>
  <Lines>195</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27707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Microsoft account</cp:lastModifiedBy>
  <cp:revision>71</cp:revision>
  <cp:lastPrinted>2020-02-12T16:33:00Z</cp:lastPrinted>
  <dcterms:created xsi:type="dcterms:W3CDTF">2023-07-24T16:52:00Z</dcterms:created>
  <dcterms:modified xsi:type="dcterms:W3CDTF">2023-08-01T16:23:00Z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