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DEE49E" w14:textId="4E4D2AD5" w:rsidR="00F932CB" w:rsidRDefault="00EB3B8E" w:rsidP="004462DC">
      <w:bookmarkStart w:id="0" w:name="_Toc330995018"/>
      <w:r w:rsidRPr="00EB3B8E">
        <w:rPr>
          <w:noProof/>
          <w:lang w:eastAsia="es-CO"/>
        </w:rPr>
        <w:drawing>
          <wp:anchor distT="0" distB="0" distL="114300" distR="114300" simplePos="0" relativeHeight="251658752" behindDoc="1" locked="0" layoutInCell="1" allowOverlap="1" wp14:anchorId="5852AC1D" wp14:editId="595B8EE6">
            <wp:simplePos x="0" y="0"/>
            <wp:positionH relativeFrom="column">
              <wp:posOffset>-2342515</wp:posOffset>
            </wp:positionH>
            <wp:positionV relativeFrom="paragraph">
              <wp:posOffset>-1153160</wp:posOffset>
            </wp:positionV>
            <wp:extent cx="12024377" cy="11114181"/>
            <wp:effectExtent l="0" t="0" r="254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77" cy="1111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01F30">
        <w:t>x</w:t>
      </w:r>
      <w:proofErr w:type="gramEnd"/>
    </w:p>
    <w:p w14:paraId="0BBFF016" w14:textId="72027DEA" w:rsidR="00F932CB" w:rsidRDefault="00EB183B" w:rsidP="004462D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70FA3D85">
                <wp:simplePos x="0" y="0"/>
                <wp:positionH relativeFrom="column">
                  <wp:posOffset>-967740</wp:posOffset>
                </wp:positionH>
                <wp:positionV relativeFrom="paragraph">
                  <wp:posOffset>242570</wp:posOffset>
                </wp:positionV>
                <wp:extent cx="5316220" cy="1254125"/>
                <wp:effectExtent l="0" t="0" r="0" b="0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20" cy="125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6BF18" w14:textId="77D10C85" w:rsidR="0051630E" w:rsidRPr="00EB183B" w:rsidRDefault="0051630E" w:rsidP="00EB3B8E">
                            <w:pPr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  <w:r w:rsidRPr="00EB183B"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INFORME DE SEGUIMIENTO Y MONITOREO A PLANES DE MEJORAMIENTO INDIVIDUAL.</w:t>
                            </w:r>
                          </w:p>
                          <w:p w14:paraId="4FE0A2C4" w14:textId="77777777" w:rsidR="0051630E" w:rsidRPr="00EB183B" w:rsidRDefault="0051630E" w:rsidP="00EB3B8E">
                            <w:pPr>
                              <w:rPr>
                                <w:rFonts w:ascii="Cambria" w:eastAsia="Times New Roman" w:hAnsi="Cambria"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</w:p>
                          <w:p w14:paraId="29DA49EC" w14:textId="6658C5E6" w:rsidR="0051630E" w:rsidRPr="00EB183B" w:rsidRDefault="0051630E" w:rsidP="00EB3B8E">
                            <w:pPr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  <w:r w:rsidRPr="00EB183B"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Periodo</w:t>
                            </w:r>
                            <w:proofErr w:type="gramStart"/>
                            <w:r w:rsidRPr="00EB183B"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:  I</w:t>
                            </w:r>
                            <w:proofErr w:type="gramEnd"/>
                            <w:r w:rsidRPr="00EB183B">
                              <w:rPr>
                                <w:rFonts w:ascii="Cambria" w:eastAsia="Times New Roman" w:hAnsi="Cambri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 xml:space="preserve"> Semestre de 2023.</w:t>
                            </w:r>
                          </w:p>
                          <w:p w14:paraId="0BD37AAA" w14:textId="77777777" w:rsidR="0051630E" w:rsidRDefault="0051630E"/>
                          <w:p w14:paraId="580B985A" w14:textId="77777777" w:rsidR="0051630E" w:rsidRDefault="005163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76.2pt;margin-top:19.1pt;width:418.6pt;height:98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" filled="f" stroked="f" strokeweight=".5pt">
                <v:textbox>
                  <w:txbxContent>
                    <w:p w14:paraId="4646BF18" w14:textId="77D10C85" w:rsidR="0051630E" w:rsidRPr="00EB183B" w:rsidRDefault="0051630E" w:rsidP="00EB3B8E">
                      <w:pPr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  <w:r w:rsidRPr="00EB183B"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INFORME DE SEGUIMIENTO Y MONITOREO A PLANES DE MEJORAMIENTO INDIVIDUAL.</w:t>
                      </w:r>
                    </w:p>
                    <w:p w14:paraId="4FE0A2C4" w14:textId="77777777" w:rsidR="0051630E" w:rsidRPr="00EB183B" w:rsidRDefault="0051630E" w:rsidP="00EB3B8E">
                      <w:pPr>
                        <w:rPr>
                          <w:rFonts w:ascii="Cambria" w:eastAsia="Times New Roman" w:hAnsi="Cambria"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</w:p>
                    <w:p w14:paraId="29DA49EC" w14:textId="6658C5E6" w:rsidR="0051630E" w:rsidRPr="00EB183B" w:rsidRDefault="0051630E" w:rsidP="00EB3B8E">
                      <w:pPr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  <w:r w:rsidRPr="00EB183B"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Periodo</w:t>
                      </w:r>
                      <w:proofErr w:type="gramStart"/>
                      <w:r w:rsidRPr="00EB183B"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:  I</w:t>
                      </w:r>
                      <w:proofErr w:type="gramEnd"/>
                      <w:r w:rsidRPr="00EB183B">
                        <w:rPr>
                          <w:rFonts w:ascii="Cambria" w:eastAsia="Times New Roman" w:hAnsi="Cambri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 xml:space="preserve"> Semestre de 2023.</w:t>
                      </w:r>
                    </w:p>
                    <w:p w14:paraId="0BD37AAA" w14:textId="77777777" w:rsidR="0051630E" w:rsidRDefault="0051630E"/>
                    <w:p w14:paraId="580B985A" w14:textId="77777777" w:rsidR="0051630E" w:rsidRDefault="0051630E"/>
                  </w:txbxContent>
                </v:textbox>
              </v:shape>
            </w:pict>
          </mc:Fallback>
        </mc:AlternateContent>
      </w:r>
    </w:p>
    <w:p w14:paraId="4F976A26" w14:textId="673B88F8" w:rsidR="00F932CB" w:rsidRDefault="00F932CB" w:rsidP="004462DC"/>
    <w:p w14:paraId="12377B9F" w14:textId="5CF5CE4D" w:rsidR="00F932CB" w:rsidRDefault="00F932CB" w:rsidP="004462DC"/>
    <w:p w14:paraId="6B90D6CF" w14:textId="3D59737C" w:rsidR="00ED2C01" w:rsidRPr="004E6D76" w:rsidRDefault="00ED2C01" w:rsidP="00F932CB">
      <w:pPr>
        <w:jc w:val="left"/>
      </w:pPr>
    </w:p>
    <w:p w14:paraId="2E8DA415" w14:textId="54147480" w:rsidR="009D54CD" w:rsidRPr="004E6D76" w:rsidRDefault="009D54CD" w:rsidP="004462DC">
      <w:pPr>
        <w:rPr>
          <w:lang w:val="es-ES"/>
        </w:rPr>
      </w:pPr>
    </w:p>
    <w:p w14:paraId="0ADC8E3A" w14:textId="4F58CCFB" w:rsidR="009D54CD" w:rsidRPr="004E6D76" w:rsidRDefault="009D54CD" w:rsidP="004462DC">
      <w:pPr>
        <w:rPr>
          <w:lang w:val="es-ES"/>
        </w:rPr>
      </w:pPr>
    </w:p>
    <w:p w14:paraId="4A48FD51" w14:textId="392E32D4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77B7449C" w:rsidR="009D54CD" w:rsidRPr="004E6D76" w:rsidRDefault="009D54CD" w:rsidP="004462DC">
      <w:pPr>
        <w:rPr>
          <w:lang w:val="es-ES"/>
        </w:rPr>
      </w:pPr>
    </w:p>
    <w:p w14:paraId="24BBEEC1" w14:textId="74EF33FA" w:rsidR="009D54CD" w:rsidRPr="004E6D76" w:rsidRDefault="009D54CD" w:rsidP="004462DC">
      <w:pPr>
        <w:rPr>
          <w:lang w:val="es-ES"/>
        </w:rPr>
      </w:pPr>
    </w:p>
    <w:p w14:paraId="4F7C0F63" w14:textId="3F7394A8" w:rsidR="009D54CD" w:rsidRPr="00EB3B8E" w:rsidRDefault="009D54CD" w:rsidP="004462DC">
      <w:pPr>
        <w:rPr>
          <w:sz w:val="56"/>
          <w:szCs w:val="56"/>
          <w:lang w:val="es-ES"/>
        </w:rPr>
      </w:pPr>
    </w:p>
    <w:p w14:paraId="656737EF" w14:textId="77777777" w:rsidR="004462DC" w:rsidRDefault="004462DC" w:rsidP="004462DC">
      <w:pPr>
        <w:rPr>
          <w:lang w:val="es-ES"/>
        </w:rPr>
      </w:pPr>
    </w:p>
    <w:p w14:paraId="43D9A60A" w14:textId="77777777" w:rsidR="004462DC" w:rsidRDefault="004462DC" w:rsidP="004462DC">
      <w:pPr>
        <w:rPr>
          <w:lang w:val="es-ES"/>
        </w:rPr>
      </w:pPr>
    </w:p>
    <w:p w14:paraId="0FC39BC9" w14:textId="6F9308B2" w:rsidR="004462DC" w:rsidRDefault="004462DC" w:rsidP="004462DC">
      <w:pPr>
        <w:rPr>
          <w:lang w:val="es-ES"/>
        </w:rPr>
      </w:pPr>
    </w:p>
    <w:p w14:paraId="5E3C32CD" w14:textId="100C90CF" w:rsidR="004462DC" w:rsidRDefault="004462DC" w:rsidP="004462DC">
      <w:pPr>
        <w:rPr>
          <w:lang w:val="es-ES"/>
        </w:rPr>
      </w:pPr>
    </w:p>
    <w:p w14:paraId="4675D8EF" w14:textId="3B061485" w:rsidR="004462DC" w:rsidRDefault="004462DC" w:rsidP="004462DC">
      <w:pPr>
        <w:rPr>
          <w:lang w:val="es-ES"/>
        </w:rPr>
      </w:pPr>
    </w:p>
    <w:p w14:paraId="32102955" w14:textId="7B92F6ED" w:rsidR="004462DC" w:rsidRDefault="004462DC" w:rsidP="004462DC">
      <w:pPr>
        <w:rPr>
          <w:lang w:val="es-ES"/>
        </w:rPr>
      </w:pPr>
    </w:p>
    <w:p w14:paraId="310E79EC" w14:textId="7F526382" w:rsidR="004462DC" w:rsidRDefault="004462DC" w:rsidP="004462DC">
      <w:pPr>
        <w:rPr>
          <w:lang w:val="es-ES"/>
        </w:rPr>
      </w:pPr>
    </w:p>
    <w:p w14:paraId="1368169F" w14:textId="7481C964" w:rsidR="004462DC" w:rsidRDefault="004462DC" w:rsidP="004462DC">
      <w:pPr>
        <w:rPr>
          <w:lang w:val="es-ES"/>
        </w:rPr>
      </w:pPr>
    </w:p>
    <w:p w14:paraId="1B389AF8" w14:textId="0E0FFE5D" w:rsidR="004462DC" w:rsidRDefault="004462DC" w:rsidP="004462DC">
      <w:pPr>
        <w:rPr>
          <w:lang w:val="es-ES"/>
        </w:rPr>
      </w:pPr>
    </w:p>
    <w:p w14:paraId="659DE153" w14:textId="41CABA33" w:rsidR="004462DC" w:rsidRDefault="004462DC" w:rsidP="004462DC">
      <w:pPr>
        <w:rPr>
          <w:lang w:val="es-ES"/>
        </w:rPr>
      </w:pPr>
    </w:p>
    <w:p w14:paraId="74DA270F" w14:textId="4E2D6CD5" w:rsidR="004462DC" w:rsidRDefault="004462DC" w:rsidP="004462DC">
      <w:pPr>
        <w:rPr>
          <w:lang w:val="es-ES"/>
        </w:rPr>
      </w:pPr>
    </w:p>
    <w:p w14:paraId="70195897" w14:textId="512736CA" w:rsidR="004462DC" w:rsidRDefault="004462DC" w:rsidP="004462DC">
      <w:pPr>
        <w:rPr>
          <w:lang w:val="es-ES"/>
        </w:rPr>
      </w:pPr>
    </w:p>
    <w:p w14:paraId="176899A9" w14:textId="6BF057C2" w:rsidR="004462DC" w:rsidRDefault="004462DC" w:rsidP="004462DC">
      <w:pPr>
        <w:rPr>
          <w:lang w:val="es-ES"/>
        </w:rPr>
      </w:pPr>
    </w:p>
    <w:p w14:paraId="22DBA52A" w14:textId="5FC0A76E" w:rsidR="004462DC" w:rsidRDefault="004462DC" w:rsidP="004462DC">
      <w:pPr>
        <w:rPr>
          <w:lang w:val="es-ES"/>
        </w:rPr>
      </w:pPr>
    </w:p>
    <w:p w14:paraId="5F5BFBA5" w14:textId="08D5FF2D" w:rsidR="004462DC" w:rsidRDefault="004462DC" w:rsidP="004462DC">
      <w:pPr>
        <w:rPr>
          <w:lang w:val="es-ES"/>
        </w:rPr>
      </w:pPr>
    </w:p>
    <w:p w14:paraId="66D1DC67" w14:textId="594A542E" w:rsidR="004462DC" w:rsidRDefault="004462DC" w:rsidP="004462DC">
      <w:pPr>
        <w:rPr>
          <w:lang w:val="es-ES"/>
        </w:rPr>
      </w:pPr>
    </w:p>
    <w:p w14:paraId="1C01581A" w14:textId="03747733" w:rsidR="004462DC" w:rsidRDefault="004462DC" w:rsidP="004462DC">
      <w:pPr>
        <w:rPr>
          <w:lang w:val="es-ES"/>
        </w:rPr>
      </w:pPr>
    </w:p>
    <w:p w14:paraId="7A9D9A82" w14:textId="10ADA4EF" w:rsidR="004462DC" w:rsidRDefault="004462DC" w:rsidP="004462DC">
      <w:pPr>
        <w:rPr>
          <w:lang w:val="es-ES"/>
        </w:rPr>
      </w:pPr>
    </w:p>
    <w:p w14:paraId="0B3D6EDB" w14:textId="58BEC5B3" w:rsidR="004462DC" w:rsidRDefault="004462DC" w:rsidP="004462DC">
      <w:pPr>
        <w:rPr>
          <w:lang w:val="es-ES"/>
        </w:rPr>
      </w:pPr>
    </w:p>
    <w:p w14:paraId="4ED28453" w14:textId="5081BC34" w:rsidR="004462DC" w:rsidRDefault="004462DC" w:rsidP="004462DC">
      <w:pPr>
        <w:rPr>
          <w:lang w:val="es-ES"/>
        </w:rPr>
      </w:pPr>
    </w:p>
    <w:p w14:paraId="7D2B49E7" w14:textId="709D2C87" w:rsidR="004462DC" w:rsidRDefault="00EB3B8E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51630E" w:rsidRPr="00947ACD" w:rsidRDefault="0051630E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Edificio World Business Port</w:t>
                            </w:r>
                          </w:p>
                          <w:p w14:paraId="10FE66D8" w14:textId="77777777" w:rsidR="0051630E" w:rsidRPr="00947ACD" w:rsidRDefault="0051630E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51630E" w:rsidRDefault="0051630E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Teléfonos: (601)3487777</w:t>
                            </w:r>
                          </w:p>
                          <w:p w14:paraId="6CCF27D8" w14:textId="6750B7C2" w:rsidR="0051630E" w:rsidRPr="00947ACD" w:rsidRDefault="0051630E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PBX: (601)3487800 </w:t>
                            </w:r>
                          </w:p>
                          <w:p w14:paraId="62387CC8" w14:textId="77777777" w:rsidR="0051630E" w:rsidRPr="00947ACD" w:rsidRDefault="0051630E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51630E" w:rsidRPr="00947ACD" w:rsidRDefault="0051630E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51630E" w:rsidRDefault="0051630E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3AA657A" w14:textId="3B03AFA5" w:rsidR="0051630E" w:rsidRDefault="0051630E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51630E" w:rsidRDefault="0051630E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51630E" w:rsidRPr="003D6B01" w:rsidRDefault="0051630E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51630E" w:rsidRDefault="0051630E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4231197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51630E" w:rsidRDefault="0051630E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51630E" w:rsidRDefault="0051630E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51630E" w:rsidRDefault="0051630E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51630E" w:rsidRDefault="0051630E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51630E" w:rsidRDefault="0051630E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51630E" w:rsidRPr="003D6B01" w:rsidRDefault="0051630E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7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51630E" w:rsidRPr="00947ACD" w:rsidRDefault="0051630E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Edificio World Business Port</w:t>
                      </w:r>
                    </w:p>
                    <w:p w14:paraId="10FE66D8" w14:textId="77777777" w:rsidR="0051630E" w:rsidRPr="00947ACD" w:rsidRDefault="0051630E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Carrera 69 # 25 B - 44 – Pisos 3, 4 y 7</w:t>
                      </w:r>
                    </w:p>
                    <w:p w14:paraId="1EA67794" w14:textId="7692A178" w:rsidR="0051630E" w:rsidRDefault="0051630E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Teléfonos: (601)3487777</w:t>
                      </w:r>
                    </w:p>
                    <w:p w14:paraId="6CCF27D8" w14:textId="6750B7C2" w:rsidR="0051630E" w:rsidRPr="00947ACD" w:rsidRDefault="0051630E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PBX: (601)3487800 </w:t>
                      </w:r>
                    </w:p>
                    <w:p w14:paraId="62387CC8" w14:textId="77777777" w:rsidR="0051630E" w:rsidRPr="00947ACD" w:rsidRDefault="0051630E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www.ssf.gov.co – e-mail: ssf@ssf.gov.co</w:t>
                      </w:r>
                    </w:p>
                    <w:p w14:paraId="2C17F37A" w14:textId="7A9F5E4F" w:rsidR="0051630E" w:rsidRPr="00947ACD" w:rsidRDefault="0051630E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Bogotá D.C, Colombia </w:t>
                      </w:r>
                    </w:p>
                    <w:p w14:paraId="4EF1F3C2" w14:textId="10C8D545" w:rsidR="0051630E" w:rsidRDefault="0051630E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03AA657A" w14:textId="3B03AFA5" w:rsidR="0051630E" w:rsidRDefault="0051630E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51630E" w:rsidRDefault="0051630E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51630E" w:rsidRPr="003D6B01" w:rsidRDefault="0051630E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51630E" w:rsidRDefault="0051630E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4231197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51630E" w:rsidRDefault="0051630E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51630E" w:rsidRDefault="0051630E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51630E" w:rsidRDefault="0051630E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51630E" w:rsidRDefault="0051630E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51630E" w:rsidRDefault="0051630E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51630E" w:rsidRPr="003D6B01" w:rsidRDefault="0051630E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Default="004462DC" w:rsidP="004462DC">
      <w:pPr>
        <w:rPr>
          <w:lang w:val="es-ES"/>
        </w:rPr>
      </w:pPr>
    </w:p>
    <w:p w14:paraId="3DCA83FF" w14:textId="77777777" w:rsidR="009D54CD" w:rsidRPr="004E6D76" w:rsidRDefault="009D54CD" w:rsidP="004462DC">
      <w:pPr>
        <w:rPr>
          <w:lang w:val="es-ES"/>
        </w:rPr>
      </w:pPr>
    </w:p>
    <w:p w14:paraId="1D3691AD" w14:textId="77777777" w:rsidR="009D54CD" w:rsidRPr="004E6D76" w:rsidRDefault="009D54CD" w:rsidP="004462DC">
      <w:pPr>
        <w:rPr>
          <w:lang w:val="es-ES"/>
        </w:rPr>
      </w:pPr>
    </w:p>
    <w:p w14:paraId="517F5617" w14:textId="77777777" w:rsidR="009D54CD" w:rsidRPr="004E6D76" w:rsidRDefault="009D54CD" w:rsidP="004462DC">
      <w:pPr>
        <w:rPr>
          <w:lang w:val="es-ES"/>
        </w:rPr>
      </w:pPr>
    </w:p>
    <w:p w14:paraId="1D168BB2" w14:textId="77777777" w:rsidR="009D54CD" w:rsidRPr="004E6D76" w:rsidRDefault="009D54CD" w:rsidP="004462DC">
      <w:pPr>
        <w:rPr>
          <w:lang w:val="es-ES"/>
        </w:rPr>
      </w:pPr>
    </w:p>
    <w:p w14:paraId="04F9EF41" w14:textId="77777777" w:rsidR="009D54CD" w:rsidRPr="004E6D76" w:rsidRDefault="009D54CD" w:rsidP="004462DC">
      <w:pPr>
        <w:rPr>
          <w:lang w:val="es-ES"/>
        </w:rPr>
      </w:pPr>
    </w:p>
    <w:p w14:paraId="035C3DF3" w14:textId="77777777" w:rsidR="009D54CD" w:rsidRPr="004E6D76" w:rsidRDefault="009D54CD" w:rsidP="004462DC">
      <w:pPr>
        <w:rPr>
          <w:lang w:val="es-ES"/>
        </w:rPr>
      </w:pPr>
    </w:p>
    <w:p w14:paraId="04C142A3" w14:textId="77777777" w:rsidR="009D54CD" w:rsidRPr="004E6D76" w:rsidRDefault="009D54CD" w:rsidP="004462DC">
      <w:pPr>
        <w:rPr>
          <w:lang w:val="es-ES"/>
        </w:rPr>
      </w:pPr>
    </w:p>
    <w:p w14:paraId="052612E7" w14:textId="77777777" w:rsidR="00C57492" w:rsidRDefault="00ED2C01" w:rsidP="004462DC">
      <w:pPr>
        <w:rPr>
          <w:lang w:val="es-ES"/>
        </w:rPr>
      </w:pPr>
      <w:r w:rsidRPr="004E6D76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20AFD76D" w14:textId="77777777" w:rsidR="005F2798" w:rsidRDefault="005F2798" w:rsidP="004462DC">
      <w:pPr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3"/>
        <w:gridCol w:w="3235"/>
      </w:tblGrid>
      <w:tr w:rsidR="00722CBD" w14:paraId="7283346B" w14:textId="77777777" w:rsidTr="00B102F3">
        <w:tc>
          <w:tcPr>
            <w:tcW w:w="8828" w:type="dxa"/>
            <w:gridSpan w:val="2"/>
          </w:tcPr>
          <w:bookmarkEnd w:id="1"/>
          <w:bookmarkEnd w:id="2"/>
          <w:p w14:paraId="5A9DCB0A" w14:textId="77777777" w:rsidR="00722CBD" w:rsidRPr="00F8300B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  <w:r w:rsidRPr="00F8300B">
              <w:rPr>
                <w:b/>
                <w:sz w:val="22"/>
                <w:szCs w:val="22"/>
              </w:rPr>
              <w:t>1. INFORMACIÓN GENERAL</w:t>
            </w:r>
          </w:p>
        </w:tc>
      </w:tr>
      <w:tr w:rsidR="00722CBD" w14:paraId="16742F03" w14:textId="77777777" w:rsidTr="00B102F3">
        <w:tc>
          <w:tcPr>
            <w:tcW w:w="5511" w:type="dxa"/>
          </w:tcPr>
          <w:p w14:paraId="2E7EDB64" w14:textId="77777777" w:rsidR="00722CBD" w:rsidRPr="00F8300B" w:rsidRDefault="00722CBD" w:rsidP="00F7693F">
            <w:pPr>
              <w:pStyle w:val="Heading1"/>
              <w:rPr>
                <w:color w:val="auto"/>
              </w:rPr>
            </w:pPr>
            <w:r w:rsidRPr="00F8300B">
              <w:rPr>
                <w:color w:val="auto"/>
              </w:rPr>
              <w:t xml:space="preserve">1.1 Fecha De Informe: </w:t>
            </w:r>
          </w:p>
          <w:p w14:paraId="53B3622B" w14:textId="77777777" w:rsidR="00722CBD" w:rsidRPr="00F8300B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3317" w:type="dxa"/>
          </w:tcPr>
          <w:p w14:paraId="23C9F978" w14:textId="4BDAA9EF" w:rsidR="00722CBD" w:rsidRPr="00F8300B" w:rsidRDefault="00722CBD" w:rsidP="00EB183B">
            <w:pPr>
              <w:pStyle w:val="ListParagraph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B183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de agosto del 2023</w:t>
            </w:r>
          </w:p>
        </w:tc>
      </w:tr>
      <w:tr w:rsidR="00722CBD" w14:paraId="76FBBD8E" w14:textId="77777777" w:rsidTr="00B102F3">
        <w:tc>
          <w:tcPr>
            <w:tcW w:w="5511" w:type="dxa"/>
          </w:tcPr>
          <w:p w14:paraId="023C4555" w14:textId="77777777" w:rsidR="00722CBD" w:rsidRPr="00F8300B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  <w:r w:rsidRPr="00F8300B">
              <w:rPr>
                <w:rFonts w:eastAsia="Times New Roman"/>
                <w:b/>
                <w:bCs/>
                <w:sz w:val="22"/>
                <w:szCs w:val="22"/>
              </w:rPr>
              <w:t>1.2 Periodo Evaluado:</w:t>
            </w:r>
          </w:p>
        </w:tc>
        <w:tc>
          <w:tcPr>
            <w:tcW w:w="3317" w:type="dxa"/>
          </w:tcPr>
          <w:p w14:paraId="5D3C8D0B" w14:textId="177E5CF2" w:rsidR="00722CBD" w:rsidRPr="00F8300B" w:rsidRDefault="00722CBD" w:rsidP="00722CBD">
            <w:pPr>
              <w:pStyle w:val="ListParagraph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Semestre de 2023</w:t>
            </w:r>
          </w:p>
        </w:tc>
      </w:tr>
      <w:tr w:rsidR="00722CBD" w14:paraId="370D7DE8" w14:textId="77777777" w:rsidTr="00B102F3">
        <w:tc>
          <w:tcPr>
            <w:tcW w:w="5511" w:type="dxa"/>
          </w:tcPr>
          <w:p w14:paraId="32A3EA45" w14:textId="77777777" w:rsidR="00722CBD" w:rsidRPr="00F8300B" w:rsidRDefault="00722CBD" w:rsidP="00F7693F">
            <w:pPr>
              <w:pStyle w:val="Heading1"/>
              <w:tabs>
                <w:tab w:val="left" w:pos="4262"/>
              </w:tabs>
              <w:rPr>
                <w:color w:val="auto"/>
              </w:rPr>
            </w:pPr>
            <w:r w:rsidRPr="00F8300B">
              <w:rPr>
                <w:color w:val="auto"/>
              </w:rPr>
              <w:t xml:space="preserve">1.3 Proceso y/o Dependencia: </w:t>
            </w:r>
          </w:p>
          <w:p w14:paraId="555F324E" w14:textId="77777777" w:rsidR="00722CBD" w:rsidRPr="00F8300B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3317" w:type="dxa"/>
          </w:tcPr>
          <w:p w14:paraId="4019C0FD" w14:textId="77777777" w:rsidR="00722CBD" w:rsidRPr="00F8300B" w:rsidRDefault="00722CBD" w:rsidP="00F7693F">
            <w:pPr>
              <w:pStyle w:val="ListParagraph"/>
              <w:ind w:left="0"/>
              <w:rPr>
                <w:sz w:val="22"/>
                <w:szCs w:val="22"/>
              </w:rPr>
            </w:pPr>
            <w:r w:rsidRPr="00F8300B">
              <w:rPr>
                <w:sz w:val="22"/>
                <w:szCs w:val="22"/>
              </w:rPr>
              <w:t>Oficina de Control Interno</w:t>
            </w:r>
          </w:p>
        </w:tc>
      </w:tr>
      <w:tr w:rsidR="00722CBD" w14:paraId="555D7FD1" w14:textId="77777777" w:rsidTr="00B102F3">
        <w:tc>
          <w:tcPr>
            <w:tcW w:w="5511" w:type="dxa"/>
          </w:tcPr>
          <w:p w14:paraId="1BA3F883" w14:textId="77777777" w:rsidR="00722CBD" w:rsidRPr="00F8300B" w:rsidRDefault="00722CBD" w:rsidP="00F7693F">
            <w:pPr>
              <w:pStyle w:val="Heading1"/>
              <w:tabs>
                <w:tab w:val="left" w:pos="4262"/>
              </w:tabs>
              <w:rPr>
                <w:color w:val="auto"/>
              </w:rPr>
            </w:pPr>
            <w:r w:rsidRPr="00F8300B">
              <w:rPr>
                <w:color w:val="auto"/>
              </w:rPr>
              <w:t>1.4 Líder Del Proceso y/o Dependencia:</w:t>
            </w:r>
          </w:p>
          <w:p w14:paraId="7C817B26" w14:textId="77777777" w:rsidR="00722CBD" w:rsidRPr="00F8300B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3317" w:type="dxa"/>
          </w:tcPr>
          <w:p w14:paraId="0E5E5E8A" w14:textId="77777777" w:rsidR="00722CBD" w:rsidRPr="00F8300B" w:rsidRDefault="00722CBD" w:rsidP="00F7693F">
            <w:pPr>
              <w:pStyle w:val="ListParagraph"/>
              <w:ind w:left="0"/>
              <w:rPr>
                <w:sz w:val="22"/>
                <w:szCs w:val="22"/>
              </w:rPr>
            </w:pPr>
            <w:r w:rsidRPr="00F8300B">
              <w:rPr>
                <w:sz w:val="22"/>
                <w:szCs w:val="22"/>
              </w:rPr>
              <w:t xml:space="preserve">José William </w:t>
            </w:r>
            <w:proofErr w:type="spellStart"/>
            <w:r w:rsidRPr="00F8300B">
              <w:rPr>
                <w:sz w:val="22"/>
                <w:szCs w:val="22"/>
              </w:rPr>
              <w:t>Casallas</w:t>
            </w:r>
            <w:proofErr w:type="spellEnd"/>
            <w:r w:rsidRPr="00F8300B">
              <w:rPr>
                <w:sz w:val="22"/>
                <w:szCs w:val="22"/>
              </w:rPr>
              <w:t xml:space="preserve"> </w:t>
            </w:r>
            <w:proofErr w:type="spellStart"/>
            <w:r w:rsidRPr="00F8300B">
              <w:rPr>
                <w:sz w:val="22"/>
                <w:szCs w:val="22"/>
              </w:rPr>
              <w:t>Fandiño</w:t>
            </w:r>
            <w:proofErr w:type="spellEnd"/>
          </w:p>
        </w:tc>
      </w:tr>
      <w:tr w:rsidR="00722CBD" w14:paraId="562B2DBA" w14:textId="77777777" w:rsidTr="00B102F3">
        <w:trPr>
          <w:trHeight w:val="302"/>
        </w:trPr>
        <w:tc>
          <w:tcPr>
            <w:tcW w:w="8828" w:type="dxa"/>
            <w:gridSpan w:val="2"/>
            <w:shd w:val="clear" w:color="auto" w:fill="8DB3E2" w:themeFill="text2" w:themeFillTint="66"/>
          </w:tcPr>
          <w:p w14:paraId="7EFD4ACA" w14:textId="77777777" w:rsidR="00722CBD" w:rsidRDefault="00722CBD" w:rsidP="00F7693F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</w:tr>
      <w:tr w:rsidR="00722CBD" w14:paraId="742D9577" w14:textId="77777777" w:rsidTr="00B102F3">
        <w:trPr>
          <w:trHeight w:val="2099"/>
        </w:trPr>
        <w:tc>
          <w:tcPr>
            <w:tcW w:w="8828" w:type="dxa"/>
            <w:gridSpan w:val="2"/>
          </w:tcPr>
          <w:p w14:paraId="51862CA2" w14:textId="77777777" w:rsidR="00722CBD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</w:p>
          <w:p w14:paraId="236B2A8E" w14:textId="77777777" w:rsidR="00722CBD" w:rsidRPr="00F8300B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  <w:r w:rsidRPr="00F8300B">
              <w:rPr>
                <w:b/>
                <w:sz w:val="22"/>
                <w:szCs w:val="22"/>
              </w:rPr>
              <w:t>2. OBJETIVO</w:t>
            </w:r>
          </w:p>
          <w:p w14:paraId="614C4C0C" w14:textId="77777777" w:rsidR="00722CBD" w:rsidRDefault="00722CBD" w:rsidP="00F7693F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  <w:p w14:paraId="470E469E" w14:textId="653E2DAE" w:rsidR="00722CBD" w:rsidRDefault="00722CBD" w:rsidP="00F7693F">
            <w:r w:rsidRPr="00522BD7">
              <w:t xml:space="preserve">La Oficina de Control Interno de la Superintendencia del Subsidio Familiar, en cumplimiento de sus funciones, realizará seguimiento a los Planes de Mejoramiento producto de las Auditorías de Gestión y Calidad efectuadas durante el </w:t>
            </w:r>
            <w:r>
              <w:rPr>
                <w:b/>
              </w:rPr>
              <w:t>Primer (I) semestre de la vigencia 2023</w:t>
            </w:r>
            <w:r w:rsidRPr="00522BD7">
              <w:t xml:space="preserve"> diseñado por parte de los procesos auditados a fin de subsanar las situaciones detectadas; por lo que se hace necesario monitorear el grado de cumplimiento de los mismos.</w:t>
            </w:r>
          </w:p>
          <w:p w14:paraId="09B80893" w14:textId="77777777" w:rsidR="00722CBD" w:rsidRPr="00522BD7" w:rsidRDefault="00722CBD" w:rsidP="00F7693F"/>
        </w:tc>
      </w:tr>
      <w:tr w:rsidR="00722CBD" w14:paraId="28F28342" w14:textId="77777777" w:rsidTr="00B102F3">
        <w:trPr>
          <w:trHeight w:val="1430"/>
        </w:trPr>
        <w:tc>
          <w:tcPr>
            <w:tcW w:w="8828" w:type="dxa"/>
            <w:gridSpan w:val="2"/>
          </w:tcPr>
          <w:p w14:paraId="13CBDA90" w14:textId="77777777" w:rsidR="00722CBD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</w:p>
          <w:p w14:paraId="0E8C822F" w14:textId="77777777" w:rsidR="00722CBD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  <w:r w:rsidRPr="00F8300B">
              <w:rPr>
                <w:b/>
                <w:sz w:val="22"/>
                <w:szCs w:val="22"/>
              </w:rPr>
              <w:t>3. ALCANCE</w:t>
            </w:r>
          </w:p>
          <w:p w14:paraId="1E1906E6" w14:textId="77777777" w:rsidR="00807E0E" w:rsidRPr="00F8300B" w:rsidRDefault="00807E0E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</w:p>
          <w:p w14:paraId="3F6AFD92" w14:textId="4E7094FA" w:rsidR="00722CBD" w:rsidRDefault="00722CBD" w:rsidP="00F7693F">
            <w:r w:rsidRPr="00522BD7">
              <w:t>Se evaluó los planes de mejoramie</w:t>
            </w:r>
            <w:r>
              <w:t>nto por procesos, comprendido entre el 1 de enero  al  31 de julio de 2023</w:t>
            </w:r>
            <w:r w:rsidRPr="00522BD7">
              <w:t>, se revisó el cumplimiento de las acciones y la eficacia de los planes de mejoramiento suscritos para dar tratamiento a los hallazgos y oportunidades de mejora identificados en las auditorías internas.</w:t>
            </w:r>
          </w:p>
          <w:p w14:paraId="068EA23C" w14:textId="77777777" w:rsidR="00722CBD" w:rsidRDefault="00722CBD" w:rsidP="00F7693F">
            <w:pPr>
              <w:rPr>
                <w:b/>
                <w:sz w:val="24"/>
                <w:szCs w:val="24"/>
              </w:rPr>
            </w:pPr>
          </w:p>
        </w:tc>
      </w:tr>
      <w:tr w:rsidR="00722CBD" w14:paraId="2F483F98" w14:textId="77777777" w:rsidTr="00B102F3">
        <w:trPr>
          <w:trHeight w:val="690"/>
        </w:trPr>
        <w:tc>
          <w:tcPr>
            <w:tcW w:w="8828" w:type="dxa"/>
            <w:gridSpan w:val="2"/>
          </w:tcPr>
          <w:p w14:paraId="7AA23BF0" w14:textId="77777777" w:rsidR="00722CBD" w:rsidRPr="00AF0C08" w:rsidRDefault="00722CBD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3CE25289" w14:textId="77777777" w:rsidR="00722CBD" w:rsidRPr="00844E6A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  <w:r w:rsidRPr="00CD42FA">
              <w:rPr>
                <w:b/>
                <w:sz w:val="22"/>
                <w:szCs w:val="22"/>
              </w:rPr>
              <w:t>4. CRITERIOS</w:t>
            </w:r>
          </w:p>
          <w:p w14:paraId="4F945274" w14:textId="77777777" w:rsidR="00807E0E" w:rsidRDefault="00807E0E" w:rsidP="00F7693F"/>
          <w:p w14:paraId="51851E6C" w14:textId="77777777" w:rsidR="00722CBD" w:rsidRPr="00DD159A" w:rsidRDefault="00722CBD" w:rsidP="00F7693F">
            <w:r w:rsidRPr="00DD159A">
              <w:t>Ley 87 de 1993</w:t>
            </w:r>
          </w:p>
          <w:p w14:paraId="7AECE81A" w14:textId="77777777" w:rsidR="00722CBD" w:rsidRPr="00DD159A" w:rsidRDefault="00722CBD" w:rsidP="00F7693F">
            <w:r w:rsidRPr="00DD159A">
              <w:t>Decreto 943 de 2014</w:t>
            </w:r>
          </w:p>
          <w:p w14:paraId="6D912999" w14:textId="77777777" w:rsidR="00722CBD" w:rsidRPr="00DD159A" w:rsidRDefault="00722CBD" w:rsidP="00F7693F">
            <w:r w:rsidRPr="00DD159A">
              <w:t>Decreto 1499 de 2017</w:t>
            </w:r>
          </w:p>
          <w:p w14:paraId="74F5D208" w14:textId="77777777" w:rsidR="00722CBD" w:rsidRPr="00DD159A" w:rsidRDefault="00722CBD" w:rsidP="00F7693F">
            <w:r w:rsidRPr="00DD159A">
              <w:t>Decreto 648 de 2017</w:t>
            </w:r>
          </w:p>
          <w:p w14:paraId="15877C10" w14:textId="77777777" w:rsidR="00722CBD" w:rsidRPr="00DD159A" w:rsidRDefault="00722CBD" w:rsidP="00F7693F">
            <w:r w:rsidRPr="00DD159A">
              <w:t>Decreto 2145 de 1999</w:t>
            </w:r>
          </w:p>
          <w:p w14:paraId="09AF2EBC" w14:textId="77777777" w:rsidR="00722CBD" w:rsidRPr="00DD159A" w:rsidRDefault="00722CBD" w:rsidP="00F7693F">
            <w:r w:rsidRPr="00DD159A">
              <w:t>NTC ISO 9001:2015</w:t>
            </w:r>
          </w:p>
          <w:p w14:paraId="20A08943" w14:textId="77777777" w:rsidR="00722CBD" w:rsidRPr="00DD159A" w:rsidRDefault="00722CBD" w:rsidP="00F7693F">
            <w:r w:rsidRPr="00DD159A">
              <w:t>MIPG</w:t>
            </w:r>
          </w:p>
          <w:p w14:paraId="082C1472" w14:textId="77777777" w:rsidR="00722CBD" w:rsidRDefault="00722CBD" w:rsidP="00F7693F">
            <w:r w:rsidRPr="00DD159A">
              <w:t>Programa Anual de Auditoría</w:t>
            </w:r>
          </w:p>
          <w:p w14:paraId="49BE9433" w14:textId="77777777" w:rsidR="00807E0E" w:rsidRPr="00DD159A" w:rsidRDefault="00807E0E" w:rsidP="00F7693F"/>
        </w:tc>
      </w:tr>
      <w:tr w:rsidR="00722CBD" w:rsidRPr="00F823C1" w14:paraId="276A13ED" w14:textId="77777777" w:rsidTr="00B102F3">
        <w:tblPrEx>
          <w:tblCellMar>
            <w:left w:w="70" w:type="dxa"/>
            <w:right w:w="70" w:type="dxa"/>
          </w:tblCellMar>
        </w:tblPrEx>
        <w:trPr>
          <w:trHeight w:val="1540"/>
        </w:trPr>
        <w:tc>
          <w:tcPr>
            <w:tcW w:w="8828" w:type="dxa"/>
            <w:gridSpan w:val="2"/>
          </w:tcPr>
          <w:p w14:paraId="1D3D312D" w14:textId="77777777" w:rsidR="00807E0E" w:rsidRDefault="00807E0E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</w:p>
          <w:p w14:paraId="01BC869C" w14:textId="77777777" w:rsidR="00722CBD" w:rsidRPr="007558F9" w:rsidRDefault="00722CBD" w:rsidP="00F7693F">
            <w:pPr>
              <w:pStyle w:val="ListParagraph"/>
              <w:ind w:left="0"/>
              <w:rPr>
                <w:b/>
                <w:sz w:val="22"/>
                <w:szCs w:val="22"/>
              </w:rPr>
            </w:pPr>
            <w:r w:rsidRPr="007558F9">
              <w:rPr>
                <w:b/>
                <w:sz w:val="22"/>
                <w:szCs w:val="22"/>
              </w:rPr>
              <w:t xml:space="preserve">5. </w:t>
            </w:r>
            <w:r>
              <w:rPr>
                <w:b/>
                <w:sz w:val="22"/>
                <w:szCs w:val="22"/>
              </w:rPr>
              <w:t>GES</w:t>
            </w:r>
            <w:r w:rsidRPr="007558F9">
              <w:rPr>
                <w:b/>
                <w:sz w:val="22"/>
                <w:szCs w:val="22"/>
              </w:rPr>
              <w:t>TIÓN / RESULTADO DEL SEGUIMIENTO</w:t>
            </w:r>
          </w:p>
          <w:p w14:paraId="3884C0BA" w14:textId="77777777" w:rsidR="00722CBD" w:rsidRDefault="00722CBD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57E25FEF" w14:textId="0C3DA59C" w:rsidR="00722CBD" w:rsidRDefault="00722CBD" w:rsidP="00F7693F">
            <w:pPr>
              <w:pStyle w:val="ListParagraph"/>
              <w:ind w:left="0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La oficina de control interno al realizar el seguimiento en el periodo comprendido al</w:t>
            </w:r>
            <w:r w:rsidR="00D22E32">
              <w:rPr>
                <w:sz w:val="22"/>
                <w:szCs w:val="22"/>
              </w:rPr>
              <w:t xml:space="preserve"> primer</w:t>
            </w:r>
            <w:r>
              <w:rPr>
                <w:sz w:val="22"/>
                <w:szCs w:val="22"/>
              </w:rPr>
              <w:t xml:space="preserve"> </w:t>
            </w:r>
            <w:r w:rsidR="00D22E32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I</w:t>
            </w:r>
            <w:r w:rsidR="00D22E32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semestre del año 202</w:t>
            </w:r>
            <w:r w:rsidR="005B19A6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y realizando el seguimiento con la base de datos descargada del aplicativo </w:t>
            </w:r>
            <w:proofErr w:type="spellStart"/>
            <w:r>
              <w:rPr>
                <w:sz w:val="22"/>
                <w:szCs w:val="22"/>
              </w:rPr>
              <w:t>Isolucion</w:t>
            </w:r>
            <w:proofErr w:type="spellEnd"/>
            <w:r>
              <w:rPr>
                <w:sz w:val="22"/>
                <w:szCs w:val="22"/>
              </w:rPr>
              <w:t xml:space="preserve"> con </w:t>
            </w:r>
            <w:r w:rsidRPr="0081472E">
              <w:rPr>
                <w:sz w:val="22"/>
                <w:szCs w:val="22"/>
              </w:rPr>
              <w:t xml:space="preserve">fecha </w:t>
            </w:r>
            <w:r w:rsidRPr="00A81907">
              <w:rPr>
                <w:sz w:val="22"/>
                <w:szCs w:val="22"/>
              </w:rPr>
              <w:t>2</w:t>
            </w:r>
            <w:r w:rsidR="00D00403">
              <w:rPr>
                <w:sz w:val="22"/>
                <w:szCs w:val="22"/>
              </w:rPr>
              <w:t>5</w:t>
            </w:r>
            <w:bookmarkStart w:id="3" w:name="_GoBack"/>
            <w:bookmarkEnd w:id="3"/>
            <w:r w:rsidRPr="00A81907">
              <w:rPr>
                <w:sz w:val="22"/>
                <w:szCs w:val="22"/>
              </w:rPr>
              <w:t xml:space="preserve"> de </w:t>
            </w:r>
            <w:r w:rsidR="005B19A6" w:rsidRPr="00A81907">
              <w:rPr>
                <w:sz w:val="22"/>
                <w:szCs w:val="22"/>
              </w:rPr>
              <w:t>agosto</w:t>
            </w:r>
            <w:r w:rsidRPr="00A81907">
              <w:rPr>
                <w:sz w:val="22"/>
                <w:szCs w:val="22"/>
              </w:rPr>
              <w:t xml:space="preserve"> de 202</w:t>
            </w:r>
            <w:r w:rsidR="006F70A1" w:rsidRPr="00A81907">
              <w:rPr>
                <w:sz w:val="22"/>
                <w:szCs w:val="22"/>
              </w:rPr>
              <w:t>3</w:t>
            </w:r>
            <w:r w:rsidRPr="0081472E">
              <w:rPr>
                <w:sz w:val="22"/>
                <w:szCs w:val="22"/>
              </w:rPr>
              <w:t xml:space="preserve">, se evidencio que se generaron </w:t>
            </w:r>
            <w:r w:rsidR="006F70A1">
              <w:rPr>
                <w:sz w:val="22"/>
                <w:szCs w:val="22"/>
              </w:rPr>
              <w:lastRenderedPageBreak/>
              <w:t xml:space="preserve">un total </w:t>
            </w:r>
            <w:r w:rsidRPr="00A53A2C">
              <w:rPr>
                <w:sz w:val="22"/>
                <w:szCs w:val="22"/>
              </w:rPr>
              <w:t xml:space="preserve">de </w:t>
            </w:r>
            <w:r w:rsidR="00807E0E">
              <w:rPr>
                <w:sz w:val="22"/>
                <w:szCs w:val="22"/>
              </w:rPr>
              <w:t>treinta y tre</w:t>
            </w:r>
            <w:r w:rsidRPr="00A53A2C">
              <w:rPr>
                <w:sz w:val="22"/>
                <w:szCs w:val="22"/>
              </w:rPr>
              <w:t>s (</w:t>
            </w:r>
            <w:r w:rsidR="007E56AD" w:rsidRPr="00A53A2C">
              <w:rPr>
                <w:sz w:val="22"/>
                <w:szCs w:val="22"/>
              </w:rPr>
              <w:t>3</w:t>
            </w:r>
            <w:r w:rsidRPr="00A53A2C">
              <w:rPr>
                <w:sz w:val="22"/>
                <w:szCs w:val="22"/>
              </w:rPr>
              <w:t xml:space="preserve">3) hallazgos y </w:t>
            </w:r>
            <w:r w:rsidR="007E56AD" w:rsidRPr="00A53A2C">
              <w:rPr>
                <w:sz w:val="22"/>
                <w:szCs w:val="22"/>
              </w:rPr>
              <w:t xml:space="preserve">once </w:t>
            </w:r>
            <w:r w:rsidR="00807E0E">
              <w:rPr>
                <w:sz w:val="22"/>
                <w:szCs w:val="22"/>
              </w:rPr>
              <w:t>(1</w:t>
            </w:r>
            <w:r w:rsidR="0079193B">
              <w:rPr>
                <w:sz w:val="22"/>
                <w:szCs w:val="22"/>
              </w:rPr>
              <w:t>3</w:t>
            </w:r>
            <w:r w:rsidR="00807E0E">
              <w:rPr>
                <w:sz w:val="22"/>
                <w:szCs w:val="22"/>
              </w:rPr>
              <w:t xml:space="preserve">) </w:t>
            </w:r>
            <w:r w:rsidRPr="00A53A2C">
              <w:rPr>
                <w:sz w:val="22"/>
                <w:szCs w:val="22"/>
              </w:rPr>
              <w:t>oportunidades de mejora,  producto de las</w:t>
            </w:r>
            <w:r w:rsidRPr="00E541D3">
              <w:rPr>
                <w:sz w:val="22"/>
                <w:szCs w:val="22"/>
              </w:rPr>
              <w:t xml:space="preserve"> </w:t>
            </w:r>
            <w:r w:rsidR="006F70A1" w:rsidRPr="00E541D3">
              <w:rPr>
                <w:sz w:val="22"/>
                <w:szCs w:val="22"/>
              </w:rPr>
              <w:t xml:space="preserve">ocho </w:t>
            </w:r>
            <w:r w:rsidRPr="00E541D3">
              <w:rPr>
                <w:sz w:val="22"/>
                <w:szCs w:val="22"/>
              </w:rPr>
              <w:t>(</w:t>
            </w:r>
            <w:r w:rsidR="0079193B">
              <w:rPr>
                <w:sz w:val="22"/>
                <w:szCs w:val="22"/>
              </w:rPr>
              <w:t>9</w:t>
            </w:r>
            <w:r w:rsidRPr="00E541D3">
              <w:rPr>
                <w:sz w:val="22"/>
                <w:szCs w:val="22"/>
              </w:rPr>
              <w:t>) Auditorías Internas efectuadas po</w:t>
            </w:r>
            <w:r w:rsidR="007E56AD" w:rsidRPr="00E541D3">
              <w:rPr>
                <w:sz w:val="22"/>
                <w:szCs w:val="22"/>
              </w:rPr>
              <w:t xml:space="preserve">r la Oficina de Control Interno </w:t>
            </w:r>
            <w:r w:rsidR="00E541D3" w:rsidRPr="00E541D3">
              <w:rPr>
                <w:sz w:val="22"/>
                <w:szCs w:val="22"/>
              </w:rPr>
              <w:t>de acuerdo a</w:t>
            </w:r>
            <w:r w:rsidR="00E541D3" w:rsidRPr="00E541D3">
              <w:rPr>
                <w:sz w:val="22"/>
                <w:szCs w:val="22"/>
                <w:shd w:val="clear" w:color="auto" w:fill="FFFFFF"/>
              </w:rPr>
              <w:t>l Cronograma del Plan Anual de Auditorías Internas</w:t>
            </w:r>
            <w:r w:rsidR="006F70A1" w:rsidRPr="00E541D3">
              <w:rPr>
                <w:sz w:val="22"/>
                <w:szCs w:val="22"/>
              </w:rPr>
              <w:t xml:space="preserve"> </w:t>
            </w:r>
            <w:r w:rsidR="00E541D3" w:rsidRPr="00E541D3">
              <w:rPr>
                <w:sz w:val="22"/>
                <w:szCs w:val="22"/>
              </w:rPr>
              <w:t xml:space="preserve">aprobado el 20 de diciembre del 2022 </w:t>
            </w:r>
            <w:r w:rsidRPr="00E541D3">
              <w:rPr>
                <w:sz w:val="22"/>
                <w:szCs w:val="22"/>
              </w:rPr>
              <w:t>así:</w:t>
            </w:r>
            <w:r w:rsidRPr="00E12CA3">
              <w:rPr>
                <w:sz w:val="22"/>
                <w:szCs w:val="22"/>
              </w:rPr>
              <w:t xml:space="preserve">  </w:t>
            </w:r>
          </w:p>
          <w:p w14:paraId="228745CB" w14:textId="77777777" w:rsidR="00722CBD" w:rsidRPr="00E541D3" w:rsidRDefault="00722CBD" w:rsidP="00E541D3"/>
          <w:tbl>
            <w:tblPr>
              <w:tblW w:w="797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05"/>
              <w:gridCol w:w="844"/>
              <w:gridCol w:w="1208"/>
              <w:gridCol w:w="1191"/>
            </w:tblGrid>
            <w:tr w:rsidR="007E56AD" w:rsidRPr="007E56AD" w14:paraId="5C3BE983" w14:textId="77777777" w:rsidTr="00E541D3">
              <w:trPr>
                <w:trHeight w:val="420"/>
              </w:trPr>
              <w:tc>
                <w:tcPr>
                  <w:tcW w:w="797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noWrap/>
                  <w:vAlign w:val="bottom"/>
                  <w:hideMark/>
                </w:tcPr>
                <w:p w14:paraId="35822115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32"/>
                      <w:szCs w:val="32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32"/>
                      <w:szCs w:val="32"/>
                      <w:lang w:eastAsia="es-CO"/>
                    </w:rPr>
                    <w:t>SEGUIMIENTO PLANES DE MEJORA I SEMESTRE 2023.</w:t>
                  </w:r>
                </w:p>
              </w:tc>
            </w:tr>
            <w:tr w:rsidR="007E56AD" w:rsidRPr="007E56AD" w14:paraId="1128D5E0" w14:textId="77777777" w:rsidTr="00E541D3">
              <w:trPr>
                <w:trHeight w:val="690"/>
              </w:trPr>
              <w:tc>
                <w:tcPr>
                  <w:tcW w:w="4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ED98ED8" w14:textId="55E64E14" w:rsidR="007E56AD" w:rsidRPr="007E56AD" w:rsidRDefault="007E56AD" w:rsidP="00E541D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 xml:space="preserve">PROCESOS </w:t>
                  </w:r>
                  <w:r w:rsidR="00E541D3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 xml:space="preserve">DEL </w:t>
                  </w: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SISTEMA DE GESTION CALIDAD</w:t>
                  </w:r>
                  <w:r w:rsidR="00E541D3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.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DDEBF7" w:fill="DDEBF7"/>
                  <w:noWrap/>
                  <w:vAlign w:val="center"/>
                  <w:hideMark/>
                </w:tcPr>
                <w:p w14:paraId="3B49CC5C" w14:textId="77777777" w:rsidR="007E56AD" w:rsidRPr="007E56AD" w:rsidRDefault="007E56AD" w:rsidP="00E541D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DDEBF7" w:fill="DDEBF7"/>
                  <w:noWrap/>
                  <w:vAlign w:val="center"/>
                  <w:hideMark/>
                </w:tcPr>
                <w:p w14:paraId="1931C1BC" w14:textId="77777777" w:rsidR="007E56AD" w:rsidRPr="007E56AD" w:rsidRDefault="007E56AD" w:rsidP="00E541D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24E21ABF" w14:textId="77777777" w:rsidR="007E56AD" w:rsidRPr="007E56AD" w:rsidRDefault="007E56AD" w:rsidP="00E541D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Grand Total</w:t>
                  </w:r>
                </w:p>
              </w:tc>
            </w:tr>
            <w:tr w:rsidR="0060619F" w:rsidRPr="007E56AD" w14:paraId="4E8FD55D" w14:textId="77777777" w:rsidTr="00E541D3">
              <w:trPr>
                <w:trHeight w:val="300"/>
              </w:trPr>
              <w:tc>
                <w:tcPr>
                  <w:tcW w:w="4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6A1A699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812C92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4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97D9F3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1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90EAE3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5</w:t>
                  </w:r>
                </w:p>
              </w:tc>
            </w:tr>
            <w:tr w:rsidR="0060619F" w:rsidRPr="007E56AD" w14:paraId="284026EB" w14:textId="77777777" w:rsidTr="00E541D3">
              <w:trPr>
                <w:trHeight w:val="300"/>
              </w:trPr>
              <w:tc>
                <w:tcPr>
                  <w:tcW w:w="4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EF934E3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NOTIFICACIONES Y CERTIFICACIONES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6EDC14" w14:textId="6BB86EB6" w:rsidR="007E56AD" w:rsidRPr="007E56AD" w:rsidRDefault="0060619F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-</w:t>
                  </w:r>
                  <w:r w:rsidR="007E56AD"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FDCF98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2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11DC60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2</w:t>
                  </w:r>
                </w:p>
              </w:tc>
            </w:tr>
            <w:tr w:rsidR="0060619F" w:rsidRPr="007E56AD" w14:paraId="1873C4AC" w14:textId="77777777" w:rsidTr="00E541D3">
              <w:trPr>
                <w:trHeight w:val="300"/>
              </w:trPr>
              <w:tc>
                <w:tcPr>
                  <w:tcW w:w="4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021C942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INTERACCION CON EL CIUDADANO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32B22E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3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EA7A50" w14:textId="3099E227" w:rsidR="007E56AD" w:rsidRPr="007E56AD" w:rsidRDefault="0060619F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-</w:t>
                  </w:r>
                  <w:r w:rsidR="007E56AD"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62FC3E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3</w:t>
                  </w:r>
                </w:p>
              </w:tc>
            </w:tr>
            <w:tr w:rsidR="0060619F" w:rsidRPr="007E56AD" w14:paraId="16715AC0" w14:textId="77777777" w:rsidTr="00E541D3">
              <w:trPr>
                <w:trHeight w:val="300"/>
              </w:trPr>
              <w:tc>
                <w:tcPr>
                  <w:tcW w:w="4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C4CAE69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CBC744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4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A83C5D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3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20B2A0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7</w:t>
                  </w:r>
                </w:p>
              </w:tc>
            </w:tr>
            <w:tr w:rsidR="0060619F" w:rsidRPr="007E56AD" w14:paraId="661220A5" w14:textId="77777777" w:rsidTr="00E541D3">
              <w:trPr>
                <w:trHeight w:val="300"/>
              </w:trPr>
              <w:tc>
                <w:tcPr>
                  <w:tcW w:w="4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5B33B30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F26633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7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476A20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4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BF1EEC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11</w:t>
                  </w:r>
                </w:p>
              </w:tc>
            </w:tr>
            <w:tr w:rsidR="0060619F" w:rsidRPr="007E56AD" w14:paraId="2F26E121" w14:textId="77777777" w:rsidTr="00E541D3">
              <w:trPr>
                <w:trHeight w:val="300"/>
              </w:trPr>
              <w:tc>
                <w:tcPr>
                  <w:tcW w:w="4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07B3CC5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GESTION DE SISTEMAS DE INFORMACION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D741CE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2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047FC9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1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A716EB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3</w:t>
                  </w:r>
                </w:p>
              </w:tc>
            </w:tr>
            <w:tr w:rsidR="0060619F" w:rsidRPr="007E56AD" w14:paraId="547332B9" w14:textId="77777777" w:rsidTr="00E541D3">
              <w:trPr>
                <w:trHeight w:val="300"/>
              </w:trPr>
              <w:tc>
                <w:tcPr>
                  <w:tcW w:w="4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9BC2E6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1978BD4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ESTUDIOS ESPECIALES Y EVALUACION DE PROYECTOS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DBF984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4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000AF4" w14:textId="1A85B1C9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 </w:t>
                  </w:r>
                  <w:r w:rsidR="0060619F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-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B11B59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4</w:t>
                  </w:r>
                </w:p>
              </w:tc>
            </w:tr>
            <w:tr w:rsidR="0060619F" w:rsidRPr="007E56AD" w14:paraId="349327BE" w14:textId="77777777" w:rsidTr="00E541D3">
              <w:trPr>
                <w:trHeight w:val="300"/>
              </w:trPr>
              <w:tc>
                <w:tcPr>
                  <w:tcW w:w="4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9BC2E6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26DB3C1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95D712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9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688CDC" w14:textId="160227AA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 </w:t>
                  </w:r>
                  <w:r w:rsidR="0060619F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-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F073B1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9</w:t>
                  </w:r>
                </w:p>
              </w:tc>
            </w:tr>
            <w:tr w:rsidR="009D3250" w:rsidRPr="007E56AD" w14:paraId="40380548" w14:textId="77777777" w:rsidTr="00E541D3">
              <w:trPr>
                <w:trHeight w:val="300"/>
              </w:trPr>
              <w:tc>
                <w:tcPr>
                  <w:tcW w:w="4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9BC2E6"/>
                    <w:right w:val="nil"/>
                  </w:tcBorders>
                  <w:shd w:val="clear" w:color="000000" w:fill="FFFFFF"/>
                  <w:noWrap/>
                  <w:vAlign w:val="bottom"/>
                </w:tcPr>
                <w:p w14:paraId="665E1963" w14:textId="71589819" w:rsidR="009D3250" w:rsidRPr="007E56AD" w:rsidRDefault="009D3250" w:rsidP="007E56AD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9D3250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ALMACÉN E INVENTARIOS</w:t>
                  </w:r>
                  <w:r w:rsidR="00C01431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 xml:space="preserve"> *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00D13E" w14:textId="61723C4A" w:rsidR="009D3250" w:rsidRPr="007E56AD" w:rsidRDefault="009D3250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-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680F0B" w14:textId="767FBE11" w:rsidR="009D3250" w:rsidRPr="007E56AD" w:rsidRDefault="009D3250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2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15D277" w14:textId="1DAB948E" w:rsidR="009D3250" w:rsidRPr="007E56AD" w:rsidRDefault="009D3250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2</w:t>
                  </w:r>
                </w:p>
              </w:tc>
            </w:tr>
            <w:tr w:rsidR="007E56AD" w:rsidRPr="007E56AD" w14:paraId="14A13F6F" w14:textId="77777777" w:rsidTr="00E541D3">
              <w:trPr>
                <w:trHeight w:val="300"/>
              </w:trPr>
              <w:tc>
                <w:tcPr>
                  <w:tcW w:w="4805" w:type="dxa"/>
                  <w:tcBorders>
                    <w:top w:val="single" w:sz="4" w:space="0" w:color="9BC2E6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7E6E6"/>
                  <w:noWrap/>
                  <w:vAlign w:val="bottom"/>
                  <w:hideMark/>
                </w:tcPr>
                <w:p w14:paraId="0C686F1B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Grand Total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noWrap/>
                  <w:vAlign w:val="center"/>
                  <w:hideMark/>
                </w:tcPr>
                <w:p w14:paraId="1D7B1270" w14:textId="77777777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33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noWrap/>
                  <w:vAlign w:val="center"/>
                  <w:hideMark/>
                </w:tcPr>
                <w:p w14:paraId="157F0BF0" w14:textId="65F516DC" w:rsidR="007E56AD" w:rsidRPr="007E56AD" w:rsidRDefault="007E56AD" w:rsidP="009D3250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1</w:t>
                  </w:r>
                  <w:r w:rsidR="009D3250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3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noWrap/>
                  <w:vAlign w:val="center"/>
                  <w:hideMark/>
                </w:tcPr>
                <w:p w14:paraId="45F9A0F9" w14:textId="6F14470D" w:rsidR="007E56AD" w:rsidRPr="007E56AD" w:rsidRDefault="007E56AD" w:rsidP="007E56AD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</w:pPr>
                  <w:r w:rsidRPr="007E56AD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4</w:t>
                  </w:r>
                  <w:r w:rsidR="009D3250">
                    <w:rPr>
                      <w:rFonts w:ascii="Calibri" w:eastAsia="Times New Roman" w:hAnsi="Calibri" w:cs="Times New Roman"/>
                      <w:b/>
                      <w:bCs/>
                      <w:sz w:val="20"/>
                      <w:lang w:eastAsia="es-CO"/>
                    </w:rPr>
                    <w:t>6</w:t>
                  </w:r>
                </w:p>
              </w:tc>
            </w:tr>
          </w:tbl>
          <w:p w14:paraId="6CE2C45F" w14:textId="77777777" w:rsidR="00722CBD" w:rsidRDefault="00722CBD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52946E17" w14:textId="77777777" w:rsidR="00722CBD" w:rsidRDefault="00722CBD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0C7E609E" w14:textId="77777777" w:rsidR="00AD2556" w:rsidRDefault="00E47C98" w:rsidP="00E47C98">
            <w:pPr>
              <w:pStyle w:val="ListParagraph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  los Hallazgos  y  Oportunidades de mejora  evidenciados en las auditorías internas realizadas en el I semestre  del año  2023, se encue</w:t>
            </w:r>
            <w:r w:rsidR="00AD2556">
              <w:rPr>
                <w:sz w:val="22"/>
                <w:szCs w:val="22"/>
              </w:rPr>
              <w:t>ntran a la fecha del reporte: 6</w:t>
            </w:r>
            <w:r>
              <w:rPr>
                <w:sz w:val="22"/>
                <w:szCs w:val="22"/>
              </w:rPr>
              <w:t xml:space="preserve"> cerradas </w:t>
            </w:r>
            <w:r w:rsidR="00AD2556">
              <w:rPr>
                <w:sz w:val="22"/>
                <w:szCs w:val="22"/>
              </w:rPr>
              <w:t>con un cumplimiento del   13</w:t>
            </w:r>
            <w:r w:rsidR="00C01431">
              <w:rPr>
                <w:sz w:val="22"/>
                <w:szCs w:val="22"/>
              </w:rPr>
              <w:t>%, 40</w:t>
            </w:r>
            <w:r>
              <w:rPr>
                <w:sz w:val="22"/>
                <w:szCs w:val="22"/>
              </w:rPr>
              <w:t xml:space="preserve"> Abiertas  con un porcentaje del 8</w:t>
            </w:r>
            <w:r w:rsidR="00C01431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%, </w:t>
            </w:r>
            <w:r w:rsidR="00AD2556">
              <w:rPr>
                <w:sz w:val="22"/>
                <w:szCs w:val="22"/>
              </w:rPr>
              <w:t xml:space="preserve">se incluye en este informe </w:t>
            </w:r>
            <w:r w:rsidR="00C01431">
              <w:rPr>
                <w:sz w:val="22"/>
                <w:szCs w:val="22"/>
              </w:rPr>
              <w:t xml:space="preserve">al proceso de Almacén e Inventarios que se cerró el 10 de agosto del 2023. </w:t>
            </w:r>
            <w:r>
              <w:rPr>
                <w:sz w:val="22"/>
                <w:szCs w:val="22"/>
              </w:rPr>
              <w:t xml:space="preserve">  </w:t>
            </w:r>
          </w:p>
          <w:p w14:paraId="18E14D02" w14:textId="77777777" w:rsidR="00AD2556" w:rsidRDefault="00AD2556" w:rsidP="00E47C98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20C9301C" w14:textId="674D3B1A" w:rsidR="00E47C98" w:rsidRDefault="00C01431" w:rsidP="00E47C98">
            <w:pPr>
              <w:pStyle w:val="ListParagraph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 acuerdo a la base de datos tomada el día 25 de agosto del 2023, </w:t>
            </w:r>
            <w:r w:rsidR="00E47C98">
              <w:rPr>
                <w:sz w:val="22"/>
                <w:szCs w:val="22"/>
              </w:rPr>
              <w:t xml:space="preserve">según lo reflejado  en el aplicativo </w:t>
            </w:r>
            <w:proofErr w:type="spellStart"/>
            <w:r w:rsidR="00E47C98">
              <w:rPr>
                <w:sz w:val="22"/>
                <w:szCs w:val="22"/>
              </w:rPr>
              <w:t>Isolucion</w:t>
            </w:r>
            <w:proofErr w:type="spellEnd"/>
            <w:r w:rsidR="00E47C98">
              <w:rPr>
                <w:sz w:val="22"/>
                <w:szCs w:val="22"/>
              </w:rPr>
              <w:t xml:space="preserve">.  </w:t>
            </w:r>
          </w:p>
          <w:p w14:paraId="5540067C" w14:textId="77777777" w:rsidR="00B102F3" w:rsidRDefault="00B102F3" w:rsidP="00B102F3">
            <w:pPr>
              <w:pStyle w:val="ListParagraph"/>
              <w:ind w:left="1416"/>
              <w:rPr>
                <w:sz w:val="22"/>
                <w:szCs w:val="22"/>
              </w:rPr>
            </w:pPr>
          </w:p>
          <w:tbl>
            <w:tblPr>
              <w:tblW w:w="5680" w:type="dxa"/>
              <w:tblInd w:w="141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60"/>
              <w:gridCol w:w="1380"/>
              <w:gridCol w:w="1740"/>
            </w:tblGrid>
            <w:tr w:rsidR="00B102F3" w:rsidRPr="00B102F3" w14:paraId="5DBDCB8B" w14:textId="77777777" w:rsidTr="00B102F3">
              <w:trPr>
                <w:trHeight w:val="525"/>
              </w:trPr>
              <w:tc>
                <w:tcPr>
                  <w:tcW w:w="2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14:paraId="225E7A0E" w14:textId="77777777" w:rsidR="00B102F3" w:rsidRPr="00B102F3" w:rsidRDefault="00B102F3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Estado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14:paraId="1D7D3CFC" w14:textId="77777777" w:rsidR="00B102F3" w:rsidRPr="00B102F3" w:rsidRDefault="00B102F3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Cantidad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14:paraId="6899577A" w14:textId="6D98ACA2" w:rsidR="00B102F3" w:rsidRPr="00B102F3" w:rsidRDefault="00C01431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Porcentaje</w:t>
                  </w:r>
                </w:p>
              </w:tc>
            </w:tr>
            <w:tr w:rsidR="00B102F3" w:rsidRPr="00B102F3" w14:paraId="0998C305" w14:textId="77777777" w:rsidTr="00B102F3">
              <w:trPr>
                <w:trHeight w:val="300"/>
              </w:trPr>
              <w:tc>
                <w:tcPr>
                  <w:tcW w:w="2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3686BC" w14:textId="77777777" w:rsidR="00B102F3" w:rsidRPr="00B102F3" w:rsidRDefault="00B102F3" w:rsidP="00B102F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Abiertas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DBC213" w14:textId="73817C1A" w:rsidR="00B102F3" w:rsidRPr="00B102F3" w:rsidRDefault="00C01431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40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B11C55" w14:textId="3E410D47" w:rsidR="00B102F3" w:rsidRPr="00B102F3" w:rsidRDefault="00C01431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87</w:t>
                  </w:r>
                  <w:r w:rsidR="00B102F3" w:rsidRPr="00B102F3">
                    <w:rPr>
                      <w:rFonts w:ascii="Calibri" w:eastAsia="Times New Roman" w:hAnsi="Calibri" w:cs="Times New Roman"/>
                      <w:lang w:eastAsia="es-CO"/>
                    </w:rPr>
                    <w:t>%</w:t>
                  </w:r>
                </w:p>
              </w:tc>
            </w:tr>
            <w:tr w:rsidR="00B102F3" w:rsidRPr="00B102F3" w14:paraId="79E6AC64" w14:textId="77777777" w:rsidTr="00B102F3">
              <w:trPr>
                <w:trHeight w:val="300"/>
              </w:trPr>
              <w:tc>
                <w:tcPr>
                  <w:tcW w:w="2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7E5E00" w14:textId="77777777" w:rsidR="00B102F3" w:rsidRPr="00B102F3" w:rsidRDefault="00B102F3" w:rsidP="00B102F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Cerradas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E8EEE8" w14:textId="426AF545" w:rsidR="00B102F3" w:rsidRPr="00B102F3" w:rsidRDefault="00AB7307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6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220A02" w14:textId="77777777" w:rsidR="00B102F3" w:rsidRPr="00B102F3" w:rsidRDefault="00B102F3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lang w:eastAsia="es-CO"/>
                    </w:rPr>
                    <w:t>11%</w:t>
                  </w:r>
                </w:p>
              </w:tc>
            </w:tr>
            <w:tr w:rsidR="00B102F3" w:rsidRPr="00B102F3" w14:paraId="1360E545" w14:textId="77777777" w:rsidTr="00B102F3">
              <w:trPr>
                <w:trHeight w:val="300"/>
              </w:trPr>
              <w:tc>
                <w:tcPr>
                  <w:tcW w:w="2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7064FA" w14:textId="77777777" w:rsidR="00B102F3" w:rsidRPr="00B102F3" w:rsidRDefault="00B102F3" w:rsidP="00B102F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Vencidas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DE8CFB" w14:textId="09D3976F" w:rsidR="00B102F3" w:rsidRPr="00B102F3" w:rsidRDefault="00C01431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D361EF" w14:textId="648FAB58" w:rsidR="00B102F3" w:rsidRPr="00B102F3" w:rsidRDefault="00C01431" w:rsidP="00C01431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0</w:t>
                  </w:r>
                  <w:r w:rsidR="00B102F3" w:rsidRPr="00B102F3">
                    <w:rPr>
                      <w:rFonts w:ascii="Calibri" w:eastAsia="Times New Roman" w:hAnsi="Calibri" w:cs="Times New Roman"/>
                      <w:lang w:eastAsia="es-CO"/>
                    </w:rPr>
                    <w:t>%</w:t>
                  </w:r>
                </w:p>
              </w:tc>
            </w:tr>
            <w:tr w:rsidR="00B102F3" w:rsidRPr="00B102F3" w14:paraId="55CBEAAE" w14:textId="77777777" w:rsidTr="00B102F3">
              <w:trPr>
                <w:trHeight w:val="300"/>
              </w:trPr>
              <w:tc>
                <w:tcPr>
                  <w:tcW w:w="2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483A92" w14:textId="77777777" w:rsidR="00B102F3" w:rsidRPr="00B102F3" w:rsidRDefault="00B102F3" w:rsidP="00B102F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Sin Plan de Mejoramiento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FBB6D9" w14:textId="4D1B717E" w:rsidR="00B102F3" w:rsidRPr="00B102F3" w:rsidRDefault="00AB7307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A28B6E" w14:textId="4A31C081" w:rsidR="00B102F3" w:rsidRPr="00B102F3" w:rsidRDefault="00AB7307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0</w:t>
                  </w:r>
                  <w:r w:rsidR="00B102F3" w:rsidRPr="00B102F3">
                    <w:rPr>
                      <w:rFonts w:ascii="Calibri" w:eastAsia="Times New Roman" w:hAnsi="Calibri" w:cs="Times New Roman"/>
                      <w:lang w:eastAsia="es-CO"/>
                    </w:rPr>
                    <w:t>%</w:t>
                  </w:r>
                </w:p>
              </w:tc>
            </w:tr>
            <w:tr w:rsidR="00B102F3" w:rsidRPr="00B102F3" w14:paraId="793D7D02" w14:textId="77777777" w:rsidTr="00B102F3">
              <w:trPr>
                <w:trHeight w:val="300"/>
              </w:trPr>
              <w:tc>
                <w:tcPr>
                  <w:tcW w:w="2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F6E876" w14:textId="77777777" w:rsidR="00B102F3" w:rsidRPr="00B102F3" w:rsidRDefault="00B102F3" w:rsidP="00B102F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Total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40A2C7" w14:textId="77777777" w:rsidR="00B102F3" w:rsidRPr="00B102F3" w:rsidRDefault="00B102F3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46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B170B3" w14:textId="77777777" w:rsidR="00B102F3" w:rsidRPr="00B102F3" w:rsidRDefault="00B102F3" w:rsidP="00B102F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B102F3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100%</w:t>
                  </w:r>
                </w:p>
              </w:tc>
            </w:tr>
          </w:tbl>
          <w:p w14:paraId="1445A894" w14:textId="77777777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</w:p>
          <w:p w14:paraId="4D7EAAD9" w14:textId="77777777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</w:p>
          <w:p w14:paraId="0F6D3787" w14:textId="77777777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</w:p>
          <w:p w14:paraId="6BF7F0B6" w14:textId="77777777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</w:p>
          <w:p w14:paraId="21DA5893" w14:textId="77777777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</w:p>
          <w:p w14:paraId="5084CCF4" w14:textId="77777777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</w:p>
          <w:p w14:paraId="11B78668" w14:textId="77777777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</w:p>
          <w:p w14:paraId="48AC0E7C" w14:textId="77777777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</w:p>
          <w:p w14:paraId="0BB48890" w14:textId="77777777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</w:p>
          <w:p w14:paraId="46F1AAD7" w14:textId="0D97E243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6CFEB99" wp14:editId="4285FE2B">
                  <wp:extent cx="5305425" cy="2609850"/>
                  <wp:effectExtent l="0" t="0" r="0" b="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14:paraId="74ADD5F9" w14:textId="77777777" w:rsidR="00B102F3" w:rsidRDefault="00B102F3" w:rsidP="00E47C98">
            <w:pPr>
              <w:pStyle w:val="ListParagraph"/>
              <w:ind w:left="0"/>
              <w:rPr>
                <w:color w:val="auto"/>
                <w:sz w:val="22"/>
                <w:szCs w:val="22"/>
              </w:rPr>
            </w:pPr>
          </w:p>
          <w:p w14:paraId="7F4E3F49" w14:textId="77777777" w:rsidR="00E541D3" w:rsidRDefault="00E541D3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77DED48B" w14:textId="77777777" w:rsidR="00E541D3" w:rsidRDefault="00E541D3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00F58CB4" w14:textId="3F3B68DE" w:rsidR="00722CBD" w:rsidRPr="00865375" w:rsidRDefault="00722CBD" w:rsidP="00722CBD">
            <w:pPr>
              <w:pStyle w:val="ListParagraph"/>
              <w:numPr>
                <w:ilvl w:val="0"/>
                <w:numId w:val="47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SEGUIMIENTO INFORME PERÍODO ANTERIOR</w:t>
            </w:r>
            <w:r w:rsidR="00B556A8">
              <w:rPr>
                <w:b/>
                <w:sz w:val="24"/>
                <w:szCs w:val="24"/>
              </w:rPr>
              <w:t xml:space="preserve"> AÑO 2021 y AÑO 2022</w:t>
            </w:r>
            <w:r>
              <w:rPr>
                <w:b/>
                <w:sz w:val="24"/>
                <w:szCs w:val="24"/>
              </w:rPr>
              <w:t>.</w:t>
            </w:r>
            <w:r w:rsidRPr="00865375">
              <w:rPr>
                <w:b/>
                <w:sz w:val="22"/>
                <w:szCs w:val="22"/>
              </w:rPr>
              <w:t xml:space="preserve"> </w:t>
            </w:r>
          </w:p>
          <w:p w14:paraId="672374C9" w14:textId="77777777" w:rsidR="00722CBD" w:rsidRPr="00865375" w:rsidRDefault="00722CBD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564420FB" w14:textId="1B5654F6" w:rsidR="00722CBD" w:rsidRDefault="00722CBD" w:rsidP="00F7693F">
            <w:pPr>
              <w:pStyle w:val="ListParagraph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 el periodo revisado por parte de la Oficina de Control Interno correspondiente al consolidado del </w:t>
            </w:r>
            <w:r w:rsidR="00B556A8">
              <w:rPr>
                <w:sz w:val="22"/>
                <w:szCs w:val="22"/>
              </w:rPr>
              <w:t xml:space="preserve">segundo (II) semestre del 2021 y del </w:t>
            </w:r>
            <w:r>
              <w:rPr>
                <w:sz w:val="22"/>
                <w:szCs w:val="22"/>
              </w:rPr>
              <w:t xml:space="preserve">primer (I) y (II) semestre del año 2022 se visualizan las siguientes </w:t>
            </w:r>
            <w:r w:rsidRPr="00D44E10">
              <w:rPr>
                <w:sz w:val="22"/>
                <w:szCs w:val="22"/>
              </w:rPr>
              <w:t>actuaciones</w:t>
            </w:r>
            <w:r>
              <w:rPr>
                <w:sz w:val="22"/>
                <w:szCs w:val="22"/>
              </w:rPr>
              <w:t xml:space="preserve"> y/</w:t>
            </w:r>
            <w:proofErr w:type="spellStart"/>
            <w:r>
              <w:rPr>
                <w:sz w:val="22"/>
                <w:szCs w:val="22"/>
              </w:rPr>
              <w:t>o</w:t>
            </w:r>
            <w:proofErr w:type="spellEnd"/>
            <w:r>
              <w:rPr>
                <w:sz w:val="22"/>
                <w:szCs w:val="22"/>
              </w:rPr>
              <w:t xml:space="preserve"> observaciones a la fecha </w:t>
            </w:r>
            <w:r w:rsidRPr="00D44E10">
              <w:rPr>
                <w:sz w:val="22"/>
                <w:szCs w:val="22"/>
              </w:rPr>
              <w:t xml:space="preserve">frente a los hallazgos y oportunidades de mejora creados en el aplicativo </w:t>
            </w:r>
            <w:proofErr w:type="spellStart"/>
            <w:r w:rsidRPr="00D44E10">
              <w:rPr>
                <w:sz w:val="22"/>
                <w:szCs w:val="22"/>
              </w:rPr>
              <w:t>Isolucion</w:t>
            </w:r>
            <w:proofErr w:type="spellEnd"/>
            <w:r w:rsidRPr="00D44E10">
              <w:rPr>
                <w:sz w:val="22"/>
                <w:szCs w:val="22"/>
              </w:rPr>
              <w:t xml:space="preserve"> </w:t>
            </w:r>
            <w:r w:rsidR="001A09E6">
              <w:rPr>
                <w:sz w:val="22"/>
                <w:szCs w:val="22"/>
              </w:rPr>
              <w:t xml:space="preserve">que </w:t>
            </w:r>
            <w:r w:rsidR="00B556A8">
              <w:rPr>
                <w:sz w:val="22"/>
                <w:szCs w:val="22"/>
              </w:rPr>
              <w:t xml:space="preserve">están en estado abierto y vencidos </w:t>
            </w:r>
            <w:r>
              <w:rPr>
                <w:sz w:val="22"/>
                <w:szCs w:val="22"/>
              </w:rPr>
              <w:t>así:</w:t>
            </w:r>
          </w:p>
          <w:p w14:paraId="38BE4856" w14:textId="77777777" w:rsidR="001563D6" w:rsidRDefault="001563D6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5A0610CC" w14:textId="77777777" w:rsidR="001A09E6" w:rsidRDefault="001A09E6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tbl>
            <w:tblPr>
              <w:tblW w:w="8080" w:type="dxa"/>
              <w:tblInd w:w="19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52"/>
              <w:gridCol w:w="1369"/>
              <w:gridCol w:w="1325"/>
              <w:gridCol w:w="1134"/>
            </w:tblGrid>
            <w:tr w:rsidR="001563D6" w:rsidRPr="001563D6" w14:paraId="6A0CA2A0" w14:textId="77777777" w:rsidTr="001563D6">
              <w:trPr>
                <w:trHeight w:val="315"/>
              </w:trPr>
              <w:tc>
                <w:tcPr>
                  <w:tcW w:w="425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4BCBB70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Procesos</w:t>
                  </w:r>
                </w:p>
              </w:tc>
              <w:tc>
                <w:tcPr>
                  <w:tcW w:w="1369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76F70C9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Hallazgo</w:t>
                  </w:r>
                </w:p>
              </w:tc>
              <w:tc>
                <w:tcPr>
                  <w:tcW w:w="1325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946923A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364B8A7" w14:textId="6E548798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Gran</w:t>
                  </w: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 xml:space="preserve"> Total</w:t>
                  </w:r>
                </w:p>
              </w:tc>
            </w:tr>
            <w:tr w:rsidR="001563D6" w:rsidRPr="001563D6" w14:paraId="3BCC64F9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C7CAAA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B69CDE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ACEAEF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BDAE16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6</w:t>
                  </w:r>
                </w:p>
              </w:tc>
            </w:tr>
            <w:tr w:rsidR="001563D6" w:rsidRPr="001563D6" w14:paraId="4D7F47C8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A7C46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18-ago-21</w:t>
                  </w:r>
                </w:p>
              </w:tc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E5EC5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D6A77F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E49D9C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5</w:t>
                  </w:r>
                </w:p>
              </w:tc>
            </w:tr>
            <w:tr w:rsidR="001563D6" w:rsidRPr="001563D6" w14:paraId="56908EF3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F1A2E4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750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02D980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5EC0B7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1415AF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6B977E15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C8D8D9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751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33A4C4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44EC4A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29B1D1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26279105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CCDFB2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804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AE7114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34D5B1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F6E7CE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0D607477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F335B8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807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60C9EE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2F937D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3A0F0E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5C091143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60ADAE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810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F3CBBF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DC2892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0D15C5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7E91631A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E82A5A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24-ago-22</w:t>
                  </w:r>
                </w:p>
              </w:tc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ADB7ED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75FB41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34C5B4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</w:tr>
            <w:tr w:rsidR="001563D6" w:rsidRPr="001563D6" w14:paraId="2FF9783C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3DF0C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835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E099EB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7D7596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14AB39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44CC16BE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865710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lastRenderedPageBreak/>
                    <w:t>GESTIÓN DEL TALENTO HUMANO</w:t>
                  </w:r>
                </w:p>
              </w:tc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C6BC4F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 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32DEB8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96FF47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</w:tr>
            <w:tr w:rsidR="001563D6" w:rsidRPr="001563D6" w14:paraId="71AEA367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914998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03-may-22</w:t>
                  </w:r>
                </w:p>
              </w:tc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C12C81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 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D513FF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6D1440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</w:tr>
            <w:tr w:rsidR="001563D6" w:rsidRPr="001563D6" w14:paraId="1E113187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BFA38C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768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F218E2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B18CF0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78B053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4D65A4BA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A5C590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98DDA9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 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7C66A7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7AC85E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</w:tr>
            <w:tr w:rsidR="001563D6" w:rsidRPr="001563D6" w14:paraId="3EE5E453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6D4099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05-may-22</w:t>
                  </w:r>
                </w:p>
              </w:tc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3FCEF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 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1B1E04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5B33FA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</w:tr>
            <w:tr w:rsidR="001563D6" w:rsidRPr="001563D6" w14:paraId="2BE4E3A7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750A37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772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158D16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D26C2A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8C8C07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177CC390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FE41EE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CONTRATACIÓN ADMINISTRATIVA</w:t>
                  </w:r>
                </w:p>
              </w:tc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340D24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E91B6E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CE46BE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5</w:t>
                  </w:r>
                </w:p>
              </w:tc>
            </w:tr>
            <w:tr w:rsidR="001563D6" w:rsidRPr="001563D6" w14:paraId="1B14363D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72B4E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12-nov-22</w:t>
                  </w:r>
                </w:p>
              </w:tc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F50776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BEF38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84F769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5</w:t>
                  </w:r>
                </w:p>
              </w:tc>
            </w:tr>
            <w:tr w:rsidR="001563D6" w:rsidRPr="001563D6" w14:paraId="6B50B0B3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717363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789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6483C5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1FD823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B379B3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4FDC9701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97B9B8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844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BC7089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35DD15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6F5A00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09E2401C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9D582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847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A0B565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5B9D02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A35434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07016BCF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C23755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848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D18476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D34869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8D97B2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57470A78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18AC9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850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862FC3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E33782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D5771A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06C5BA75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697841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PROCESOS DISCIPLINARIOS</w:t>
                  </w:r>
                </w:p>
              </w:tc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374D92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A7D2D2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4FBB00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</w:tr>
            <w:tr w:rsidR="001563D6" w:rsidRPr="001563D6" w14:paraId="2E64B104" w14:textId="77777777" w:rsidTr="001563D6">
              <w:trPr>
                <w:trHeight w:val="300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8ECA9B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14-dic-22</w:t>
                  </w:r>
                </w:p>
              </w:tc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FF8DAE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EAF8DF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5A4061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</w:t>
                  </w:r>
                </w:p>
              </w:tc>
            </w:tr>
            <w:tr w:rsidR="001563D6" w:rsidRPr="001563D6" w14:paraId="44CF127D" w14:textId="77777777" w:rsidTr="001563D6">
              <w:trPr>
                <w:trHeight w:val="315"/>
              </w:trPr>
              <w:tc>
                <w:tcPr>
                  <w:tcW w:w="42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E7AFF5" w14:textId="77777777" w:rsidR="001563D6" w:rsidRPr="001563D6" w:rsidRDefault="001563D6" w:rsidP="001563D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851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562B1D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C0BA99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C348DD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</w:tr>
            <w:tr w:rsidR="001563D6" w:rsidRPr="001563D6" w14:paraId="29C66167" w14:textId="77777777" w:rsidTr="001563D6">
              <w:trPr>
                <w:trHeight w:val="315"/>
              </w:trPr>
              <w:tc>
                <w:tcPr>
                  <w:tcW w:w="425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570514D5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Grand Total</w:t>
                  </w:r>
                </w:p>
              </w:tc>
              <w:tc>
                <w:tcPr>
                  <w:tcW w:w="1369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8FD1DE5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9</w:t>
                  </w:r>
                </w:p>
              </w:tc>
              <w:tc>
                <w:tcPr>
                  <w:tcW w:w="1325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170D753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01014BD2" w14:textId="77777777" w:rsidR="001563D6" w:rsidRPr="001563D6" w:rsidRDefault="001563D6" w:rsidP="001563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1563D6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14</w:t>
                  </w:r>
                </w:p>
              </w:tc>
            </w:tr>
          </w:tbl>
          <w:p w14:paraId="1A6A027B" w14:textId="77777777" w:rsidR="001563D6" w:rsidRDefault="001563D6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3E58EA03" w14:textId="77777777" w:rsidR="001563D6" w:rsidRDefault="001563D6" w:rsidP="00F7693F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28F6B832" w14:textId="77777777" w:rsidR="00722CBD" w:rsidRDefault="00722CBD" w:rsidP="00F7693F">
            <w:pPr>
              <w:pStyle w:val="ListParagraph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 acuerdo al seguimiento realizado por la oficina OCI, para los hallazgos u oportunidades que se encuentran Abiertas y Vencidas se muestran las siguientes observaciones por cada uno de los procesos así:</w:t>
            </w:r>
          </w:p>
          <w:p w14:paraId="1C052810" w14:textId="757DD987" w:rsidR="00722CBD" w:rsidRDefault="00722CBD" w:rsidP="00F7693F">
            <w:pPr>
              <w:rPr>
                <w:noProof/>
                <w:lang w:eastAsia="es-CO"/>
              </w:rPr>
            </w:pPr>
          </w:p>
          <w:p w14:paraId="42269CD3" w14:textId="77777777" w:rsidR="001563D6" w:rsidRDefault="001563D6" w:rsidP="00F7693F">
            <w:pPr>
              <w:rPr>
                <w:noProof/>
                <w:lang w:eastAsia="es-CO"/>
              </w:rPr>
            </w:pPr>
          </w:p>
          <w:p w14:paraId="578EAC4B" w14:textId="77777777" w:rsidR="001563D6" w:rsidRPr="001563D6" w:rsidRDefault="001563D6" w:rsidP="00F7693F">
            <w:pPr>
              <w:rPr>
                <w:b/>
                <w:noProof/>
                <w:lang w:eastAsia="es-CO"/>
              </w:rPr>
            </w:pPr>
            <w:r w:rsidRPr="001563D6">
              <w:rPr>
                <w:b/>
                <w:noProof/>
                <w:lang w:eastAsia="es-CO"/>
              </w:rPr>
              <w:t>Control Legal de Cajas de Compensación Familiar</w:t>
            </w:r>
          </w:p>
          <w:p w14:paraId="6FCDF28E" w14:textId="77777777" w:rsidR="001563D6" w:rsidRDefault="001563D6" w:rsidP="00F7693F">
            <w:pPr>
              <w:rPr>
                <w:noProof/>
                <w:lang w:eastAsia="es-CO"/>
              </w:rPr>
            </w:pPr>
          </w:p>
          <w:tbl>
            <w:tblPr>
              <w:tblW w:w="8457" w:type="dxa"/>
              <w:tblInd w:w="1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1"/>
              <w:gridCol w:w="1580"/>
              <w:gridCol w:w="939"/>
              <w:gridCol w:w="1513"/>
              <w:gridCol w:w="1059"/>
              <w:gridCol w:w="2738"/>
            </w:tblGrid>
            <w:tr w:rsidR="007222A3" w:rsidRPr="007222A3" w14:paraId="1C473DAB" w14:textId="77777777" w:rsidTr="008A550E">
              <w:trPr>
                <w:trHeight w:val="300"/>
              </w:trPr>
              <w:tc>
                <w:tcPr>
                  <w:tcW w:w="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265294A1" w14:textId="5777A73F" w:rsidR="007222A3" w:rsidRPr="007222A3" w:rsidRDefault="006E603D" w:rsidP="007222A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N</w:t>
                  </w:r>
                  <w:r w:rsidR="007222A3" w:rsidRPr="007222A3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úm.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491CA719" w14:textId="77777777" w:rsidR="007222A3" w:rsidRPr="007222A3" w:rsidRDefault="007222A3" w:rsidP="007222A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Tipo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6B435647" w14:textId="77777777" w:rsidR="007222A3" w:rsidRPr="007222A3" w:rsidRDefault="007222A3" w:rsidP="007222A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Estado</w:t>
                  </w:r>
                </w:p>
              </w:tc>
              <w:tc>
                <w:tcPr>
                  <w:tcW w:w="1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1151C6B9" w14:textId="77777777" w:rsidR="007222A3" w:rsidRPr="007222A3" w:rsidRDefault="007222A3" w:rsidP="007222A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Fecha de Creación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09417476" w14:textId="77777777" w:rsidR="007222A3" w:rsidRPr="007222A3" w:rsidRDefault="007222A3" w:rsidP="007222A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Acción Eficaz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2F1D90C2" w14:textId="77777777" w:rsidR="007222A3" w:rsidRPr="007222A3" w:rsidRDefault="007222A3" w:rsidP="007222A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Observación OCI</w:t>
                  </w:r>
                </w:p>
              </w:tc>
            </w:tr>
            <w:tr w:rsidR="007222A3" w:rsidRPr="007222A3" w14:paraId="19EC6F51" w14:textId="77777777" w:rsidTr="008A550E">
              <w:trPr>
                <w:trHeight w:val="300"/>
              </w:trPr>
              <w:tc>
                <w:tcPr>
                  <w:tcW w:w="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4157EC4" w14:textId="77777777" w:rsidR="007222A3" w:rsidRPr="00101F30" w:rsidRDefault="007222A3" w:rsidP="007222A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01F30">
                    <w:rPr>
                      <w:rFonts w:ascii="Calibri" w:eastAsia="Times New Roman" w:hAnsi="Calibri" w:cs="Times New Roman"/>
                      <w:lang w:eastAsia="es-CO"/>
                    </w:rPr>
                    <w:t>750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7AD2780" w14:textId="77777777" w:rsidR="007222A3" w:rsidRPr="00101F30" w:rsidRDefault="007222A3" w:rsidP="007222A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01F30">
                    <w:rPr>
                      <w:rFonts w:ascii="Calibri" w:eastAsia="Times New Roman" w:hAnsi="Calibri" w:cs="Times New Roman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8D154E8" w14:textId="613D5A36" w:rsidR="007222A3" w:rsidRPr="00101F30" w:rsidRDefault="00101F30" w:rsidP="00101F30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Abiert</w:t>
                  </w:r>
                  <w:r w:rsidR="007222A3" w:rsidRPr="00101F30">
                    <w:rPr>
                      <w:rFonts w:ascii="Calibri" w:eastAsia="Times New Roman" w:hAnsi="Calibri" w:cs="Times New Roman"/>
                      <w:lang w:eastAsia="es-CO"/>
                    </w:rPr>
                    <w:t>a</w:t>
                  </w:r>
                </w:p>
              </w:tc>
              <w:tc>
                <w:tcPr>
                  <w:tcW w:w="1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1B3286B" w14:textId="77777777" w:rsidR="007222A3" w:rsidRPr="00101F30" w:rsidRDefault="007222A3" w:rsidP="007222A3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01F30">
                    <w:rPr>
                      <w:rFonts w:ascii="Calibri" w:eastAsia="Times New Roman" w:hAnsi="Calibri" w:cs="Times New Roman"/>
                      <w:lang w:eastAsia="es-CO"/>
                    </w:rPr>
                    <w:t>18/08/2021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1224611" w14:textId="77777777" w:rsidR="007222A3" w:rsidRPr="00101F30" w:rsidRDefault="007222A3" w:rsidP="007222A3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01F30">
                    <w:rPr>
                      <w:rFonts w:ascii="Calibri" w:eastAsia="Times New Roman" w:hAnsi="Calibri" w:cs="Times New Roman"/>
                      <w:lang w:eastAsia="es-CO"/>
                    </w:rPr>
                    <w:t>PE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AE6F907" w14:textId="6905B4E6" w:rsidR="007222A3" w:rsidRPr="007222A3" w:rsidRDefault="007222A3" w:rsidP="0066463F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 </w:t>
                  </w:r>
                  <w:r w:rsidR="0066463F">
                    <w:rPr>
                      <w:rFonts w:ascii="Calibri" w:eastAsia="Times New Roman" w:hAnsi="Calibri" w:cs="Times New Roman"/>
                      <w:lang w:eastAsia="es-CO"/>
                    </w:rPr>
                    <w:t xml:space="preserve">En desarrollo </w:t>
                  </w:r>
                  <w:r w:rsidR="00101F30">
                    <w:rPr>
                      <w:rFonts w:ascii="Calibri" w:eastAsia="Times New Roman" w:hAnsi="Calibri" w:cs="Times New Roman"/>
                      <w:lang w:eastAsia="es-CO"/>
                    </w:rPr>
                    <w:t>la 4 (cuarta) actividad que vence el 30 de septiembre del 2023.</w:t>
                  </w:r>
                </w:p>
              </w:tc>
            </w:tr>
            <w:tr w:rsidR="008A550E" w:rsidRPr="007222A3" w14:paraId="502B2AC1" w14:textId="77777777" w:rsidTr="008A550E">
              <w:trPr>
                <w:trHeight w:val="300"/>
              </w:trPr>
              <w:tc>
                <w:tcPr>
                  <w:tcW w:w="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36432B1E" w14:textId="7AADA9A3" w:rsidR="008A550E" w:rsidRPr="00101F30" w:rsidRDefault="008A550E" w:rsidP="008A550E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751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49D9E42F" w14:textId="7351BEB5" w:rsidR="008A550E" w:rsidRPr="00101F30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01F30">
                    <w:rPr>
                      <w:rFonts w:ascii="Calibri" w:eastAsia="Times New Roman" w:hAnsi="Calibri" w:cs="Times New Roman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4713B817" w14:textId="220E268F" w:rsidR="008A550E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Abierta</w:t>
                  </w:r>
                </w:p>
              </w:tc>
              <w:tc>
                <w:tcPr>
                  <w:tcW w:w="1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5A8A1C1A" w14:textId="13E9F8B8" w:rsidR="008A550E" w:rsidRPr="00101F30" w:rsidRDefault="008A550E" w:rsidP="008A550E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01F30">
                    <w:rPr>
                      <w:rFonts w:ascii="Calibri" w:eastAsia="Times New Roman" w:hAnsi="Calibri" w:cs="Times New Roman"/>
                      <w:lang w:eastAsia="es-CO"/>
                    </w:rPr>
                    <w:t>18/08/2021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7F64F1CD" w14:textId="11F76A3C" w:rsidR="008A550E" w:rsidRPr="00101F30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101F30">
                    <w:rPr>
                      <w:rFonts w:ascii="Calibri" w:eastAsia="Times New Roman" w:hAnsi="Calibri" w:cs="Times New Roman"/>
                      <w:lang w:eastAsia="es-CO"/>
                    </w:rPr>
                    <w:t>PE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5E9D35F0" w14:textId="755269D5" w:rsidR="008A550E" w:rsidRPr="007222A3" w:rsidRDefault="0066463F" w:rsidP="0066463F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 xml:space="preserve">En desarrollo </w:t>
                  </w:r>
                  <w:r w:rsidR="008A550E">
                    <w:rPr>
                      <w:rFonts w:ascii="Calibri" w:eastAsia="Times New Roman" w:hAnsi="Calibri" w:cs="Times New Roman"/>
                      <w:lang w:eastAsia="es-CO"/>
                    </w:rPr>
                    <w:t>3 tres actividades que vence</w:t>
                  </w: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n</w:t>
                  </w:r>
                  <w:r w:rsidR="008A550E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el 15 de octubre del 2023.</w:t>
                  </w:r>
                </w:p>
              </w:tc>
            </w:tr>
            <w:tr w:rsidR="008A550E" w:rsidRPr="007222A3" w14:paraId="187F3352" w14:textId="77777777" w:rsidTr="008A550E">
              <w:trPr>
                <w:trHeight w:val="600"/>
              </w:trPr>
              <w:tc>
                <w:tcPr>
                  <w:tcW w:w="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C63B348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804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7E199FD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Hallazgo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4DD47AA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Vencida</w:t>
                  </w:r>
                </w:p>
              </w:tc>
              <w:tc>
                <w:tcPr>
                  <w:tcW w:w="1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8132CE9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18/08/2021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2AEAC8E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NO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721E891E" w14:textId="797C451D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Vencidas las actividades y se solicitó reformulación, para subsanar el hallazgo.</w:t>
                  </w:r>
                </w:p>
              </w:tc>
            </w:tr>
            <w:tr w:rsidR="008A550E" w:rsidRPr="007222A3" w14:paraId="477282A1" w14:textId="77777777" w:rsidTr="008A550E">
              <w:trPr>
                <w:trHeight w:val="600"/>
              </w:trPr>
              <w:tc>
                <w:tcPr>
                  <w:tcW w:w="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4C66FFD9" w14:textId="67816739" w:rsidR="008A550E" w:rsidRPr="007222A3" w:rsidRDefault="008A550E" w:rsidP="008A550E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807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2672124F" w14:textId="6A61E14D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Hallazgo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01351873" w14:textId="480D40E1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Vencida</w:t>
                  </w:r>
                </w:p>
              </w:tc>
              <w:tc>
                <w:tcPr>
                  <w:tcW w:w="1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6CF7ACA5" w14:textId="3F7EE5E2" w:rsidR="008A550E" w:rsidRPr="007222A3" w:rsidRDefault="008A550E" w:rsidP="008A550E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18/08/2021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</w:tcPr>
                <w:p w14:paraId="74A730F9" w14:textId="0245E965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NO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</w:tcPr>
                <w:p w14:paraId="4D0EAF93" w14:textId="4F177672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Vencidas las actividades y se solicitó reformulación, para subsanar el hallazgo.</w:t>
                  </w:r>
                </w:p>
              </w:tc>
            </w:tr>
            <w:tr w:rsidR="008A550E" w:rsidRPr="007222A3" w14:paraId="0725180F" w14:textId="77777777" w:rsidTr="008A550E">
              <w:trPr>
                <w:trHeight w:val="600"/>
              </w:trPr>
              <w:tc>
                <w:tcPr>
                  <w:tcW w:w="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045B22FD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810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75A00AE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Hallazgo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2D8D29A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Vencida</w:t>
                  </w:r>
                </w:p>
              </w:tc>
              <w:tc>
                <w:tcPr>
                  <w:tcW w:w="1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3142B0C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18/08/2021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57C441AD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NO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1F186D48" w14:textId="2F6EEA25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Vencidas las actividades y se solicitó reformulación, para subsanar el hallazgo.</w:t>
                  </w:r>
                </w:p>
              </w:tc>
            </w:tr>
            <w:tr w:rsidR="008A550E" w:rsidRPr="007222A3" w14:paraId="13ADB005" w14:textId="77777777" w:rsidTr="008A550E">
              <w:trPr>
                <w:trHeight w:val="600"/>
              </w:trPr>
              <w:tc>
                <w:tcPr>
                  <w:tcW w:w="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18B411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835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C0C7FF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Hallazgo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C5309D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Vencida</w:t>
                  </w:r>
                </w:p>
              </w:tc>
              <w:tc>
                <w:tcPr>
                  <w:tcW w:w="1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E6F2F8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24/08/2022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03D85B" w14:textId="77777777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NO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D8FE0BD" w14:textId="2906A873" w:rsidR="008A550E" w:rsidRPr="007222A3" w:rsidRDefault="008A550E" w:rsidP="008A550E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7222A3">
                    <w:rPr>
                      <w:rFonts w:ascii="Calibri" w:eastAsia="Times New Roman" w:hAnsi="Calibri" w:cs="Times New Roman"/>
                      <w:lang w:eastAsia="es-CO"/>
                    </w:rPr>
                    <w:t>Vencidas las actividades y se solicitó reformulación, para subsanar el hallazgo.</w:t>
                  </w:r>
                </w:p>
              </w:tc>
            </w:tr>
          </w:tbl>
          <w:p w14:paraId="78AC8215" w14:textId="77777777" w:rsidR="007222A3" w:rsidRDefault="007222A3" w:rsidP="00F7693F">
            <w:pPr>
              <w:rPr>
                <w:noProof/>
                <w:lang w:eastAsia="es-CO"/>
              </w:rPr>
            </w:pPr>
          </w:p>
          <w:p w14:paraId="683A2C0F" w14:textId="43791E49" w:rsidR="00081374" w:rsidRDefault="00081374" w:rsidP="00F7693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Oportunidad de Mejora #750.</w:t>
            </w:r>
          </w:p>
          <w:p w14:paraId="1AB92626" w14:textId="0AC321E8" w:rsidR="00081374" w:rsidRDefault="0066463F" w:rsidP="00F7693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AF8738E" wp14:editId="5EDD5A56">
                  <wp:extent cx="5365161" cy="4000500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562" cy="403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EAF6D" w14:textId="77777777" w:rsidR="00081374" w:rsidRDefault="00081374" w:rsidP="00081374">
            <w:pPr>
              <w:rPr>
                <w:noProof/>
                <w:lang w:eastAsia="es-CO"/>
              </w:rPr>
            </w:pPr>
          </w:p>
          <w:p w14:paraId="6DE753EB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54543E3B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3EE43C71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54EFA12D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08072B4B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16149DF6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2FFCA54F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0A5E915B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68FB18BD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03F0EBD9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4C94877F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791EFEA8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351C65F9" w14:textId="77777777" w:rsidR="0066463F" w:rsidRDefault="0066463F" w:rsidP="00081374">
            <w:pPr>
              <w:rPr>
                <w:noProof/>
                <w:lang w:eastAsia="es-CO"/>
              </w:rPr>
            </w:pPr>
          </w:p>
          <w:p w14:paraId="392FF154" w14:textId="77777777" w:rsidR="00C61108" w:rsidRDefault="00C61108" w:rsidP="00081374">
            <w:pPr>
              <w:rPr>
                <w:noProof/>
                <w:lang w:eastAsia="es-CO"/>
              </w:rPr>
            </w:pPr>
          </w:p>
          <w:p w14:paraId="6C1A1403" w14:textId="3ABE26FC" w:rsidR="00081374" w:rsidRDefault="00081374" w:rsidP="00081374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Oportunidad de Mejora #751.</w:t>
            </w:r>
          </w:p>
          <w:p w14:paraId="4BF94C75" w14:textId="4376F0AF" w:rsidR="00081374" w:rsidRDefault="008A550E" w:rsidP="00F7693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4FC53BF" wp14:editId="1F25AEFD">
                  <wp:extent cx="3958590" cy="5050136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774" cy="505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6F760" w14:textId="77777777" w:rsidR="00081374" w:rsidRDefault="00081374" w:rsidP="00F7693F">
            <w:pPr>
              <w:rPr>
                <w:noProof/>
                <w:lang w:eastAsia="es-CO"/>
              </w:rPr>
            </w:pPr>
          </w:p>
          <w:p w14:paraId="4DDEBE73" w14:textId="151E28F0" w:rsidR="007420E5" w:rsidRDefault="007420E5" w:rsidP="007420E5">
            <w:pPr>
              <w:tabs>
                <w:tab w:val="left" w:pos="1605"/>
              </w:tabs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Hallazgo # 804</w:t>
            </w:r>
          </w:p>
          <w:p w14:paraId="0BB89DCA" w14:textId="3DBFE60F" w:rsidR="001563D6" w:rsidRDefault="005F5E49" w:rsidP="00F7693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5E9ABDD" wp14:editId="2C4FCE9C">
                  <wp:extent cx="4496940" cy="1555968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222" cy="156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DA3AD" w14:textId="77777777" w:rsidR="00B556A8" w:rsidRDefault="00B556A8" w:rsidP="00F7693F">
            <w:pPr>
              <w:rPr>
                <w:noProof/>
                <w:lang w:eastAsia="es-CO"/>
              </w:rPr>
            </w:pPr>
          </w:p>
          <w:p w14:paraId="7401FF09" w14:textId="77777777" w:rsidR="007420E5" w:rsidRDefault="007420E5" w:rsidP="00F7693F">
            <w:pPr>
              <w:rPr>
                <w:noProof/>
                <w:lang w:eastAsia="es-CO"/>
              </w:rPr>
            </w:pPr>
          </w:p>
          <w:p w14:paraId="7192BB31" w14:textId="77777777" w:rsidR="00C61108" w:rsidRDefault="00C61108" w:rsidP="00F7693F">
            <w:pPr>
              <w:rPr>
                <w:noProof/>
                <w:lang w:eastAsia="es-CO"/>
              </w:rPr>
            </w:pPr>
          </w:p>
          <w:p w14:paraId="41153057" w14:textId="77777777" w:rsidR="007420E5" w:rsidRDefault="007420E5" w:rsidP="00F7693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Hallazgo #807.</w:t>
            </w:r>
          </w:p>
          <w:p w14:paraId="1261C7DD" w14:textId="22E544AE" w:rsidR="005F5E49" w:rsidRDefault="005F5E49" w:rsidP="00F7693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08884F3" wp14:editId="25E81A74">
                  <wp:extent cx="4283243" cy="1514013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481" cy="152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3DA8C" w14:textId="77777777" w:rsidR="005F5E49" w:rsidRDefault="005F5E49" w:rsidP="00F7693F">
            <w:pPr>
              <w:rPr>
                <w:noProof/>
                <w:lang w:eastAsia="es-CO"/>
              </w:rPr>
            </w:pPr>
          </w:p>
          <w:p w14:paraId="25E7AA22" w14:textId="77777777" w:rsidR="005F5E49" w:rsidRDefault="005F5E49" w:rsidP="005F5E49">
            <w:pPr>
              <w:rPr>
                <w:noProof/>
                <w:lang w:eastAsia="es-CO"/>
              </w:rPr>
            </w:pPr>
          </w:p>
          <w:p w14:paraId="61EEEC2F" w14:textId="282F565D" w:rsidR="005F5E49" w:rsidRDefault="005F5E49" w:rsidP="005F5E49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Hallazgo #810.</w:t>
            </w:r>
          </w:p>
          <w:p w14:paraId="058BDECC" w14:textId="1EBF3A9D" w:rsidR="005F5E49" w:rsidRDefault="005F5E49" w:rsidP="00F7693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93865B0" wp14:editId="6DE1748F">
                  <wp:extent cx="4068000" cy="1570033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531" cy="159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A9EBE" w14:textId="77777777" w:rsidR="005F5E49" w:rsidRDefault="005F5E49" w:rsidP="00F7693F">
            <w:pPr>
              <w:rPr>
                <w:noProof/>
                <w:lang w:eastAsia="es-CO"/>
              </w:rPr>
            </w:pPr>
          </w:p>
          <w:p w14:paraId="73E066F0" w14:textId="77777777" w:rsidR="00081374" w:rsidRDefault="00081374" w:rsidP="00F7693F">
            <w:pPr>
              <w:rPr>
                <w:noProof/>
                <w:lang w:eastAsia="es-CO"/>
              </w:rPr>
            </w:pPr>
          </w:p>
          <w:p w14:paraId="02D9FF2D" w14:textId="77777777" w:rsidR="00081374" w:rsidRDefault="00081374" w:rsidP="00F7693F">
            <w:pPr>
              <w:rPr>
                <w:noProof/>
                <w:lang w:eastAsia="es-CO"/>
              </w:rPr>
            </w:pPr>
          </w:p>
          <w:p w14:paraId="484A5F63" w14:textId="77777777" w:rsidR="00081374" w:rsidRDefault="00081374" w:rsidP="00F7693F">
            <w:pPr>
              <w:rPr>
                <w:noProof/>
                <w:lang w:eastAsia="es-CO"/>
              </w:rPr>
            </w:pPr>
          </w:p>
          <w:p w14:paraId="7D419419" w14:textId="77777777" w:rsidR="005F5E49" w:rsidRDefault="005F5E49" w:rsidP="00F7693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Hallazgo #835</w:t>
            </w:r>
          </w:p>
          <w:p w14:paraId="57DB708D" w14:textId="41594FB8" w:rsidR="005F5E49" w:rsidRDefault="005F5E49" w:rsidP="00F7693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A541798" wp14:editId="764E3F2C">
                  <wp:extent cx="4118400" cy="1422195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158" cy="14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3D52E" w14:textId="77777777" w:rsidR="005F5E49" w:rsidRDefault="005F5E49" w:rsidP="00F7693F">
            <w:pPr>
              <w:rPr>
                <w:noProof/>
                <w:lang w:eastAsia="es-CO"/>
              </w:rPr>
            </w:pPr>
          </w:p>
          <w:p w14:paraId="20926CC7" w14:textId="77777777" w:rsidR="00B556A8" w:rsidRDefault="00B556A8" w:rsidP="00F7693F">
            <w:pPr>
              <w:rPr>
                <w:noProof/>
                <w:lang w:eastAsia="es-CO"/>
              </w:rPr>
            </w:pPr>
          </w:p>
          <w:p w14:paraId="25242BCE" w14:textId="77777777" w:rsidR="00C61108" w:rsidRDefault="00C61108" w:rsidP="00F7693F">
            <w:pPr>
              <w:rPr>
                <w:noProof/>
                <w:lang w:eastAsia="es-CO"/>
              </w:rPr>
            </w:pPr>
          </w:p>
          <w:p w14:paraId="77B151FA" w14:textId="77777777" w:rsidR="00C61108" w:rsidRDefault="00C61108" w:rsidP="00F7693F">
            <w:pPr>
              <w:rPr>
                <w:noProof/>
                <w:lang w:eastAsia="es-CO"/>
              </w:rPr>
            </w:pPr>
          </w:p>
          <w:p w14:paraId="68A2E359" w14:textId="77777777" w:rsidR="00C61108" w:rsidRDefault="00C61108" w:rsidP="00F7693F">
            <w:pPr>
              <w:rPr>
                <w:noProof/>
                <w:lang w:eastAsia="es-CO"/>
              </w:rPr>
            </w:pPr>
          </w:p>
          <w:p w14:paraId="4BF8AD2A" w14:textId="77777777" w:rsidR="00C61108" w:rsidRDefault="00C61108" w:rsidP="00F7693F">
            <w:pPr>
              <w:rPr>
                <w:noProof/>
                <w:lang w:eastAsia="es-CO"/>
              </w:rPr>
            </w:pPr>
          </w:p>
          <w:p w14:paraId="1E180A50" w14:textId="77777777" w:rsidR="00C61108" w:rsidRDefault="00C61108" w:rsidP="00F7693F">
            <w:pPr>
              <w:rPr>
                <w:noProof/>
                <w:lang w:eastAsia="es-CO"/>
              </w:rPr>
            </w:pPr>
          </w:p>
          <w:p w14:paraId="1B5061AD" w14:textId="77777777" w:rsidR="00C61108" w:rsidRDefault="00C61108" w:rsidP="00F7693F">
            <w:pPr>
              <w:rPr>
                <w:noProof/>
                <w:lang w:eastAsia="es-CO"/>
              </w:rPr>
            </w:pPr>
          </w:p>
          <w:p w14:paraId="75BFEFAE" w14:textId="77777777" w:rsidR="00C61108" w:rsidRDefault="00C61108" w:rsidP="00F7693F">
            <w:pPr>
              <w:rPr>
                <w:noProof/>
                <w:lang w:eastAsia="es-CO"/>
              </w:rPr>
            </w:pPr>
          </w:p>
          <w:p w14:paraId="5F5ACB23" w14:textId="77777777" w:rsidR="00C61108" w:rsidRDefault="00C61108" w:rsidP="00F7693F">
            <w:pPr>
              <w:rPr>
                <w:noProof/>
                <w:lang w:eastAsia="es-CO"/>
              </w:rPr>
            </w:pPr>
          </w:p>
          <w:p w14:paraId="6C51FE4D" w14:textId="77777777" w:rsidR="00C61108" w:rsidRDefault="00C61108" w:rsidP="00F7693F">
            <w:pPr>
              <w:rPr>
                <w:b/>
                <w:noProof/>
                <w:lang w:eastAsia="es-CO"/>
              </w:rPr>
            </w:pPr>
          </w:p>
          <w:p w14:paraId="4231396C" w14:textId="18510BBC" w:rsidR="00D871FB" w:rsidRPr="009214D1" w:rsidRDefault="00D871FB" w:rsidP="00F7693F">
            <w:pPr>
              <w:rPr>
                <w:b/>
                <w:noProof/>
                <w:lang w:eastAsia="es-CO"/>
              </w:rPr>
            </w:pPr>
            <w:r w:rsidRPr="009214D1">
              <w:rPr>
                <w:b/>
                <w:noProof/>
                <w:lang w:eastAsia="es-CO"/>
              </w:rPr>
              <w:t>GESTIÓN DEL TALENTO HUMANO</w:t>
            </w:r>
          </w:p>
          <w:p w14:paraId="6BE6041D" w14:textId="77777777" w:rsidR="009214D1" w:rsidRDefault="009214D1" w:rsidP="00F7693F">
            <w:pPr>
              <w:rPr>
                <w:noProof/>
                <w:lang w:eastAsia="es-CO"/>
              </w:rPr>
            </w:pPr>
          </w:p>
          <w:p w14:paraId="2095B1FB" w14:textId="77777777" w:rsidR="00C61108" w:rsidRDefault="00C61108" w:rsidP="00F7693F">
            <w:pPr>
              <w:rPr>
                <w:noProof/>
                <w:lang w:eastAsia="es-CO"/>
              </w:rPr>
            </w:pPr>
          </w:p>
          <w:p w14:paraId="783BF3C0" w14:textId="7612BDFB" w:rsidR="00D871FB" w:rsidRDefault="00D871FB" w:rsidP="00F7693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Oportunidad de Mejora # 768</w:t>
            </w:r>
          </w:p>
          <w:p w14:paraId="29D9B424" w14:textId="77777777" w:rsidR="00C61108" w:rsidRDefault="00C61108" w:rsidP="00F7693F">
            <w:pPr>
              <w:rPr>
                <w:noProof/>
                <w:lang w:eastAsia="es-CO"/>
              </w:rPr>
            </w:pPr>
          </w:p>
          <w:tbl>
            <w:tblPr>
              <w:tblW w:w="826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73"/>
              <w:gridCol w:w="1595"/>
              <w:gridCol w:w="855"/>
              <w:gridCol w:w="1202"/>
              <w:gridCol w:w="748"/>
              <w:gridCol w:w="3194"/>
            </w:tblGrid>
            <w:tr w:rsidR="00D871FB" w:rsidRPr="00D871FB" w14:paraId="33D97BF5" w14:textId="77777777" w:rsidTr="00D871FB">
              <w:trPr>
                <w:trHeight w:val="300"/>
              </w:trPr>
              <w:tc>
                <w:tcPr>
                  <w:tcW w:w="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22AB03F2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Núm.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15C326BF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Tipo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7AB219F7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Estado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1D9B1BDB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Fecha de Creación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6288759A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Acción Eficaz</w:t>
                  </w:r>
                </w:p>
              </w:tc>
              <w:tc>
                <w:tcPr>
                  <w:tcW w:w="31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28147501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Observación OCI</w:t>
                  </w:r>
                </w:p>
              </w:tc>
            </w:tr>
            <w:tr w:rsidR="00D871FB" w:rsidRPr="00D871FB" w14:paraId="215D8A0E" w14:textId="77777777" w:rsidTr="00D871FB">
              <w:trPr>
                <w:trHeight w:val="1500"/>
              </w:trPr>
              <w:tc>
                <w:tcPr>
                  <w:tcW w:w="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3975429E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lang w:eastAsia="es-CO"/>
                    </w:rPr>
                    <w:t>768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62896E5B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4D5B736C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lang w:eastAsia="es-CO"/>
                    </w:rPr>
                    <w:t>Vencida</w:t>
                  </w:r>
                </w:p>
              </w:tc>
              <w:tc>
                <w:tcPr>
                  <w:tcW w:w="1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4867D252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lang w:eastAsia="es-CO"/>
                    </w:rPr>
                    <w:t>03/05/2022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51FC76B2" w14:textId="77777777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lang w:eastAsia="es-CO"/>
                    </w:rPr>
                    <w:t>PE</w:t>
                  </w:r>
                </w:p>
              </w:tc>
              <w:tc>
                <w:tcPr>
                  <w:tcW w:w="31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center"/>
                  <w:hideMark/>
                </w:tcPr>
                <w:p w14:paraId="5D625B83" w14:textId="4DBC0C50" w:rsidR="00D871FB" w:rsidRPr="00D871FB" w:rsidRDefault="00D871FB" w:rsidP="00D871F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D871FB">
                    <w:rPr>
                      <w:rFonts w:ascii="Calibri" w:eastAsia="Times New Roman" w:hAnsi="Calibri" w:cs="Times New Roman"/>
                      <w:lang w:eastAsia="es-CO"/>
                    </w:rPr>
                    <w:t>Dos (2) actividades sin Evidencias, y con seguimiento extemporáneo y sin la calificación de eficacia por parte del proceso.</w:t>
                  </w:r>
                  <w:r w:rsidRPr="00D871FB">
                    <w:rPr>
                      <w:rFonts w:ascii="Calibri" w:eastAsia="Times New Roman" w:hAnsi="Calibri" w:cs="Times New Roman"/>
                      <w:lang w:eastAsia="es-CO"/>
                    </w:rPr>
                    <w:br/>
                    <w:t xml:space="preserve">Una (1) vencida el 2 de mayo del 2023 y sin seguimiento. </w:t>
                  </w:r>
                </w:p>
              </w:tc>
            </w:tr>
          </w:tbl>
          <w:p w14:paraId="2C63D7E0" w14:textId="77777777" w:rsidR="00B556A8" w:rsidRDefault="00B556A8" w:rsidP="00F7693F"/>
          <w:p w14:paraId="1FE08745" w14:textId="77777777" w:rsidR="00C61108" w:rsidRDefault="00C61108" w:rsidP="00F7693F"/>
          <w:p w14:paraId="5160EB27" w14:textId="73543BB3" w:rsidR="00D871FB" w:rsidRDefault="00D871FB" w:rsidP="00F7693F">
            <w:r>
              <w:rPr>
                <w:noProof/>
                <w:lang w:eastAsia="es-CO"/>
              </w:rPr>
              <w:drawing>
                <wp:inline distT="0" distB="0" distL="0" distR="0" wp14:anchorId="01832875" wp14:editId="77A3A89B">
                  <wp:extent cx="5050835" cy="2887171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689" cy="289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B7C99" w14:textId="77777777" w:rsidR="00FA5CA9" w:rsidRDefault="00FA5CA9" w:rsidP="00F7693F"/>
          <w:p w14:paraId="10774A4A" w14:textId="77777777" w:rsidR="00D871FB" w:rsidRDefault="00D871FB" w:rsidP="00F7693F"/>
          <w:p w14:paraId="30F78C3B" w14:textId="77777777" w:rsidR="00D871FB" w:rsidRDefault="00D871FB" w:rsidP="00F7693F"/>
          <w:p w14:paraId="7F4A07C4" w14:textId="77777777" w:rsidR="00C61108" w:rsidRDefault="00C61108" w:rsidP="00F7693F"/>
          <w:p w14:paraId="5618EBC1" w14:textId="77777777" w:rsidR="00C61108" w:rsidRDefault="00C61108" w:rsidP="00F7693F"/>
          <w:p w14:paraId="15192734" w14:textId="77777777" w:rsidR="00C61108" w:rsidRDefault="00C61108" w:rsidP="00F7693F"/>
          <w:p w14:paraId="0101B270" w14:textId="77777777" w:rsidR="00C61108" w:rsidRDefault="00C61108" w:rsidP="00F7693F"/>
          <w:p w14:paraId="39271D2C" w14:textId="77777777" w:rsidR="00C61108" w:rsidRDefault="00C61108" w:rsidP="00F7693F"/>
          <w:p w14:paraId="2C96FA74" w14:textId="77777777" w:rsidR="00C61108" w:rsidRDefault="00C61108" w:rsidP="00F7693F"/>
          <w:p w14:paraId="3712EE70" w14:textId="77777777" w:rsidR="00C61108" w:rsidRDefault="00C61108" w:rsidP="00F7693F"/>
          <w:p w14:paraId="23CB8BED" w14:textId="77777777" w:rsidR="00D871FB" w:rsidRDefault="00D871FB" w:rsidP="00F7693F"/>
          <w:p w14:paraId="79265E7F" w14:textId="77777777" w:rsidR="00C61108" w:rsidRPr="00C61108" w:rsidRDefault="00C61108" w:rsidP="00C61108">
            <w:pPr>
              <w:rPr>
                <w:b/>
              </w:rPr>
            </w:pPr>
            <w:r w:rsidRPr="00C61108">
              <w:rPr>
                <w:b/>
              </w:rPr>
              <w:lastRenderedPageBreak/>
              <w:t>GESTIÓN JURÍDICA</w:t>
            </w:r>
          </w:p>
          <w:p w14:paraId="52C3CA6E" w14:textId="50041D68" w:rsidR="00D871FB" w:rsidRDefault="00C61108" w:rsidP="00C61108">
            <w:r>
              <w:t>Oportunidad de mejora # 772</w:t>
            </w:r>
          </w:p>
          <w:tbl>
            <w:tblPr>
              <w:tblW w:w="842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00"/>
              <w:gridCol w:w="1304"/>
              <w:gridCol w:w="960"/>
              <w:gridCol w:w="1329"/>
              <w:gridCol w:w="1014"/>
              <w:gridCol w:w="3114"/>
            </w:tblGrid>
            <w:tr w:rsidR="00C61108" w:rsidRPr="008E1C46" w14:paraId="3E69D092" w14:textId="77777777" w:rsidTr="0051630E">
              <w:trPr>
                <w:trHeight w:val="300"/>
              </w:trPr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3973C9B3" w14:textId="77777777" w:rsidR="00C61108" w:rsidRPr="008E1C46" w:rsidRDefault="00C61108" w:rsidP="00C61108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Núm.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2A0DA907" w14:textId="77777777" w:rsidR="00C61108" w:rsidRPr="008E1C46" w:rsidRDefault="00C61108" w:rsidP="00C61108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Tipo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691A3294" w14:textId="77777777" w:rsidR="00C61108" w:rsidRPr="008E1C46" w:rsidRDefault="00C61108" w:rsidP="00C61108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Estado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2D134B15" w14:textId="77777777" w:rsidR="00C61108" w:rsidRPr="008E1C46" w:rsidRDefault="00C61108" w:rsidP="00C61108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Fecha de Creación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58342D02" w14:textId="77777777" w:rsidR="00C61108" w:rsidRPr="008E1C46" w:rsidRDefault="00C61108" w:rsidP="00C61108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Acción Eficaz</w:t>
                  </w:r>
                </w:p>
              </w:tc>
              <w:tc>
                <w:tcPr>
                  <w:tcW w:w="31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64AF9166" w14:textId="77777777" w:rsidR="00C61108" w:rsidRPr="008E1C46" w:rsidRDefault="00C61108" w:rsidP="00C61108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Observación OCI</w:t>
                  </w:r>
                </w:p>
              </w:tc>
            </w:tr>
            <w:tr w:rsidR="00C61108" w:rsidRPr="008E1C46" w14:paraId="4CA17D05" w14:textId="77777777" w:rsidTr="007B2538">
              <w:trPr>
                <w:trHeight w:val="340"/>
              </w:trPr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7C7334B2" w14:textId="1111EF7B" w:rsidR="00C61108" w:rsidRPr="008E1C46" w:rsidRDefault="00C61108" w:rsidP="00C61108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7</w:t>
                  </w: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72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center"/>
                  <w:hideMark/>
                </w:tcPr>
                <w:p w14:paraId="6AB991B0" w14:textId="77777777" w:rsidR="00C61108" w:rsidRPr="008E1C46" w:rsidRDefault="00C61108" w:rsidP="00C61108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6C17050C" w14:textId="59DCE507" w:rsidR="00C61108" w:rsidRPr="008E1C46" w:rsidRDefault="004F1611" w:rsidP="00C61108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abierta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4A297DB8" w14:textId="77777777" w:rsidR="00C61108" w:rsidRPr="008E1C46" w:rsidRDefault="00C61108" w:rsidP="00C61108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12/11/2022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34C8C619" w14:textId="77777777" w:rsidR="00C61108" w:rsidRPr="008E1C46" w:rsidRDefault="00C61108" w:rsidP="00C61108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PE</w:t>
                  </w:r>
                </w:p>
              </w:tc>
              <w:tc>
                <w:tcPr>
                  <w:tcW w:w="3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center"/>
                  <w:hideMark/>
                </w:tcPr>
                <w:p w14:paraId="15648726" w14:textId="40CA00FE" w:rsidR="00C61108" w:rsidRPr="008E1C46" w:rsidRDefault="007B2538" w:rsidP="00C61108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En desarrollo de actividades por parte del proceso.</w:t>
                  </w:r>
                </w:p>
              </w:tc>
            </w:tr>
          </w:tbl>
          <w:p w14:paraId="3C39B4CE" w14:textId="77777777" w:rsidR="00D871FB" w:rsidRDefault="00D871FB" w:rsidP="00F7693F"/>
          <w:p w14:paraId="7452A06B" w14:textId="54C474DF" w:rsidR="00C61108" w:rsidRDefault="00C61108" w:rsidP="00F7693F">
            <w:r>
              <w:rPr>
                <w:noProof/>
                <w:lang w:eastAsia="es-CO"/>
              </w:rPr>
              <w:drawing>
                <wp:inline distT="0" distB="0" distL="0" distR="0" wp14:anchorId="0FC48387" wp14:editId="00F696D5">
                  <wp:extent cx="4766767" cy="3767893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923" cy="377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52D59" w14:textId="5E5388AF" w:rsidR="00D871FB" w:rsidRPr="009214D1" w:rsidRDefault="00D871FB" w:rsidP="00F7693F">
            <w:pPr>
              <w:rPr>
                <w:b/>
              </w:rPr>
            </w:pPr>
            <w:r w:rsidRPr="009214D1">
              <w:rPr>
                <w:b/>
              </w:rPr>
              <w:t>CONTRATACIÓN ADMINISTRATIVA</w:t>
            </w:r>
          </w:p>
          <w:p w14:paraId="70C7DD9E" w14:textId="77777777" w:rsidR="008E1C46" w:rsidRDefault="008E1C46" w:rsidP="00F7693F"/>
          <w:tbl>
            <w:tblPr>
              <w:tblW w:w="842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00"/>
              <w:gridCol w:w="1304"/>
              <w:gridCol w:w="960"/>
              <w:gridCol w:w="1329"/>
              <w:gridCol w:w="1014"/>
              <w:gridCol w:w="3114"/>
            </w:tblGrid>
            <w:tr w:rsidR="008E1C46" w:rsidRPr="008E1C46" w14:paraId="194EEB0E" w14:textId="77777777" w:rsidTr="009214D1">
              <w:trPr>
                <w:trHeight w:val="300"/>
              </w:trPr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27C29F2F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Núm.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70619913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Tipo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6B3A6749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Estado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3A993F40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Fecha de Creación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241C4B1A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Acción Eficaz</w:t>
                  </w:r>
                </w:p>
              </w:tc>
              <w:tc>
                <w:tcPr>
                  <w:tcW w:w="31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6C79D78B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Observación OCI</w:t>
                  </w:r>
                </w:p>
              </w:tc>
            </w:tr>
            <w:tr w:rsidR="008E1C46" w:rsidRPr="008E1C46" w14:paraId="1B2AF304" w14:textId="77777777" w:rsidTr="009214D1">
              <w:trPr>
                <w:trHeight w:val="600"/>
              </w:trPr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039C3FCC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789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center"/>
                  <w:hideMark/>
                </w:tcPr>
                <w:p w14:paraId="1C482212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164FBF6B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Vencida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0C6F2C2A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12/11/2022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1FFDF4E4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PE</w:t>
                  </w:r>
                </w:p>
              </w:tc>
              <w:tc>
                <w:tcPr>
                  <w:tcW w:w="3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center"/>
                  <w:hideMark/>
                </w:tcPr>
                <w:p w14:paraId="6CA89A0E" w14:textId="7A82F6A0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Se está a la espera de la aprobación del manual de contratación</w:t>
                  </w:r>
                </w:p>
              </w:tc>
            </w:tr>
            <w:tr w:rsidR="008E1C46" w:rsidRPr="008E1C46" w14:paraId="5731D5B2" w14:textId="77777777" w:rsidTr="009214D1">
              <w:trPr>
                <w:trHeight w:val="600"/>
              </w:trPr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B99188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844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10E746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Hallazgo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852C3E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Vencida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FF08C3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12/11/2022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FFEA31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PE</w:t>
                  </w:r>
                </w:p>
              </w:tc>
              <w:tc>
                <w:tcPr>
                  <w:tcW w:w="3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85356" w14:textId="5BDC654D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Se está a la espera de la aprobación del manual de contratación</w:t>
                  </w:r>
                </w:p>
              </w:tc>
            </w:tr>
            <w:tr w:rsidR="008E1C46" w:rsidRPr="008E1C46" w14:paraId="1A7DAA74" w14:textId="77777777" w:rsidTr="009214D1">
              <w:trPr>
                <w:trHeight w:val="600"/>
              </w:trPr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2DDFE422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847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center"/>
                  <w:hideMark/>
                </w:tcPr>
                <w:p w14:paraId="013FB75C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Hallazgo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0469F115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Vencida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6F526FFE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12/11/2022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489F65E8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NO</w:t>
                  </w:r>
                </w:p>
              </w:tc>
              <w:tc>
                <w:tcPr>
                  <w:tcW w:w="3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center"/>
                  <w:hideMark/>
                </w:tcPr>
                <w:p w14:paraId="26154ED3" w14:textId="218A68A0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Se registra seguimiento extemporáneo y No Fue eficaz, se debe reformular el hallazgo.</w:t>
                  </w:r>
                </w:p>
              </w:tc>
            </w:tr>
            <w:tr w:rsidR="008E1C46" w:rsidRPr="008E1C46" w14:paraId="3D8717BB" w14:textId="77777777" w:rsidTr="009214D1">
              <w:trPr>
                <w:trHeight w:val="600"/>
              </w:trPr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00E7A6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848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C3BE65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Hallazgo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6C0289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Vencida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A9ED14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12/11/2022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F8F1A8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PE</w:t>
                  </w:r>
                </w:p>
              </w:tc>
              <w:tc>
                <w:tcPr>
                  <w:tcW w:w="3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B8841" w14:textId="06927B5F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Se está a la espera de la aprobación del manual de contratación.</w:t>
                  </w:r>
                </w:p>
              </w:tc>
            </w:tr>
            <w:tr w:rsidR="008E1C46" w:rsidRPr="008E1C46" w14:paraId="5132F741" w14:textId="77777777" w:rsidTr="009214D1">
              <w:trPr>
                <w:trHeight w:val="600"/>
              </w:trPr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02A62CEA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850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center"/>
                  <w:hideMark/>
                </w:tcPr>
                <w:p w14:paraId="3C15C787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Hallazgo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2A945A91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Vencida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186332F6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12/11/2022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30A6C961" w14:textId="77777777" w:rsidR="008E1C46" w:rsidRPr="008E1C46" w:rsidRDefault="008E1C46" w:rsidP="008E1C4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PE</w:t>
                  </w:r>
                </w:p>
              </w:tc>
              <w:tc>
                <w:tcPr>
                  <w:tcW w:w="3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center"/>
                  <w:hideMark/>
                </w:tcPr>
                <w:p w14:paraId="0988690E" w14:textId="04391941" w:rsidR="008E1C46" w:rsidRPr="008E1C46" w:rsidRDefault="008E1C46" w:rsidP="008E1C46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E1C46">
                    <w:rPr>
                      <w:rFonts w:ascii="Calibri" w:eastAsia="Times New Roman" w:hAnsi="Calibri" w:cs="Times New Roman"/>
                      <w:lang w:eastAsia="es-CO"/>
                    </w:rPr>
                    <w:t>Se está a la espera de la aprobación del manual de contratación</w:t>
                  </w:r>
                </w:p>
              </w:tc>
            </w:tr>
          </w:tbl>
          <w:p w14:paraId="3E8DF4F4" w14:textId="77777777" w:rsidR="008E1C46" w:rsidRDefault="008E1C46" w:rsidP="00F7693F"/>
          <w:p w14:paraId="0739991D" w14:textId="5259F492" w:rsidR="00D871FB" w:rsidRDefault="00D871FB" w:rsidP="00F7693F">
            <w:r>
              <w:t>Oportunidad de Mejora. # 789.</w:t>
            </w:r>
          </w:p>
          <w:p w14:paraId="60086013" w14:textId="51F23817" w:rsidR="00D871FB" w:rsidRDefault="00D871FB" w:rsidP="00F7693F">
            <w:r>
              <w:rPr>
                <w:noProof/>
                <w:lang w:eastAsia="es-CO"/>
              </w:rPr>
              <w:drawing>
                <wp:inline distT="0" distB="0" distL="0" distR="0" wp14:anchorId="545EABD6" wp14:editId="3DE1618D">
                  <wp:extent cx="4356000" cy="1210986"/>
                  <wp:effectExtent l="0" t="0" r="6985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501" cy="122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844CE" w14:textId="47CC09E9" w:rsidR="00D871FB" w:rsidRDefault="00D871FB" w:rsidP="00F7693F">
            <w:r>
              <w:t>Hallazgo $844.</w:t>
            </w:r>
          </w:p>
          <w:p w14:paraId="79A51C10" w14:textId="0C57DD58" w:rsidR="00D871FB" w:rsidRDefault="00D871FB" w:rsidP="00F7693F">
            <w:r>
              <w:rPr>
                <w:noProof/>
                <w:lang w:eastAsia="es-CO"/>
              </w:rPr>
              <w:drawing>
                <wp:inline distT="0" distB="0" distL="0" distR="0" wp14:anchorId="21D32AB9" wp14:editId="6D2C3385">
                  <wp:extent cx="4291200" cy="10929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795" cy="109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7887C" w14:textId="6877032A" w:rsidR="00D871FB" w:rsidRDefault="009F7F42" w:rsidP="00F7693F">
            <w:r>
              <w:t>Hallazgo #847.</w:t>
            </w:r>
          </w:p>
          <w:p w14:paraId="05C4D171" w14:textId="573360F4" w:rsidR="00F27B8C" w:rsidRDefault="00F27B8C" w:rsidP="00F7693F">
            <w:r>
              <w:rPr>
                <w:noProof/>
                <w:lang w:eastAsia="es-CO"/>
              </w:rPr>
              <w:drawing>
                <wp:inline distT="0" distB="0" distL="0" distR="0" wp14:anchorId="691B5A23" wp14:editId="48AA4EC9">
                  <wp:extent cx="4017600" cy="2506113"/>
                  <wp:effectExtent l="0" t="0" r="254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581" cy="251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B5CEA" w14:textId="77777777" w:rsidR="009214D1" w:rsidRDefault="009214D1" w:rsidP="00F7693F"/>
          <w:p w14:paraId="3C3DAABA" w14:textId="24CB78DD" w:rsidR="009F7F42" w:rsidRDefault="009F7F42" w:rsidP="00F7693F">
            <w:r>
              <w:t>Hallazgo #848.</w:t>
            </w:r>
          </w:p>
          <w:p w14:paraId="17C2E4A4" w14:textId="71D8586B" w:rsidR="009F7F42" w:rsidRDefault="009F7F42" w:rsidP="00F7693F"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096562F5" wp14:editId="377CACD0">
                  <wp:extent cx="3909600" cy="1290371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354" cy="129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FDC16" w14:textId="451AF3A3" w:rsidR="009F7F42" w:rsidRDefault="009F7F42" w:rsidP="00F7693F">
            <w:r>
              <w:t>Hallazgo #850.</w:t>
            </w:r>
          </w:p>
          <w:p w14:paraId="2CE88137" w14:textId="1909F197" w:rsidR="009F7F42" w:rsidRDefault="009F7F42" w:rsidP="00F7693F">
            <w:r>
              <w:rPr>
                <w:noProof/>
                <w:lang w:eastAsia="es-CO"/>
              </w:rPr>
              <w:drawing>
                <wp:inline distT="0" distB="0" distL="0" distR="0" wp14:anchorId="2D85E8F0" wp14:editId="0DC9A68B">
                  <wp:extent cx="4082400" cy="1801928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570" cy="180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6B9B7" w14:textId="77777777" w:rsidR="007B2538" w:rsidRDefault="007B2538" w:rsidP="00F7693F">
            <w:pPr>
              <w:rPr>
                <w:b/>
                <w:color w:val="auto"/>
                <w:sz w:val="20"/>
                <w:szCs w:val="20"/>
                <w:shd w:val="clear" w:color="auto" w:fill="FFFFFF"/>
              </w:rPr>
            </w:pPr>
          </w:p>
          <w:p w14:paraId="1F6F690A" w14:textId="77777777" w:rsidR="007B2538" w:rsidRDefault="007B2538" w:rsidP="00F7693F">
            <w:pPr>
              <w:rPr>
                <w:b/>
                <w:color w:val="auto"/>
                <w:sz w:val="20"/>
                <w:szCs w:val="20"/>
                <w:shd w:val="clear" w:color="auto" w:fill="FFFFFF"/>
              </w:rPr>
            </w:pPr>
          </w:p>
          <w:p w14:paraId="13C4F1CB" w14:textId="201E4C31" w:rsidR="009214D1" w:rsidRPr="00081374" w:rsidRDefault="00081374" w:rsidP="00F7693F">
            <w:pPr>
              <w:rPr>
                <w:b/>
                <w:color w:val="auto"/>
              </w:rPr>
            </w:pPr>
            <w:r w:rsidRPr="00081374">
              <w:rPr>
                <w:b/>
                <w:color w:val="auto"/>
                <w:sz w:val="20"/>
                <w:szCs w:val="20"/>
                <w:shd w:val="clear" w:color="auto" w:fill="FFFFFF"/>
              </w:rPr>
              <w:t>PROCESOS DISCIPLINARIOS</w:t>
            </w:r>
          </w:p>
          <w:p w14:paraId="227EDEAD" w14:textId="77777777" w:rsidR="00D871FB" w:rsidRDefault="00213EE4" w:rsidP="00F7693F">
            <w:r>
              <w:t>Hallazgo #851.</w:t>
            </w:r>
          </w:p>
          <w:tbl>
            <w:tblPr>
              <w:tblW w:w="843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13"/>
              <w:gridCol w:w="941"/>
              <w:gridCol w:w="960"/>
              <w:gridCol w:w="1382"/>
              <w:gridCol w:w="1113"/>
              <w:gridCol w:w="3326"/>
            </w:tblGrid>
            <w:tr w:rsidR="00213EE4" w:rsidRPr="00213EE4" w14:paraId="36526414" w14:textId="77777777" w:rsidTr="00377091">
              <w:trPr>
                <w:trHeight w:val="300"/>
              </w:trPr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42E54A9D" w14:textId="77777777" w:rsidR="00213EE4" w:rsidRPr="00213EE4" w:rsidRDefault="00213EE4" w:rsidP="00213EE4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213EE4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Núm.</w:t>
                  </w:r>
                </w:p>
              </w:tc>
              <w:tc>
                <w:tcPr>
                  <w:tcW w:w="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716C4651" w14:textId="77777777" w:rsidR="00213EE4" w:rsidRPr="00213EE4" w:rsidRDefault="00213EE4" w:rsidP="00213EE4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213EE4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Tipo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61D29719" w14:textId="77777777" w:rsidR="00213EE4" w:rsidRPr="00213EE4" w:rsidRDefault="00213EE4" w:rsidP="00213EE4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213EE4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Estado</w:t>
                  </w:r>
                </w:p>
              </w:tc>
              <w:tc>
                <w:tcPr>
                  <w:tcW w:w="1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66FB75B8" w14:textId="77777777" w:rsidR="00213EE4" w:rsidRPr="00213EE4" w:rsidRDefault="00213EE4" w:rsidP="00213EE4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213EE4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Fecha de Creación</w:t>
                  </w:r>
                </w:p>
              </w:tc>
              <w:tc>
                <w:tcPr>
                  <w:tcW w:w="1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bottom"/>
                  <w:hideMark/>
                </w:tcPr>
                <w:p w14:paraId="57DFF34D" w14:textId="77777777" w:rsidR="00213EE4" w:rsidRPr="00213EE4" w:rsidRDefault="00213EE4" w:rsidP="00213EE4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213EE4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Acción Eficaz</w:t>
                  </w:r>
                </w:p>
              </w:tc>
              <w:tc>
                <w:tcPr>
                  <w:tcW w:w="33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4585BA8C" w14:textId="77777777" w:rsidR="00213EE4" w:rsidRPr="00213EE4" w:rsidRDefault="00213EE4" w:rsidP="00213EE4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</w:pPr>
                  <w:r w:rsidRPr="00213EE4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lang w:eastAsia="es-CO"/>
                    </w:rPr>
                    <w:t>Observación OCI</w:t>
                  </w:r>
                </w:p>
              </w:tc>
            </w:tr>
            <w:tr w:rsidR="00213EE4" w:rsidRPr="00213EE4" w14:paraId="7DBF32C7" w14:textId="77777777" w:rsidTr="00377091">
              <w:trPr>
                <w:trHeight w:val="600"/>
              </w:trPr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11D6173B" w14:textId="77777777" w:rsidR="00213EE4" w:rsidRPr="00213EE4" w:rsidRDefault="00213EE4" w:rsidP="00213EE4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213EE4">
                    <w:rPr>
                      <w:rFonts w:ascii="Calibri" w:eastAsia="Times New Roman" w:hAnsi="Calibri" w:cs="Times New Roman"/>
                      <w:lang w:eastAsia="es-CO"/>
                    </w:rPr>
                    <w:t>851</w:t>
                  </w:r>
                </w:p>
              </w:tc>
              <w:tc>
                <w:tcPr>
                  <w:tcW w:w="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5D45DC3E" w14:textId="77777777" w:rsidR="00213EE4" w:rsidRPr="00213EE4" w:rsidRDefault="00213EE4" w:rsidP="00213EE4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213EE4">
                    <w:rPr>
                      <w:rFonts w:ascii="Calibri" w:eastAsia="Times New Roman" w:hAnsi="Calibri" w:cs="Times New Roman"/>
                      <w:lang w:eastAsia="es-CO"/>
                    </w:rPr>
                    <w:t>Hallazgo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5C1F1DFF" w14:textId="0623D938" w:rsidR="00213EE4" w:rsidRPr="00213EE4" w:rsidRDefault="007B2538" w:rsidP="00213EE4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>abierta</w:t>
                  </w:r>
                </w:p>
              </w:tc>
              <w:tc>
                <w:tcPr>
                  <w:tcW w:w="1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30CEB9EC" w14:textId="77777777" w:rsidR="00213EE4" w:rsidRPr="00213EE4" w:rsidRDefault="00213EE4" w:rsidP="00213EE4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213EE4">
                    <w:rPr>
                      <w:rFonts w:ascii="Calibri" w:eastAsia="Times New Roman" w:hAnsi="Calibri" w:cs="Times New Roman"/>
                      <w:lang w:eastAsia="es-CO"/>
                    </w:rPr>
                    <w:t>14/12/2022</w:t>
                  </w:r>
                </w:p>
              </w:tc>
              <w:tc>
                <w:tcPr>
                  <w:tcW w:w="1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center"/>
                  <w:hideMark/>
                </w:tcPr>
                <w:p w14:paraId="05BF56FF" w14:textId="77777777" w:rsidR="00213EE4" w:rsidRPr="00213EE4" w:rsidRDefault="00213EE4" w:rsidP="00213EE4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213EE4">
                    <w:rPr>
                      <w:rFonts w:ascii="Calibri" w:eastAsia="Times New Roman" w:hAnsi="Calibri" w:cs="Times New Roman"/>
                      <w:lang w:eastAsia="es-CO"/>
                    </w:rPr>
                    <w:t>PE</w:t>
                  </w:r>
                </w:p>
              </w:tc>
              <w:tc>
                <w:tcPr>
                  <w:tcW w:w="33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center"/>
                  <w:hideMark/>
                </w:tcPr>
                <w:p w14:paraId="18793A53" w14:textId="367606DB" w:rsidR="00213EE4" w:rsidRPr="00213EE4" w:rsidRDefault="001A04B5" w:rsidP="001A04B5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lang w:eastAsia="es-CO"/>
                    </w:rPr>
                    <w:t xml:space="preserve">Vencido el 31 de marzo del 2023 </w:t>
                  </w:r>
                  <w:r w:rsidR="00213EE4" w:rsidRPr="00213EE4">
                    <w:rPr>
                      <w:rFonts w:ascii="Calibri" w:eastAsia="Times New Roman" w:hAnsi="Calibri" w:cs="Times New Roman"/>
                      <w:lang w:eastAsia="es-CO"/>
                    </w:rPr>
                    <w:t>Actividades</w:t>
                  </w:r>
                  <w:r w:rsidR="00081374">
                    <w:rPr>
                      <w:rFonts w:ascii="Calibri" w:eastAsia="Times New Roman" w:hAnsi="Calibri" w:cs="Times New Roman"/>
                      <w:lang w:eastAsia="es-CO"/>
                    </w:rPr>
                    <w:t xml:space="preserve">, con seguimiento, </w:t>
                  </w:r>
                  <w:r w:rsidR="00101F30">
                    <w:rPr>
                      <w:rFonts w:ascii="Calibri" w:eastAsia="Times New Roman" w:hAnsi="Calibri" w:cs="Times New Roman"/>
                      <w:lang w:eastAsia="es-CO"/>
                    </w:rPr>
                    <w:t xml:space="preserve">en desarrollo </w:t>
                  </w:r>
                  <w:r w:rsidR="00213EE4" w:rsidRPr="00213EE4">
                    <w:rPr>
                      <w:rFonts w:ascii="Calibri" w:eastAsia="Times New Roman" w:hAnsi="Calibri" w:cs="Times New Roman"/>
                      <w:lang w:eastAsia="es-CO"/>
                    </w:rPr>
                    <w:t>por parte del proceso</w:t>
                  </w:r>
                  <w:r w:rsidR="00081374">
                    <w:rPr>
                      <w:rFonts w:ascii="Calibri" w:eastAsia="Times New Roman" w:hAnsi="Calibri" w:cs="Times New Roman"/>
                      <w:lang w:eastAsia="es-CO"/>
                    </w:rPr>
                    <w:t>.</w:t>
                  </w:r>
                </w:p>
              </w:tc>
            </w:tr>
          </w:tbl>
          <w:p w14:paraId="1B076150" w14:textId="77777777" w:rsidR="00213EE4" w:rsidRDefault="00213EE4" w:rsidP="00F7693F"/>
          <w:p w14:paraId="776E8B9F" w14:textId="32D633D3" w:rsidR="00213EE4" w:rsidRDefault="00213EE4" w:rsidP="00F7693F">
            <w:r>
              <w:rPr>
                <w:noProof/>
                <w:lang w:eastAsia="es-CO"/>
              </w:rPr>
              <w:drawing>
                <wp:inline distT="0" distB="0" distL="0" distR="0" wp14:anchorId="5E8EEBB5" wp14:editId="0BFC71B7">
                  <wp:extent cx="4152900" cy="230810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37" cy="231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FF9AC" w14:textId="77777777" w:rsidR="00213EE4" w:rsidRDefault="00213EE4" w:rsidP="00F7693F"/>
          <w:p w14:paraId="05600A24" w14:textId="77777777" w:rsidR="00213EE4" w:rsidRDefault="00213EE4" w:rsidP="00F7693F"/>
          <w:p w14:paraId="057CA209" w14:textId="77777777" w:rsidR="009214D1" w:rsidRDefault="009214D1" w:rsidP="00F7693F"/>
          <w:p w14:paraId="11ABB680" w14:textId="77777777" w:rsidR="009214D1" w:rsidRDefault="009214D1" w:rsidP="00F7693F"/>
          <w:p w14:paraId="04C06DDA" w14:textId="005299CE" w:rsidR="00722CBD" w:rsidRPr="000C7FD2" w:rsidRDefault="001A09E6" w:rsidP="00F7693F">
            <w:pPr>
              <w:pStyle w:val="ListParagraph"/>
              <w:numPr>
                <w:ilvl w:val="0"/>
                <w:numId w:val="47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  <w:sz w:val="22"/>
                <w:szCs w:val="22"/>
              </w:rPr>
            </w:pPr>
            <w:r w:rsidRPr="001A09E6">
              <w:rPr>
                <w:b/>
              </w:rPr>
              <w:t>PLANES DE MEJORAMIENTO FRENTE A LOS HALLAZGOS Y OPORTUNIDADES DE MEJORA I SEMESTRE 2023.</w:t>
            </w:r>
          </w:p>
          <w:p w14:paraId="3FA14AF8" w14:textId="77777777" w:rsidR="000C7FD2" w:rsidRDefault="000C7FD2" w:rsidP="000C7FD2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3BDA74D7" w14:textId="77777777" w:rsidR="000C7FD2" w:rsidRDefault="000C7FD2" w:rsidP="000C7FD2">
            <w:pPr>
              <w:pStyle w:val="ListParagraph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 el periodo  revisado en este informe correspondiente al  I semestre de 2023,  se visualizan las siguientes </w:t>
            </w:r>
            <w:r w:rsidRPr="00D44E10">
              <w:rPr>
                <w:sz w:val="22"/>
                <w:szCs w:val="22"/>
              </w:rPr>
              <w:t>actuaciones</w:t>
            </w:r>
            <w:r>
              <w:rPr>
                <w:sz w:val="22"/>
                <w:szCs w:val="22"/>
              </w:rPr>
              <w:t xml:space="preserve"> y/</w:t>
            </w:r>
            <w:proofErr w:type="spellStart"/>
            <w:r>
              <w:rPr>
                <w:sz w:val="22"/>
                <w:szCs w:val="22"/>
              </w:rPr>
              <w:t>o</w:t>
            </w:r>
            <w:proofErr w:type="spellEnd"/>
            <w:r>
              <w:rPr>
                <w:sz w:val="22"/>
                <w:szCs w:val="22"/>
              </w:rPr>
              <w:t xml:space="preserve"> observaciones</w:t>
            </w:r>
            <w:r w:rsidRPr="00D44E1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a la fecha </w:t>
            </w:r>
            <w:r w:rsidRPr="00D44E10">
              <w:rPr>
                <w:sz w:val="22"/>
                <w:szCs w:val="22"/>
              </w:rPr>
              <w:t xml:space="preserve">frente a los hallazgos y oportunidades de mejora creados y reflejados en el aplicativo </w:t>
            </w:r>
            <w:proofErr w:type="spellStart"/>
            <w:r w:rsidRPr="00D44E10">
              <w:rPr>
                <w:sz w:val="22"/>
                <w:szCs w:val="22"/>
              </w:rPr>
              <w:t>Isolucion</w:t>
            </w:r>
            <w:proofErr w:type="spellEnd"/>
            <w:r w:rsidRPr="00D44E10">
              <w:rPr>
                <w:sz w:val="22"/>
                <w:szCs w:val="22"/>
              </w:rPr>
              <w:t xml:space="preserve"> de las auditorías realizadas:</w:t>
            </w:r>
            <w:r>
              <w:rPr>
                <w:sz w:val="22"/>
                <w:szCs w:val="22"/>
              </w:rPr>
              <w:t xml:space="preserve"> </w:t>
            </w:r>
          </w:p>
          <w:p w14:paraId="606283AC" w14:textId="77777777" w:rsidR="000C7FD2" w:rsidRPr="000C7FD2" w:rsidRDefault="000C7FD2" w:rsidP="000C7FD2">
            <w:pPr>
              <w:autoSpaceDE/>
              <w:autoSpaceDN/>
              <w:adjustRightInd/>
              <w:spacing w:after="200" w:line="276" w:lineRule="auto"/>
              <w:jc w:val="left"/>
              <w:rPr>
                <w:b/>
              </w:rPr>
            </w:pPr>
          </w:p>
          <w:tbl>
            <w:tblPr>
              <w:tblW w:w="867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96"/>
              <w:gridCol w:w="1181"/>
              <w:gridCol w:w="855"/>
              <w:gridCol w:w="1786"/>
              <w:gridCol w:w="1178"/>
              <w:gridCol w:w="1272"/>
              <w:gridCol w:w="1810"/>
            </w:tblGrid>
            <w:tr w:rsidR="000C7FD2" w:rsidRPr="000C7FD2" w14:paraId="7058F77C" w14:textId="77777777" w:rsidTr="000C7FD2">
              <w:trPr>
                <w:trHeight w:val="75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326ED15C" w14:textId="77777777" w:rsid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</w:pPr>
                </w:p>
                <w:p w14:paraId="1BA0938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  <w:t>Núm.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7A48622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  <w:t>Tipo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45EB6B2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  <w:t>Estado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noWrap/>
                  <w:vAlign w:val="center"/>
                  <w:hideMark/>
                </w:tcPr>
                <w:p w14:paraId="7379CAE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  <w:t>Proceso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hideMark/>
                </w:tcPr>
                <w:p w14:paraId="2269A15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  <w:t>Fecha de Creación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vAlign w:val="bottom"/>
                  <w:hideMark/>
                </w:tcPr>
                <w:p w14:paraId="495F3AA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  <w:t>Fecha de Cierre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B9BD5" w:fill="5B9BD5"/>
                  <w:vAlign w:val="center"/>
                  <w:hideMark/>
                </w:tcPr>
                <w:p w14:paraId="655B084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b/>
                      <w:bCs/>
                      <w:color w:val="auto"/>
                      <w:sz w:val="20"/>
                      <w:szCs w:val="28"/>
                      <w:lang w:eastAsia="es-CO"/>
                    </w:rPr>
                    <w:t>Observación OCI</w:t>
                  </w:r>
                </w:p>
              </w:tc>
            </w:tr>
            <w:tr w:rsidR="000C7FD2" w:rsidRPr="000C7FD2" w14:paraId="11E6E00B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9BC2E6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01B47A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792</w:t>
                  </w:r>
                </w:p>
              </w:tc>
              <w:tc>
                <w:tcPr>
                  <w:tcW w:w="1177" w:type="dxa"/>
                  <w:tcBorders>
                    <w:top w:val="single" w:sz="4" w:space="0" w:color="9BC2E6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5197E7C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9BC2E6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BA43DB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9BC2E6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76DFC58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179" w:type="dxa"/>
                  <w:tcBorders>
                    <w:top w:val="single" w:sz="4" w:space="0" w:color="9BC2E6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01A9D38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17-mar-23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9BC2E6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B24320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69F8CB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300E6219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2DAE0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793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0795C6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DB389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1773F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9C7B20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17-mar-23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05895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729D6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</w:tr>
            <w:tr w:rsidR="000C7FD2" w:rsidRPr="000C7FD2" w14:paraId="3F4DDA74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2D62A7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794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5D27880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509A068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3FF9334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5631C4A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17-mar-23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E52E11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5C90EFD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0A8844ED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C27BB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852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810103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49E7F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D53CE9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32A0A2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17-mar-23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D3EE4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68120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</w:tr>
            <w:tr w:rsidR="000C7FD2" w:rsidRPr="000C7FD2" w14:paraId="6A457F50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8C8FC4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853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41833B3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28447E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07C78AB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0D20620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17-mar-23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E5C483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54BDC0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7FE201BD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3220C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854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920C17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AAFB7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7F2E5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421E5C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17-mar-23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79984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D4C6F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</w:tr>
            <w:tr w:rsidR="000C7FD2" w:rsidRPr="000C7FD2" w14:paraId="3222153A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C69B45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855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1E38FB4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0B0C7BB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78F288F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0B7D977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17-mar-23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C28965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C1D110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25B17FBF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951F0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795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3D3F18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E6E6A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92A3C4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457337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5DC3C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82D877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Sin Seguimiento en 1 actividad y sin Eficacia del líder del proceso</w:t>
                  </w:r>
                </w:p>
              </w:tc>
            </w:tr>
            <w:tr w:rsidR="000C7FD2" w:rsidRPr="000C7FD2" w14:paraId="146957DB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57E94B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796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041CBBA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5D58AB5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2DB2447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2AF90F2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FC70C0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02265A7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Sin Seguimiento.</w:t>
                  </w:r>
                </w:p>
              </w:tc>
            </w:tr>
            <w:tr w:rsidR="000C7FD2" w:rsidRPr="000C7FD2" w14:paraId="00BA0709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5C311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797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3D5447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B0204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AD44E7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DD2136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40164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8A3D89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Sin Seguimiento en 1 actividad y 1 sin Eficacia del líder del proceso</w:t>
                  </w:r>
                </w:p>
              </w:tc>
            </w:tr>
            <w:tr w:rsidR="000C7FD2" w:rsidRPr="000C7FD2" w14:paraId="1B830927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BAC8B6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798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256C016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B7E807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7F1444D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47A157C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3B224C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439767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Sin Seguimiento.</w:t>
                  </w:r>
                </w:p>
              </w:tc>
            </w:tr>
            <w:tr w:rsidR="000C7FD2" w:rsidRPr="000C7FD2" w14:paraId="34600DD2" w14:textId="77777777" w:rsidTr="000C7FD2">
              <w:trPr>
                <w:trHeight w:val="9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02E70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856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36694F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6CDCB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85CE37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E8E93B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C66EC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D94E69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Sin Seguimiento en 2 actividades y 1 sin Eficacia del líder del proceso y sin Evidencia</w:t>
                  </w:r>
                </w:p>
              </w:tc>
            </w:tr>
            <w:tr w:rsidR="000C7FD2" w:rsidRPr="000C7FD2" w14:paraId="37F223B2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3FF03A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857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493B4F9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036949B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793DE6F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56D28AB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6215BF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8D2BEE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 xml:space="preserve">Sin Seguimiento </w:t>
                  </w:r>
                </w:p>
              </w:tc>
            </w:tr>
            <w:tr w:rsidR="000C7FD2" w:rsidRPr="000C7FD2" w14:paraId="09EA9272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50289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lastRenderedPageBreak/>
                    <w:t>858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132539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BEACA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F2CE8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8EAB41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0AB68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9096EC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Sin Seguimiento en 4 actividades</w:t>
                  </w:r>
                </w:p>
              </w:tc>
            </w:tr>
            <w:tr w:rsidR="000C7FD2" w:rsidRPr="000C7FD2" w14:paraId="640E6CC0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0700D8F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859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46901C0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18FF70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2B04DA7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743E5BB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751CD8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9BC2E6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845AD19" w14:textId="09C3DBBD" w:rsidR="000C7FD2" w:rsidRPr="000C7FD2" w:rsidRDefault="001A04B5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 y faltan evidencias de la actividad 2.</w:t>
                  </w:r>
                </w:p>
              </w:tc>
            </w:tr>
            <w:tr w:rsidR="000C7FD2" w:rsidRPr="000C7FD2" w14:paraId="2FE55109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6EE55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860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60B0B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68373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A1B37F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13F93D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16878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5A0E5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Sin Seguimiento en 2 actividades</w:t>
                  </w:r>
                </w:p>
              </w:tc>
            </w:tr>
            <w:tr w:rsidR="000C7FD2" w:rsidRPr="000C7FD2" w14:paraId="0660EE87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0B62A4E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861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625D1B9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8F767D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3658492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73FA212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5DD778F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E47750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Sin Seguimiento</w:t>
                  </w:r>
                </w:p>
              </w:tc>
            </w:tr>
            <w:tr w:rsidR="000C7FD2" w:rsidRPr="000C7FD2" w14:paraId="74E66887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AB5CE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862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C16E12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C9797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045259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7BFF28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21-mar-23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C7719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5CA9A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Sin Seguimiento</w:t>
                  </w:r>
                </w:p>
              </w:tc>
            </w:tr>
            <w:tr w:rsidR="000C7FD2" w:rsidRPr="000C7FD2" w14:paraId="64AB2268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644E79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863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5C75A96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8F1BA6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5C89BCC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INTERACCION CON EL CIUDADANO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2B1C7F6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05-may-23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F4F789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6D2163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1C51CBCF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53D53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864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F28366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BB5AC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295F32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INTERACCION CON EL CIUDADANO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D9D48C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05-may-23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FDC39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25/08/2023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44AA9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</w:tr>
            <w:tr w:rsidR="000C7FD2" w:rsidRPr="000C7FD2" w14:paraId="370C6E70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0904935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865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0F94A9C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5542DE5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015954C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INTERACCION CON EL CIUDADANO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5B170D1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05-may-23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E5E3CA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0494C9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293ABFC7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F584E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799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FF8269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ED9A8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F4D991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EF7BB6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08-may-23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DC943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2FC8E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7C5098A7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DDBF85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866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0AD2146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86594D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2C0B419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46DFF6A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08-may-23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906325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DC727D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40666158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FD434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867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10B5B3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B6B44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B2DFDB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E6A9EE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08-may-23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6007A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132B0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</w:tr>
            <w:tr w:rsidR="000C7FD2" w:rsidRPr="000C7FD2" w14:paraId="7BB4EC38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2B130A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868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52A36B2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25288C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135599A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55F3617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08-may-23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4EF2A5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637F4BE" w14:textId="379E773C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  <w:r w:rsidR="001A04B5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, y 1 actividad pendiente con fecha de vencimiento el 30 de noviembre del 2023.</w:t>
                  </w:r>
                </w:p>
              </w:tc>
            </w:tr>
            <w:tr w:rsidR="000C7FD2" w:rsidRPr="000C7FD2" w14:paraId="7D72061E" w14:textId="77777777" w:rsidTr="000C7FD2">
              <w:trPr>
                <w:trHeight w:val="3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D7205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869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FFCCE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65392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34D4DB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7ABAEE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08-may-23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611DE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02/08/2023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C4B57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Cerrada</w:t>
                  </w:r>
                </w:p>
              </w:tc>
            </w:tr>
            <w:tr w:rsidR="000C7FD2" w:rsidRPr="000C7FD2" w14:paraId="74B7299D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A61AB1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870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2FECF39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04A7D3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34B377A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ESTUDIOS ESPECIALES Y EVALUACION DE PROYECTOS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64015FF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3CB3F9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753CB9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Sin Registro de seguimiento.</w:t>
                  </w:r>
                </w:p>
              </w:tc>
            </w:tr>
            <w:tr w:rsidR="000C7FD2" w:rsidRPr="000C7FD2" w14:paraId="6C27822A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C4553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871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406B98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08955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55D28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ESTUDIOS ESPECIALES Y EVALUACION DE PROYECTOS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47AF13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84B93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C1BAC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26A2F86B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2B97A9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872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60A1047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C343A1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1AA66D4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ESTUDIOS ESPECIALES Y EVALUACION DE PROYECTOS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7DBB61E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8A8F48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4BAA04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5B1C4718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20DEB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873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90BDA2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BD10A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35255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ESTUDIOS ESPECIALES Y EVALUACION DE PROYECTOS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7E5934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4FF87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FCAA4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7AC4F9E8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6E0487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800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454A15B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630D93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5B08E4F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GESTION DE SISTEMAS DE INFORMACION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7F45ED5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28-jun-23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8AE1EB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0ADDD1C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40B2457B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B431D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874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8E8E8F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3EEA5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AB0901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GESTION DE SISTEMAS DE INFORMACION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2950B6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28-jun-23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E2BBE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4FEFE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03DC9EA2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220691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lastRenderedPageBreak/>
                    <w:t>875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006D207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582CE5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3632D56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GESTION DE SISTEMAS DE INFORMACION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5731576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28-jun-23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AF246A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5B8E799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274D63FE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BE667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876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06DFD9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A61DD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D46DD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987BB8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29-jun-23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32411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F83D1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2F2BE071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5F01D4A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877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6448BCA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557B0BC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6C80478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10441B2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29-jun-23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FD1467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A88DA4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6D998ADF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4E1D6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878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CCBB84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69B29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7F6390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BF6B56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29-jun-23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99436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BB6EE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6A8DD4D5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67184D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879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3C01573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A7B942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11F048D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4A27D07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29-jun-23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475A6C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08BB43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5A9B3B50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2ADF5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880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DC634D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E6E79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04F558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E904B4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29-jun-23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A4773F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7F9C4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61B67B98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03F5F0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881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6A2C754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69B8B9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5848050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5DF625E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29-jun-23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718DD8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FF6FF8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13E4C17D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B058F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882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85231B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4AB4A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100CC0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69FD0D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29-jun-23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1C30C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875C1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0A04319E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9DF97E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883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21D2407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9FF279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6C9F6F7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3B84731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29-jun-23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33EFB4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023A1A0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41D7EF73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F0360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884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5624F1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Hallazgo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D4241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77A625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CONTROL LEGAL DE CAJAS DE COMPENSACIÓN FAMILIAR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D1AD24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29-jun-23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02F77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DC774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7B1B6322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409EBC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801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5BA681A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DC8365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24D95F3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NOTIFICACIONES Y CERTIFICACIONES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42261F30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19-jul-23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4B87515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2148A62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47321C91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B7134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802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6C45D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C127C4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F1F8D6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NOTIFICACIONES Y CERTIFICACIONES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880845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19-jul-23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626C0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D721A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51BA1184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687EC2E9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803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6208557C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4C46503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2D6424AB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ALMACÉN E INVENTARIOS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hideMark/>
                </w:tcPr>
                <w:p w14:paraId="75DF824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10-ago-23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1A957C37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73CB1A3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  <w:tr w:rsidR="000C7FD2" w:rsidRPr="000C7FD2" w14:paraId="27585EF4" w14:textId="77777777" w:rsidTr="000C7FD2">
              <w:trPr>
                <w:trHeight w:val="600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3EC4E6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righ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804</w:t>
                  </w:r>
                </w:p>
              </w:tc>
              <w:tc>
                <w:tcPr>
                  <w:tcW w:w="1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14A47E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Oportunidad de Mejora.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F72FB2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Abierta</w:t>
                  </w:r>
                </w:p>
              </w:tc>
              <w:tc>
                <w:tcPr>
                  <w:tcW w:w="1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ED82CD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16"/>
                      <w:lang w:eastAsia="es-CO"/>
                    </w:rPr>
                    <w:t>ALMACÉN E INVENTARIOS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EBFC2B8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10-ago-23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9DFB4A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 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BE15D5" w14:textId="77777777" w:rsidR="000C7FD2" w:rsidRPr="000C7FD2" w:rsidRDefault="000C7FD2" w:rsidP="000C7F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0C7FD2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Suscrito plan de mejoramiento</w:t>
                  </w:r>
                </w:p>
              </w:tc>
            </w:tr>
          </w:tbl>
          <w:p w14:paraId="5B85E4EB" w14:textId="77777777" w:rsidR="0051630E" w:rsidRDefault="0051630E" w:rsidP="00F47E87">
            <w:pPr>
              <w:pStyle w:val="ListParagraph"/>
              <w:ind w:left="0"/>
              <w:rPr>
                <w:sz w:val="22"/>
                <w:szCs w:val="22"/>
              </w:rPr>
            </w:pPr>
          </w:p>
          <w:p w14:paraId="6542F7F8" w14:textId="77777777" w:rsidR="00722CBD" w:rsidRDefault="00722CBD" w:rsidP="00F7693F"/>
          <w:p w14:paraId="552FD2A3" w14:textId="77777777" w:rsidR="00722CBD" w:rsidRDefault="00722CBD" w:rsidP="00F7693F"/>
          <w:p w14:paraId="26B0A67C" w14:textId="77777777" w:rsidR="00722CBD" w:rsidRDefault="00722CBD" w:rsidP="00F7693F"/>
          <w:p w14:paraId="0F6EC436" w14:textId="77777777" w:rsidR="00722CBD" w:rsidRPr="00E7346B" w:rsidRDefault="00722CBD" w:rsidP="009214D1">
            <w:pPr>
              <w:rPr>
                <w:b/>
                <w:u w:val="single"/>
              </w:rPr>
            </w:pPr>
          </w:p>
        </w:tc>
      </w:tr>
      <w:tr w:rsidR="00722CBD" w14:paraId="6D13EF4C" w14:textId="77777777" w:rsidTr="00B102F3">
        <w:trPr>
          <w:trHeight w:val="702"/>
        </w:trPr>
        <w:tc>
          <w:tcPr>
            <w:tcW w:w="8828" w:type="dxa"/>
            <w:gridSpan w:val="2"/>
          </w:tcPr>
          <w:p w14:paraId="2B8B2971" w14:textId="572CD974" w:rsidR="00722CBD" w:rsidRPr="001A09E6" w:rsidRDefault="001A09E6" w:rsidP="001A09E6">
            <w:pPr>
              <w:autoSpaceDE/>
              <w:autoSpaceDN/>
              <w:adjustRightInd/>
              <w:spacing w:after="200" w:line="276" w:lineRule="auto"/>
              <w:ind w:left="360"/>
              <w:rPr>
                <w:b/>
              </w:rPr>
            </w:pPr>
            <w:r>
              <w:rPr>
                <w:b/>
              </w:rPr>
              <w:lastRenderedPageBreak/>
              <w:t xml:space="preserve">8. </w:t>
            </w:r>
            <w:r w:rsidR="00722CBD" w:rsidRPr="001A09E6">
              <w:rPr>
                <w:b/>
              </w:rPr>
              <w:t>OBSERVACIONES Y RECOMENDACIONES</w:t>
            </w:r>
          </w:p>
          <w:p w14:paraId="14C18C53" w14:textId="77777777" w:rsidR="00722CBD" w:rsidRPr="005642CA" w:rsidRDefault="00722CBD" w:rsidP="00F7693F">
            <w:pPr>
              <w:pStyle w:val="ListParagraph"/>
              <w:rPr>
                <w:color w:val="FF0000"/>
                <w:sz w:val="22"/>
                <w:szCs w:val="22"/>
              </w:rPr>
            </w:pPr>
          </w:p>
          <w:p w14:paraId="60310F70" w14:textId="77777777" w:rsidR="00722CBD" w:rsidRPr="000324FC" w:rsidRDefault="00722CBD" w:rsidP="00722CBD">
            <w:pPr>
              <w:pStyle w:val="ListParagraph"/>
              <w:numPr>
                <w:ilvl w:val="0"/>
                <w:numId w:val="48"/>
              </w:numPr>
              <w:autoSpaceDE/>
              <w:autoSpaceDN/>
              <w:adjustRightInd/>
              <w:spacing w:after="200" w:line="276" w:lineRule="auto"/>
              <w:ind w:left="106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Se recomienda que </w:t>
            </w:r>
            <w:r w:rsidRPr="000324FC">
              <w:rPr>
                <w:bCs/>
                <w:sz w:val="22"/>
                <w:szCs w:val="22"/>
              </w:rPr>
              <w:t>el plan de mejoramiento en su totalidad, se sociali</w:t>
            </w:r>
            <w:r>
              <w:rPr>
                <w:bCs/>
                <w:sz w:val="22"/>
                <w:szCs w:val="22"/>
              </w:rPr>
              <w:t xml:space="preserve">ce </w:t>
            </w:r>
            <w:r w:rsidRPr="000324FC">
              <w:rPr>
                <w:bCs/>
                <w:sz w:val="22"/>
                <w:szCs w:val="22"/>
              </w:rPr>
              <w:t>co</w:t>
            </w:r>
            <w:r>
              <w:rPr>
                <w:bCs/>
                <w:sz w:val="22"/>
                <w:szCs w:val="22"/>
              </w:rPr>
              <w:t>n el fin de aplicar las acciones definidas a fin de subsanar y orientar siempre el proceso a tener una mejora continua.</w:t>
            </w:r>
          </w:p>
          <w:p w14:paraId="552A19DF" w14:textId="77777777" w:rsidR="00722CBD" w:rsidRDefault="00722CBD" w:rsidP="00F7693F">
            <w:pPr>
              <w:pStyle w:val="ListParagraph"/>
              <w:ind w:left="1068"/>
              <w:rPr>
                <w:bCs/>
                <w:sz w:val="22"/>
                <w:szCs w:val="22"/>
              </w:rPr>
            </w:pPr>
          </w:p>
          <w:p w14:paraId="4B2F6637" w14:textId="59047E04" w:rsidR="00722CBD" w:rsidRPr="000324FC" w:rsidRDefault="00722CBD" w:rsidP="00722CBD">
            <w:pPr>
              <w:pStyle w:val="ListParagraph"/>
              <w:numPr>
                <w:ilvl w:val="0"/>
                <w:numId w:val="48"/>
              </w:numPr>
              <w:autoSpaceDE/>
              <w:autoSpaceDN/>
              <w:adjustRightInd/>
              <w:spacing w:after="200" w:line="276" w:lineRule="auto"/>
              <w:ind w:left="1068"/>
              <w:rPr>
                <w:bCs/>
                <w:sz w:val="22"/>
                <w:szCs w:val="22"/>
              </w:rPr>
            </w:pPr>
            <w:r w:rsidRPr="000324FC">
              <w:rPr>
                <w:bCs/>
                <w:sz w:val="22"/>
                <w:szCs w:val="22"/>
              </w:rPr>
              <w:t xml:space="preserve">Se recomienda </w:t>
            </w:r>
            <w:r>
              <w:rPr>
                <w:bCs/>
                <w:sz w:val="22"/>
                <w:szCs w:val="22"/>
              </w:rPr>
              <w:t xml:space="preserve">incluir </w:t>
            </w:r>
            <w:r w:rsidR="00017100">
              <w:rPr>
                <w:bCs/>
                <w:sz w:val="22"/>
                <w:szCs w:val="22"/>
              </w:rPr>
              <w:t xml:space="preserve">siempre </w:t>
            </w:r>
            <w:r w:rsidRPr="000324FC">
              <w:rPr>
                <w:bCs/>
                <w:sz w:val="22"/>
                <w:szCs w:val="22"/>
              </w:rPr>
              <w:t xml:space="preserve">los soportes </w:t>
            </w:r>
            <w:r>
              <w:rPr>
                <w:bCs/>
                <w:sz w:val="22"/>
                <w:szCs w:val="22"/>
              </w:rPr>
              <w:t xml:space="preserve">o evidencias </w:t>
            </w:r>
            <w:r w:rsidRPr="000324FC">
              <w:rPr>
                <w:bCs/>
                <w:sz w:val="22"/>
                <w:szCs w:val="22"/>
              </w:rPr>
              <w:t xml:space="preserve">pertinentes de las </w:t>
            </w:r>
            <w:r>
              <w:rPr>
                <w:bCs/>
                <w:sz w:val="22"/>
                <w:szCs w:val="22"/>
              </w:rPr>
              <w:t xml:space="preserve">actividades o </w:t>
            </w:r>
            <w:r w:rsidRPr="000324FC">
              <w:rPr>
                <w:bCs/>
                <w:sz w:val="22"/>
                <w:szCs w:val="22"/>
              </w:rPr>
              <w:t>acciones programadas en los planes de mejoramiento</w:t>
            </w:r>
            <w:r>
              <w:rPr>
                <w:bCs/>
                <w:sz w:val="22"/>
                <w:szCs w:val="22"/>
              </w:rPr>
              <w:t>, las e</w:t>
            </w:r>
            <w:r w:rsidRPr="000324FC">
              <w:rPr>
                <w:bCs/>
                <w:sz w:val="22"/>
                <w:szCs w:val="22"/>
              </w:rPr>
              <w:t xml:space="preserve">videncias presentadas deben ser concretas, oportunas, específicas y acorde con lo planteado en la acción determinada, que determinen </w:t>
            </w:r>
            <w:r w:rsidR="00017100">
              <w:rPr>
                <w:bCs/>
                <w:sz w:val="22"/>
                <w:szCs w:val="22"/>
              </w:rPr>
              <w:t xml:space="preserve">la subsanación y se presente </w:t>
            </w:r>
            <w:r w:rsidRPr="000324FC">
              <w:rPr>
                <w:bCs/>
                <w:sz w:val="22"/>
                <w:szCs w:val="22"/>
              </w:rPr>
              <w:t>l</w:t>
            </w:r>
            <w:r w:rsidR="00017100">
              <w:rPr>
                <w:bCs/>
                <w:sz w:val="22"/>
                <w:szCs w:val="22"/>
              </w:rPr>
              <w:t xml:space="preserve">a efectividad en la mejora </w:t>
            </w:r>
            <w:proofErr w:type="spellStart"/>
            <w:r w:rsidR="001A04B5">
              <w:rPr>
                <w:bCs/>
                <w:sz w:val="22"/>
                <w:szCs w:val="22"/>
              </w:rPr>
              <w:t>continúa</w:t>
            </w:r>
            <w:proofErr w:type="spellEnd"/>
            <w:r w:rsidR="00017100">
              <w:rPr>
                <w:bCs/>
                <w:sz w:val="22"/>
                <w:szCs w:val="22"/>
              </w:rPr>
              <w:t>.</w:t>
            </w:r>
            <w:r w:rsidRPr="000324FC">
              <w:rPr>
                <w:bCs/>
                <w:sz w:val="22"/>
                <w:szCs w:val="22"/>
              </w:rPr>
              <w:t xml:space="preserve"> </w:t>
            </w:r>
          </w:p>
          <w:p w14:paraId="74711C87" w14:textId="77777777" w:rsidR="00722CBD" w:rsidRDefault="00722CBD" w:rsidP="00F7693F">
            <w:pPr>
              <w:pStyle w:val="ListParagraph"/>
              <w:ind w:left="1068"/>
              <w:rPr>
                <w:bCs/>
                <w:sz w:val="22"/>
                <w:szCs w:val="22"/>
              </w:rPr>
            </w:pPr>
          </w:p>
          <w:p w14:paraId="32604B00" w14:textId="24B0E7E0" w:rsidR="00722CBD" w:rsidRPr="00066EE6" w:rsidRDefault="00722CBD" w:rsidP="00722CBD">
            <w:pPr>
              <w:pStyle w:val="ListParagraph"/>
              <w:numPr>
                <w:ilvl w:val="0"/>
                <w:numId w:val="48"/>
              </w:numPr>
              <w:autoSpaceDE/>
              <w:autoSpaceDN/>
              <w:adjustRightInd/>
              <w:spacing w:line="276" w:lineRule="auto"/>
              <w:ind w:left="106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Se recomienda para los diferentes procesos que aún tienen </w:t>
            </w:r>
            <w:r w:rsidRPr="000324FC">
              <w:rPr>
                <w:bCs/>
                <w:sz w:val="22"/>
                <w:szCs w:val="22"/>
              </w:rPr>
              <w:t>pendiente</w:t>
            </w:r>
            <w:r>
              <w:rPr>
                <w:bCs/>
                <w:sz w:val="22"/>
                <w:szCs w:val="22"/>
              </w:rPr>
              <w:t>s</w:t>
            </w:r>
            <w:r w:rsidRPr="000324FC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la  </w:t>
            </w:r>
            <w:r w:rsidRPr="000324FC">
              <w:rPr>
                <w:bCs/>
                <w:sz w:val="22"/>
                <w:szCs w:val="22"/>
              </w:rPr>
              <w:t xml:space="preserve">aprobación </w:t>
            </w:r>
            <w:r>
              <w:rPr>
                <w:bCs/>
                <w:sz w:val="22"/>
                <w:szCs w:val="22"/>
              </w:rPr>
              <w:t xml:space="preserve">de la eficacia </w:t>
            </w:r>
            <w:r w:rsidRPr="000324FC">
              <w:rPr>
                <w:bCs/>
                <w:sz w:val="22"/>
                <w:szCs w:val="22"/>
              </w:rPr>
              <w:t>por parte de</w:t>
            </w:r>
            <w:r>
              <w:rPr>
                <w:bCs/>
                <w:sz w:val="22"/>
                <w:szCs w:val="22"/>
              </w:rPr>
              <w:t>l</w:t>
            </w:r>
            <w:r w:rsidRPr="000324FC">
              <w:rPr>
                <w:bCs/>
                <w:sz w:val="22"/>
                <w:szCs w:val="22"/>
              </w:rPr>
              <w:t xml:space="preserve"> líder de</w:t>
            </w:r>
            <w:r w:rsidR="00AF4D2B">
              <w:rPr>
                <w:bCs/>
                <w:sz w:val="22"/>
                <w:szCs w:val="22"/>
              </w:rPr>
              <w:t xml:space="preserve"> cada</w:t>
            </w:r>
            <w:r w:rsidRPr="000324FC">
              <w:rPr>
                <w:bCs/>
                <w:sz w:val="22"/>
                <w:szCs w:val="22"/>
              </w:rPr>
              <w:t xml:space="preserve"> proceso, </w:t>
            </w:r>
            <w:r>
              <w:rPr>
                <w:bCs/>
                <w:sz w:val="22"/>
                <w:szCs w:val="22"/>
              </w:rPr>
              <w:t xml:space="preserve">realizar </w:t>
            </w:r>
            <w:r w:rsidRPr="000324FC">
              <w:rPr>
                <w:bCs/>
                <w:sz w:val="22"/>
                <w:szCs w:val="22"/>
              </w:rPr>
              <w:t>su gestión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0324FC">
              <w:rPr>
                <w:bCs/>
                <w:sz w:val="22"/>
                <w:szCs w:val="22"/>
              </w:rPr>
              <w:t xml:space="preserve">y </w:t>
            </w:r>
            <w:r>
              <w:rPr>
                <w:bCs/>
                <w:sz w:val="22"/>
                <w:szCs w:val="22"/>
              </w:rPr>
              <w:t xml:space="preserve">así ver </w:t>
            </w:r>
            <w:r w:rsidRPr="000324FC">
              <w:rPr>
                <w:bCs/>
                <w:sz w:val="22"/>
                <w:szCs w:val="22"/>
              </w:rPr>
              <w:t>su posterior cierre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AF4D2B">
              <w:rPr>
                <w:bCs/>
                <w:sz w:val="22"/>
                <w:szCs w:val="22"/>
              </w:rPr>
              <w:t xml:space="preserve">por parte de la Oficina de Control Interno; </w:t>
            </w:r>
            <w:r>
              <w:rPr>
                <w:bCs/>
                <w:sz w:val="22"/>
                <w:szCs w:val="22"/>
              </w:rPr>
              <w:t>así</w:t>
            </w:r>
            <w:r w:rsidR="00671FAA">
              <w:rPr>
                <w:bCs/>
                <w:sz w:val="22"/>
                <w:szCs w:val="22"/>
              </w:rPr>
              <w:t xml:space="preserve"> como de los planes </w:t>
            </w:r>
            <w:r w:rsidR="00AF4D2B">
              <w:rPr>
                <w:bCs/>
                <w:sz w:val="22"/>
                <w:szCs w:val="22"/>
              </w:rPr>
              <w:t xml:space="preserve">de mejora </w:t>
            </w:r>
            <w:r w:rsidR="00671FAA">
              <w:rPr>
                <w:bCs/>
                <w:sz w:val="22"/>
                <w:szCs w:val="22"/>
              </w:rPr>
              <w:t>que fueron creados desde el año 2021 y 2022 y que a la fecha están vencidos o</w:t>
            </w:r>
            <w:r>
              <w:rPr>
                <w:bCs/>
                <w:sz w:val="22"/>
                <w:szCs w:val="22"/>
              </w:rPr>
              <w:t xml:space="preserve"> sin seguimiento</w:t>
            </w:r>
            <w:r w:rsidR="00671FAA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tomar las acciones pertinentes a fin de subsanar el hallazgo u oportunidad de mejora</w:t>
            </w:r>
            <w:r w:rsidRPr="000324FC">
              <w:rPr>
                <w:bCs/>
                <w:sz w:val="22"/>
                <w:szCs w:val="22"/>
              </w:rPr>
              <w:t xml:space="preserve">. </w:t>
            </w:r>
          </w:p>
          <w:p w14:paraId="3329FE77" w14:textId="77777777" w:rsidR="00722CBD" w:rsidRPr="00066EE6" w:rsidRDefault="00722CBD" w:rsidP="00F7693F">
            <w:pPr>
              <w:rPr>
                <w:bCs/>
              </w:rPr>
            </w:pPr>
          </w:p>
        </w:tc>
      </w:tr>
    </w:tbl>
    <w:p w14:paraId="30D02F2C" w14:textId="77777777" w:rsidR="00722CBD" w:rsidRDefault="00722CBD" w:rsidP="00722CBD">
      <w:pPr>
        <w:pStyle w:val="ListParagraph"/>
        <w:ind w:left="0"/>
        <w:rPr>
          <w:b/>
          <w:sz w:val="24"/>
          <w:szCs w:val="24"/>
        </w:rPr>
      </w:pPr>
    </w:p>
    <w:p w14:paraId="3DAE6880" w14:textId="77777777" w:rsidR="00722CBD" w:rsidRDefault="00722CBD" w:rsidP="00722CBD">
      <w:pPr>
        <w:pStyle w:val="ListParagraph"/>
        <w:ind w:left="0"/>
        <w:rPr>
          <w:sz w:val="22"/>
          <w:szCs w:val="22"/>
        </w:rPr>
      </w:pPr>
    </w:p>
    <w:p w14:paraId="66EBD535" w14:textId="77777777" w:rsidR="00722CBD" w:rsidRDefault="00722CBD" w:rsidP="00722CBD">
      <w:pPr>
        <w:pStyle w:val="ListParagraph"/>
        <w:ind w:left="0"/>
        <w:rPr>
          <w:sz w:val="22"/>
          <w:szCs w:val="22"/>
        </w:rPr>
      </w:pPr>
      <w:r w:rsidRPr="00C6655C">
        <w:rPr>
          <w:sz w:val="22"/>
          <w:szCs w:val="22"/>
        </w:rPr>
        <w:t xml:space="preserve">Agradeciendo la atención prestada, </w:t>
      </w:r>
    </w:p>
    <w:p w14:paraId="005F42E0" w14:textId="77777777" w:rsidR="00722CBD" w:rsidRDefault="00722CBD" w:rsidP="00722CBD">
      <w:pPr>
        <w:rPr>
          <w:b/>
        </w:rPr>
      </w:pPr>
    </w:p>
    <w:p w14:paraId="61953F13" w14:textId="77777777" w:rsidR="00722CBD" w:rsidRDefault="00722CBD" w:rsidP="00722CBD">
      <w:pPr>
        <w:rPr>
          <w:b/>
        </w:rPr>
      </w:pPr>
    </w:p>
    <w:p w14:paraId="35A1A27B" w14:textId="77777777" w:rsidR="00722CBD" w:rsidRPr="00F8300B" w:rsidRDefault="00722CBD" w:rsidP="00722CBD">
      <w:pPr>
        <w:rPr>
          <w:b/>
        </w:rPr>
      </w:pPr>
      <w:r w:rsidRPr="00F8300B">
        <w:rPr>
          <w:b/>
        </w:rPr>
        <w:t>_____________________________________________</w:t>
      </w:r>
    </w:p>
    <w:p w14:paraId="14E32419" w14:textId="77777777" w:rsidR="00722CBD" w:rsidRPr="00F8300B" w:rsidRDefault="00722CBD" w:rsidP="00722CBD">
      <w:pPr>
        <w:rPr>
          <w:b/>
        </w:rPr>
      </w:pPr>
      <w:r w:rsidRPr="00F8300B">
        <w:rPr>
          <w:b/>
        </w:rPr>
        <w:t>JOSE WILLIAM CASALLAS FANDIÑO</w:t>
      </w:r>
    </w:p>
    <w:p w14:paraId="68EC9DA2" w14:textId="77777777" w:rsidR="00722CBD" w:rsidRDefault="00722CBD" w:rsidP="00722CBD">
      <w:r w:rsidRPr="00F8300B">
        <w:rPr>
          <w:b/>
        </w:rPr>
        <w:t>Jefe Oficina de Control Interno</w:t>
      </w:r>
    </w:p>
    <w:p w14:paraId="586845CA" w14:textId="77777777" w:rsidR="00722CBD" w:rsidRDefault="00722CBD" w:rsidP="00722CBD">
      <w:pPr>
        <w:rPr>
          <w:sz w:val="14"/>
          <w:szCs w:val="14"/>
        </w:rPr>
      </w:pPr>
    </w:p>
    <w:p w14:paraId="334A2C7A" w14:textId="77777777" w:rsidR="00722CBD" w:rsidRDefault="00722CBD" w:rsidP="00722CBD">
      <w:pPr>
        <w:rPr>
          <w:sz w:val="14"/>
          <w:szCs w:val="14"/>
        </w:rPr>
      </w:pPr>
    </w:p>
    <w:p w14:paraId="3F9912D8" w14:textId="77777777" w:rsidR="00722CBD" w:rsidRDefault="00722CBD" w:rsidP="00722CBD">
      <w:pPr>
        <w:rPr>
          <w:sz w:val="14"/>
          <w:szCs w:val="14"/>
        </w:rPr>
      </w:pPr>
    </w:p>
    <w:p w14:paraId="6E74D018" w14:textId="77777777" w:rsidR="00722CBD" w:rsidRPr="005C301E" w:rsidRDefault="00722CBD" w:rsidP="00722CBD">
      <w:pPr>
        <w:rPr>
          <w:sz w:val="14"/>
          <w:szCs w:val="14"/>
        </w:rPr>
      </w:pPr>
      <w:r w:rsidRPr="005C301E">
        <w:rPr>
          <w:sz w:val="14"/>
          <w:szCs w:val="14"/>
        </w:rPr>
        <w:t>Elaboró:</w:t>
      </w:r>
      <w:r w:rsidRPr="005C301E">
        <w:rPr>
          <w:sz w:val="14"/>
          <w:szCs w:val="14"/>
        </w:rPr>
        <w:tab/>
      </w:r>
      <w:r>
        <w:rPr>
          <w:sz w:val="14"/>
          <w:szCs w:val="14"/>
        </w:rPr>
        <w:t>José Alberto Forero T</w:t>
      </w:r>
    </w:p>
    <w:p w14:paraId="12600A94" w14:textId="77777777" w:rsidR="00722CBD" w:rsidRDefault="00722CBD" w:rsidP="00722CBD">
      <w:pPr>
        <w:ind w:firstLine="708"/>
        <w:rPr>
          <w:sz w:val="14"/>
          <w:szCs w:val="14"/>
        </w:rPr>
      </w:pPr>
      <w:r>
        <w:rPr>
          <w:sz w:val="14"/>
          <w:szCs w:val="14"/>
        </w:rPr>
        <w:t>Contratista OCI.</w:t>
      </w:r>
    </w:p>
    <w:p w14:paraId="14E82A38" w14:textId="77777777" w:rsidR="005F2798" w:rsidRDefault="005F2798" w:rsidP="004462DC">
      <w:pPr>
        <w:rPr>
          <w:lang w:val="es-ES"/>
        </w:rPr>
      </w:pPr>
    </w:p>
    <w:sectPr w:rsidR="005F2798" w:rsidSect="005E1A9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700693" w14:textId="77777777" w:rsidR="006D4DB9" w:rsidRDefault="006D4DB9" w:rsidP="004462DC">
      <w:r>
        <w:separator/>
      </w:r>
    </w:p>
  </w:endnote>
  <w:endnote w:type="continuationSeparator" w:id="0">
    <w:p w14:paraId="0F5B8C35" w14:textId="77777777" w:rsidR="006D4DB9" w:rsidRDefault="006D4DB9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unito Sans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E3F4D" w14:textId="77777777" w:rsidR="0051630E" w:rsidRDefault="005163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8D28F" w14:textId="77777777" w:rsidR="0051630E" w:rsidRPr="00FC20ED" w:rsidRDefault="0051630E" w:rsidP="00D31FE3">
    <w:pPr>
      <w:spacing w:line="276" w:lineRule="auto"/>
      <w:rPr>
        <w:rFonts w:ascii="Verdana" w:hAnsi="Verdana"/>
        <w:sz w:val="8"/>
        <w:szCs w:val="8"/>
      </w:rPr>
    </w:pPr>
    <w:r w:rsidRPr="00FC20ED">
      <w:rPr>
        <w:rFonts w:ascii="Verdana" w:hAnsi="Verdana"/>
        <w:noProof/>
        <w:color w:val="000000" w:themeColor="text1"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1D1BF9" wp14:editId="31FF9EF1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6EE432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5D32904A" w14:textId="77777777" w:rsidR="0051630E" w:rsidRPr="00FC20ED" w:rsidRDefault="0051630E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77D646A3" w14:textId="3A196E2A" w:rsidR="0051630E" w:rsidRPr="00FC20ED" w:rsidRDefault="0051630E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5527C5D" wp14:editId="376EED2E">
              <wp:simplePos x="0" y="0"/>
              <wp:positionH relativeFrom="column">
                <wp:posOffset>3348990</wp:posOffset>
              </wp:positionH>
              <wp:positionV relativeFrom="page">
                <wp:posOffset>8924925</wp:posOffset>
              </wp:positionV>
              <wp:extent cx="1753235" cy="256540"/>
              <wp:effectExtent l="0" t="0" r="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2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9F6556" w14:textId="7FC7B2A9" w:rsidR="0051630E" w:rsidRPr="00C559F9" w:rsidRDefault="0051630E" w:rsidP="009B3BDC">
                          <w:pPr>
                            <w:rPr>
                              <w:rFonts w:ascii="Verdana" w:hAnsi="Verdana"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C559F9">
                            <w:rPr>
                              <w:rFonts w:ascii="Verdana" w:hAnsi="Verdana"/>
                              <w:sz w:val="16"/>
                              <w:szCs w:val="16"/>
                              <w:lang w:val="es-ES_tradnl"/>
                            </w:rPr>
                            <w:t>FO-COP-002; Versión:1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527C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263.7pt;margin-top:702.75pt;width:138.05pt;height:20.2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" fillcolor="white [3201]" stroked="f" strokeweight=".5pt">
              <v:textbox>
                <w:txbxContent>
                  <w:p w14:paraId="479F6556" w14:textId="7FC7B2A9" w:rsidR="00EB183B" w:rsidRPr="00C559F9" w:rsidRDefault="00EB183B" w:rsidP="009B3BDC">
                    <w:pPr>
                      <w:rPr>
                        <w:rFonts w:ascii="Verdana" w:hAnsi="Verdana"/>
                        <w:sz w:val="16"/>
                        <w:szCs w:val="16"/>
                        <w:lang w:val="es-ES_tradnl"/>
                      </w:rPr>
                    </w:pPr>
                    <w:r w:rsidRPr="00C559F9">
                      <w:rPr>
                        <w:rFonts w:ascii="Verdana" w:hAnsi="Verdana"/>
                        <w:sz w:val="16"/>
                        <w:szCs w:val="16"/>
                        <w:lang w:val="es-ES_tradnl"/>
                      </w:rPr>
                      <w:t>FO-COP-002; Versión:1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 :+57 (601) 348 78 00</w:t>
    </w:r>
  </w:p>
  <w:p w14:paraId="7260E0A9" w14:textId="7C1889EF" w:rsidR="0051630E" w:rsidRPr="00FC20ED" w:rsidRDefault="0051630E" w:rsidP="00D31FE3">
    <w:pPr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  <w:lang w:eastAsia="es-CO"/>
      </w:rPr>
      <w:drawing>
        <wp:anchor distT="0" distB="0" distL="114300" distR="114300" simplePos="0" relativeHeight="251679744" behindDoc="1" locked="0" layoutInCell="1" allowOverlap="1" wp14:anchorId="42DCEAA7" wp14:editId="3022E7C1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yperlink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0997A092" w14:textId="01E49AF6" w:rsidR="0051630E" w:rsidRPr="00FC20ED" w:rsidRDefault="0051630E" w:rsidP="00D31FE3">
    <w:pPr>
      <w:spacing w:line="276" w:lineRule="auto"/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6219DD8" wp14:editId="12B1534B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8A32D" w14:textId="77777777" w:rsidR="0051630E" w:rsidRPr="00FC20ED" w:rsidRDefault="0051630E" w:rsidP="00D31FE3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219DD8" id="_x0000_s1029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3058A32D" w14:textId="77777777" w:rsidR="00EB183B" w:rsidRPr="00FC20ED" w:rsidRDefault="00EB183B" w:rsidP="00D31FE3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@Supersubsidio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yperlink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18F7A72E" w14:textId="77777777" w:rsidR="0051630E" w:rsidRPr="00FC20ED" w:rsidRDefault="0051630E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6672" behindDoc="1" locked="0" layoutInCell="1" allowOverlap="1" wp14:anchorId="37D52655" wp14:editId="072C6CAA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4E516ACE" wp14:editId="247B51C1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80768" behindDoc="1" locked="0" layoutInCell="1" allowOverlap="1" wp14:anchorId="29FC28B0" wp14:editId="49B1BE08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8720" behindDoc="1" locked="0" layoutInCell="1" allowOverlap="1" wp14:anchorId="42D4076E" wp14:editId="5B2DEE96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7696" behindDoc="1" locked="0" layoutInCell="1" allowOverlap="1" wp14:anchorId="0C26D25A" wp14:editId="486082B6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2281DCC" w:rsidR="0051630E" w:rsidRPr="00FC20ED" w:rsidRDefault="0051630E" w:rsidP="00D31FE3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t xml:space="preserve">  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23873" w14:textId="77777777" w:rsidR="0051630E" w:rsidRDefault="005163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7F9E31" w14:textId="77777777" w:rsidR="006D4DB9" w:rsidRDefault="006D4DB9" w:rsidP="004462DC">
      <w:r>
        <w:separator/>
      </w:r>
    </w:p>
  </w:footnote>
  <w:footnote w:type="continuationSeparator" w:id="0">
    <w:p w14:paraId="2D2EDFFA" w14:textId="77777777" w:rsidR="006D4DB9" w:rsidRDefault="006D4DB9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81090" w14:textId="77777777" w:rsidR="0051630E" w:rsidRDefault="005163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C5C88" w14:textId="77777777" w:rsidR="0051630E" w:rsidRPr="00D4295D" w:rsidRDefault="0051630E" w:rsidP="00146896">
    <w:pPr>
      <w:pStyle w:val="Header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0497">
      <w:rPr>
        <w:rFonts w:ascii="Helvetica" w:hAnsi="Helvetica"/>
        <w:b/>
        <w:noProof/>
        <w:color w:val="808080" w:themeColor="background1" w:themeShade="80"/>
        <w:sz w:val="14"/>
        <w:szCs w:val="14"/>
        <w:lang w:eastAsia="es-CO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>
      <w:rPr>
        <w:rFonts w:ascii="Helvetica" w:hAnsi="Helvetica"/>
        <w:b/>
        <w:color w:val="808080" w:themeColor="background1" w:themeShade="80"/>
        <w:sz w:val="14"/>
        <w:szCs w:val="14"/>
      </w:rPr>
      <w:tab/>
    </w:r>
  </w:p>
  <w:p w14:paraId="2AE92BB9" w14:textId="6A7E9EBB" w:rsidR="0051630E" w:rsidRPr="004462DC" w:rsidRDefault="0051630E" w:rsidP="004462DC">
    <w:pPr>
      <w:jc w:val="righ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AEFF2" w14:textId="77777777" w:rsidR="0051630E" w:rsidRDefault="005163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E1A74"/>
    <w:multiLevelType w:val="multilevel"/>
    <w:tmpl w:val="F210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33263"/>
    <w:multiLevelType w:val="hybridMultilevel"/>
    <w:tmpl w:val="B9569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35768"/>
    <w:multiLevelType w:val="hybridMultilevel"/>
    <w:tmpl w:val="E350F8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91CF2"/>
    <w:multiLevelType w:val="multilevel"/>
    <w:tmpl w:val="627802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  <w:b/>
        <w:i/>
      </w:rPr>
    </w:lvl>
    <w:lvl w:ilvl="2">
      <w:start w:val="1"/>
      <w:numFmt w:val="lowerRoman"/>
      <w:lvlText w:val="%1.%2.%3"/>
      <w:lvlJc w:val="left"/>
      <w:pPr>
        <w:ind w:left="2520" w:hanging="108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i/>
      </w:rPr>
    </w:lvl>
  </w:abstractNum>
  <w:abstractNum w:abstractNumId="4" w15:restartNumberingAfterBreak="0">
    <w:nsid w:val="0D163650"/>
    <w:multiLevelType w:val="multilevel"/>
    <w:tmpl w:val="D1FEA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C5FEA"/>
    <w:multiLevelType w:val="hybridMultilevel"/>
    <w:tmpl w:val="DF9A975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D6422"/>
    <w:multiLevelType w:val="hybridMultilevel"/>
    <w:tmpl w:val="839A4D50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F166A0D"/>
    <w:multiLevelType w:val="multilevel"/>
    <w:tmpl w:val="66AC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337EDC"/>
    <w:multiLevelType w:val="hybridMultilevel"/>
    <w:tmpl w:val="02560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846BB"/>
    <w:multiLevelType w:val="multilevel"/>
    <w:tmpl w:val="8D16E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AD367F"/>
    <w:multiLevelType w:val="hybridMultilevel"/>
    <w:tmpl w:val="78EA45CC"/>
    <w:lvl w:ilvl="0" w:tplc="787CA9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72344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12" w15:restartNumberingAfterBreak="0">
    <w:nsid w:val="1BB346ED"/>
    <w:multiLevelType w:val="multilevel"/>
    <w:tmpl w:val="5630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4C162D"/>
    <w:multiLevelType w:val="hybridMultilevel"/>
    <w:tmpl w:val="823A66CC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693409"/>
    <w:multiLevelType w:val="hybridMultilevel"/>
    <w:tmpl w:val="D5B28C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F3619"/>
    <w:multiLevelType w:val="hybridMultilevel"/>
    <w:tmpl w:val="1D386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8F133E"/>
    <w:multiLevelType w:val="hybridMultilevel"/>
    <w:tmpl w:val="EA88F8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9F7745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18" w15:restartNumberingAfterBreak="0">
    <w:nsid w:val="24FF16E3"/>
    <w:multiLevelType w:val="hybridMultilevel"/>
    <w:tmpl w:val="738E8C0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E97034"/>
    <w:multiLevelType w:val="multilevel"/>
    <w:tmpl w:val="76CC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B005E0"/>
    <w:multiLevelType w:val="multilevel"/>
    <w:tmpl w:val="2B98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4E2E60"/>
    <w:multiLevelType w:val="hybridMultilevel"/>
    <w:tmpl w:val="A7748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0E10C2"/>
    <w:multiLevelType w:val="hybridMultilevel"/>
    <w:tmpl w:val="2B8E44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1060F8"/>
    <w:multiLevelType w:val="hybridMultilevel"/>
    <w:tmpl w:val="D0AA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BB501C"/>
    <w:multiLevelType w:val="multilevel"/>
    <w:tmpl w:val="3140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6D0DA9"/>
    <w:multiLevelType w:val="hybridMultilevel"/>
    <w:tmpl w:val="77603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191ABB"/>
    <w:multiLevelType w:val="multilevel"/>
    <w:tmpl w:val="661EE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57145F"/>
    <w:multiLevelType w:val="multilevel"/>
    <w:tmpl w:val="718C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9F74E5"/>
    <w:multiLevelType w:val="hybridMultilevel"/>
    <w:tmpl w:val="11F8B776"/>
    <w:lvl w:ilvl="0" w:tplc="2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7D7715"/>
    <w:multiLevelType w:val="multilevel"/>
    <w:tmpl w:val="469E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53492C"/>
    <w:multiLevelType w:val="multilevel"/>
    <w:tmpl w:val="A7B67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FE13C0C"/>
    <w:multiLevelType w:val="hybridMultilevel"/>
    <w:tmpl w:val="9A36A02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5D87B09"/>
    <w:multiLevelType w:val="hybridMultilevel"/>
    <w:tmpl w:val="9A566EB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007614"/>
    <w:multiLevelType w:val="hybridMultilevel"/>
    <w:tmpl w:val="972AC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AB2DF4"/>
    <w:multiLevelType w:val="hybridMultilevel"/>
    <w:tmpl w:val="6DAA88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B46018"/>
    <w:multiLevelType w:val="hybridMultilevel"/>
    <w:tmpl w:val="5C4EB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FB2033"/>
    <w:multiLevelType w:val="hybridMultilevel"/>
    <w:tmpl w:val="19BEDD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616FEF"/>
    <w:multiLevelType w:val="hybridMultilevel"/>
    <w:tmpl w:val="E7BE0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A06AE7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39" w15:restartNumberingAfterBreak="0">
    <w:nsid w:val="638C30A0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40" w15:restartNumberingAfterBreak="0">
    <w:nsid w:val="658B41C4"/>
    <w:multiLevelType w:val="multilevel"/>
    <w:tmpl w:val="9A52D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360014"/>
    <w:multiLevelType w:val="hybridMultilevel"/>
    <w:tmpl w:val="553A24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42789C"/>
    <w:multiLevelType w:val="hybridMultilevel"/>
    <w:tmpl w:val="59F69966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47EFC"/>
    <w:multiLevelType w:val="hybridMultilevel"/>
    <w:tmpl w:val="DE68D6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80A7242"/>
    <w:multiLevelType w:val="hybridMultilevel"/>
    <w:tmpl w:val="549E82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56713"/>
    <w:multiLevelType w:val="hybridMultilevel"/>
    <w:tmpl w:val="2794A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A26F2B"/>
    <w:multiLevelType w:val="hybridMultilevel"/>
    <w:tmpl w:val="1396B6D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194D23"/>
    <w:multiLevelType w:val="hybridMultilevel"/>
    <w:tmpl w:val="F550B7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A25227"/>
    <w:multiLevelType w:val="hybridMultilevel"/>
    <w:tmpl w:val="D6FC0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8"/>
  </w:num>
  <w:num w:numId="3">
    <w:abstractNumId w:val="6"/>
  </w:num>
  <w:num w:numId="4">
    <w:abstractNumId w:val="22"/>
  </w:num>
  <w:num w:numId="5">
    <w:abstractNumId w:val="34"/>
  </w:num>
  <w:num w:numId="6">
    <w:abstractNumId w:val="36"/>
  </w:num>
  <w:num w:numId="7">
    <w:abstractNumId w:val="18"/>
  </w:num>
  <w:num w:numId="8">
    <w:abstractNumId w:val="2"/>
  </w:num>
  <w:num w:numId="9">
    <w:abstractNumId w:val="3"/>
  </w:num>
  <w:num w:numId="10">
    <w:abstractNumId w:val="32"/>
  </w:num>
  <w:num w:numId="11">
    <w:abstractNumId w:val="7"/>
  </w:num>
  <w:num w:numId="12">
    <w:abstractNumId w:val="31"/>
  </w:num>
  <w:num w:numId="13">
    <w:abstractNumId w:val="35"/>
  </w:num>
  <w:num w:numId="14">
    <w:abstractNumId w:val="43"/>
  </w:num>
  <w:num w:numId="15">
    <w:abstractNumId w:val="5"/>
  </w:num>
  <w:num w:numId="16">
    <w:abstractNumId w:val="21"/>
  </w:num>
  <w:num w:numId="17">
    <w:abstractNumId w:val="25"/>
  </w:num>
  <w:num w:numId="18">
    <w:abstractNumId w:val="26"/>
  </w:num>
  <w:num w:numId="19">
    <w:abstractNumId w:val="16"/>
  </w:num>
  <w:num w:numId="20">
    <w:abstractNumId w:val="41"/>
  </w:num>
  <w:num w:numId="21">
    <w:abstractNumId w:val="11"/>
  </w:num>
  <w:num w:numId="22">
    <w:abstractNumId w:val="46"/>
  </w:num>
  <w:num w:numId="23">
    <w:abstractNumId w:val="47"/>
  </w:num>
  <w:num w:numId="24">
    <w:abstractNumId w:val="1"/>
  </w:num>
  <w:num w:numId="25">
    <w:abstractNumId w:val="39"/>
  </w:num>
  <w:num w:numId="26">
    <w:abstractNumId w:val="28"/>
  </w:num>
  <w:num w:numId="27">
    <w:abstractNumId w:val="17"/>
  </w:num>
  <w:num w:numId="28">
    <w:abstractNumId w:val="48"/>
  </w:num>
  <w:num w:numId="29">
    <w:abstractNumId w:val="14"/>
  </w:num>
  <w:num w:numId="30">
    <w:abstractNumId w:val="10"/>
  </w:num>
  <w:num w:numId="31">
    <w:abstractNumId w:val="12"/>
  </w:num>
  <w:num w:numId="32">
    <w:abstractNumId w:val="40"/>
  </w:num>
  <w:num w:numId="33">
    <w:abstractNumId w:val="20"/>
  </w:num>
  <w:num w:numId="34">
    <w:abstractNumId w:val="9"/>
  </w:num>
  <w:num w:numId="35">
    <w:abstractNumId w:val="24"/>
  </w:num>
  <w:num w:numId="36">
    <w:abstractNumId w:val="15"/>
  </w:num>
  <w:num w:numId="37">
    <w:abstractNumId w:val="0"/>
  </w:num>
  <w:num w:numId="38">
    <w:abstractNumId w:val="23"/>
  </w:num>
  <w:num w:numId="39">
    <w:abstractNumId w:val="27"/>
  </w:num>
  <w:num w:numId="40">
    <w:abstractNumId w:val="19"/>
  </w:num>
  <w:num w:numId="41">
    <w:abstractNumId w:val="37"/>
  </w:num>
  <w:num w:numId="42">
    <w:abstractNumId w:val="8"/>
  </w:num>
  <w:num w:numId="43">
    <w:abstractNumId w:val="33"/>
  </w:num>
  <w:num w:numId="44">
    <w:abstractNumId w:val="4"/>
  </w:num>
  <w:num w:numId="45">
    <w:abstractNumId w:val="30"/>
  </w:num>
  <w:num w:numId="46">
    <w:abstractNumId w:val="29"/>
  </w:num>
  <w:num w:numId="47">
    <w:abstractNumId w:val="13"/>
  </w:num>
  <w:num w:numId="48">
    <w:abstractNumId w:val="45"/>
  </w:num>
  <w:num w:numId="49">
    <w:abstractNumId w:val="4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100"/>
    <w:rsid w:val="000173B5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0C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374"/>
    <w:rsid w:val="000819C7"/>
    <w:rsid w:val="00081CED"/>
    <w:rsid w:val="00081F3D"/>
    <w:rsid w:val="000829F9"/>
    <w:rsid w:val="00082B72"/>
    <w:rsid w:val="00083133"/>
    <w:rsid w:val="00083813"/>
    <w:rsid w:val="00083AC5"/>
    <w:rsid w:val="00083BF4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C7FD2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30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1D9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3D6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4B5"/>
    <w:rsid w:val="001A09E6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2AA8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3EE4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A1B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521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091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6C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B80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F0607"/>
    <w:rsid w:val="004F0A4F"/>
    <w:rsid w:val="004F0FDF"/>
    <w:rsid w:val="004F112E"/>
    <w:rsid w:val="004F1611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30E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5B3D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19A6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C26"/>
    <w:rsid w:val="005F5C5E"/>
    <w:rsid w:val="005F5E49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19F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BE5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463F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1FAA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DB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4DB9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03D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70A1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2A3"/>
    <w:rsid w:val="0072235C"/>
    <w:rsid w:val="00722716"/>
    <w:rsid w:val="007228B9"/>
    <w:rsid w:val="00722928"/>
    <w:rsid w:val="00722CBD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0E5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20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193B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538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6AD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0E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50E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C46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4D1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250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9F7F42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2212"/>
    <w:rsid w:val="00A52351"/>
    <w:rsid w:val="00A52E41"/>
    <w:rsid w:val="00A52F49"/>
    <w:rsid w:val="00A53166"/>
    <w:rsid w:val="00A534DD"/>
    <w:rsid w:val="00A53A2C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07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CBD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307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556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4D2B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2F3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6A8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431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9F9"/>
    <w:rsid w:val="00C55B57"/>
    <w:rsid w:val="00C566E6"/>
    <w:rsid w:val="00C56C06"/>
    <w:rsid w:val="00C56D2A"/>
    <w:rsid w:val="00C57492"/>
    <w:rsid w:val="00C5773A"/>
    <w:rsid w:val="00C57915"/>
    <w:rsid w:val="00C60571"/>
    <w:rsid w:val="00C61108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403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E32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1FB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C9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1D3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83B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B8C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47E87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93F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CA9"/>
    <w:rsid w:val="00FA5E04"/>
    <w:rsid w:val="00FA6A68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62F3"/>
    <w:pPr>
      <w:ind w:left="567" w:hanging="567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2F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2F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HeaderChar">
    <w:name w:val="Header Char"/>
    <w:link w:val="Header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yperlink">
    <w:name w:val="Hyperlink"/>
    <w:uiPriority w:val="99"/>
    <w:rsid w:val="00843A0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43A02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3A02"/>
    <w:rPr>
      <w:sz w:val="22"/>
      <w:szCs w:val="22"/>
      <w:lang w:val="es-CO" w:eastAsia="en-US" w:bidi="ar-SA"/>
    </w:rPr>
  </w:style>
  <w:style w:type="character" w:styleId="PageNumber">
    <w:name w:val="page number"/>
    <w:uiPriority w:val="99"/>
    <w:unhideWhenUsed/>
    <w:rsid w:val="00843A02"/>
  </w:style>
  <w:style w:type="paragraph" w:styleId="Footer">
    <w:name w:val="footer"/>
    <w:basedOn w:val="Normal"/>
    <w:link w:val="FooterCh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0C1"/>
  </w:style>
  <w:style w:type="character" w:customStyle="1" w:styleId="Heading4Char">
    <w:name w:val="Heading 4 Char"/>
    <w:link w:val="Heading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aliases w:val="Segundo nivel de viñetas,List Paragraph1,titulo 3,Lista vistosa - Énfasis 11,Segundo nivel de vi–etas,parrafo,Lista viñetas,Ha,Resume Title,Colorful List Accent 1,HOJA,Bolita,Párrafo de lista4,BOLADEF,Párrafo de lista3"/>
    <w:basedOn w:val="Normal"/>
    <w:link w:val="ListParagraphCh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aliases w:val="Segundo nivel de viñetas Char,List Paragraph1 Char,titulo 3 Char,Lista vistosa - Énfasis 11 Char,Segundo nivel de vi–etas Char,parrafo Char,Lista viñetas Char,Ha Char,Resume Title Char,Colorful List Accent 1 Char,HOJA Char"/>
    <w:link w:val="ListParagraph"/>
    <w:uiPriority w:val="34"/>
    <w:rsid w:val="00ED2C01"/>
    <w:rPr>
      <w:rFonts w:ascii="Calibri" w:eastAsia="Calibri" w:hAnsi="Calibri" w:cs="Times New Roman"/>
    </w:rPr>
  </w:style>
  <w:style w:type="character" w:styleId="FootnoteReferenc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Heading1Char">
    <w:name w:val="Heading 1 Char"/>
    <w:link w:val="Heading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DocumentMapChar">
    <w:name w:val="Document Map Char"/>
    <w:link w:val="DocumentMap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eGrid">
    <w:name w:val="Table Grid"/>
    <w:basedOn w:val="Table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nhideWhenUsed/>
    <w:rsid w:val="00AE293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E293A"/>
    <w:rPr>
      <w:sz w:val="20"/>
      <w:szCs w:val="20"/>
    </w:rPr>
  </w:style>
  <w:style w:type="character" w:customStyle="1" w:styleId="CommentTextChar">
    <w:name w:val="Comment Text Char"/>
    <w:link w:val="CommentText"/>
    <w:rsid w:val="00AE29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9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BodyText3">
    <w:name w:val="Body Text 3"/>
    <w:basedOn w:val="Normal"/>
    <w:link w:val="BodyText3Ch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BodyText3Char">
    <w:name w:val="Body Text 3 Char"/>
    <w:link w:val="BodyText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O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Heading5Char">
    <w:name w:val="Heading 5 Char"/>
    <w:link w:val="Heading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BodyText2">
    <w:name w:val="Body Text 2"/>
    <w:basedOn w:val="Normal"/>
    <w:link w:val="BodyText2Char"/>
    <w:uiPriority w:val="99"/>
    <w:unhideWhenUsed/>
    <w:rsid w:val="00003443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003443"/>
    <w:rPr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B41844"/>
    <w:pPr>
      <w:spacing w:after="120"/>
    </w:pPr>
  </w:style>
  <w:style w:type="character" w:customStyle="1" w:styleId="BodyTextChar">
    <w:name w:val="Body Text Char"/>
    <w:link w:val="BodyText"/>
    <w:uiPriority w:val="99"/>
    <w:rsid w:val="00B41844"/>
    <w:rPr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B4184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e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B87330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87330"/>
    <w:rPr>
      <w:lang w:eastAsia="en-US"/>
    </w:rPr>
  </w:style>
  <w:style w:type="character" w:styleId="Strong">
    <w:name w:val="Strong"/>
    <w:basedOn w:val="DefaultParagraphFont"/>
    <w:uiPriority w:val="22"/>
    <w:qFormat/>
    <w:rsid w:val="009D6BF6"/>
    <w:rPr>
      <w:b/>
      <w:bCs/>
    </w:rPr>
  </w:style>
  <w:style w:type="paragraph" w:styleId="Closing">
    <w:name w:val="Closing"/>
    <w:basedOn w:val="Normal"/>
    <w:link w:val="ClosingChar"/>
    <w:uiPriority w:val="99"/>
    <w:unhideWhenUsed/>
    <w:rsid w:val="00696BD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rsid w:val="00696BDC"/>
    <w:rPr>
      <w:sz w:val="22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unhideWhenUsed/>
    <w:rsid w:val="00696BD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DefaultParagraphFont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DefaultParagraphFont"/>
    <w:rsid w:val="00B85111"/>
  </w:style>
  <w:style w:type="character" w:customStyle="1" w:styleId="taglib-text">
    <w:name w:val="taglib-text"/>
    <w:basedOn w:val="DefaultParagraphFont"/>
    <w:rsid w:val="00B85111"/>
  </w:style>
  <w:style w:type="character" w:customStyle="1" w:styleId="header-title">
    <w:name w:val="header-title"/>
    <w:basedOn w:val="DefaultParagraphFont"/>
    <w:rsid w:val="00B85111"/>
  </w:style>
  <w:style w:type="table" w:styleId="GridTable1Light-Accent1">
    <w:name w:val="Grid Table 1 Light Accent 1"/>
    <w:basedOn w:val="Table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DefaultParagraphFont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DefaultParagraphFont"/>
    <w:rsid w:val="00A73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chart" Target="charts/chart1.xml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8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27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23.jpeg"/><Relationship Id="rId6" Type="http://schemas.openxmlformats.org/officeDocument/2006/relationships/image" Target="media/image26.png"/><Relationship Id="rId5" Type="http://schemas.openxmlformats.org/officeDocument/2006/relationships/image" Target="media/image25.png"/><Relationship Id="rId4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emf"/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SE%20A\Documents\Datos%20Varios\2023\SuperSubsidio\Informes\Planes%20de%20Mejoramiento%20Individual\base%20descargada%20el%20dia%2022%20de%20agosto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 sz="1800"/>
              <a:t>Planes de Mejoramiento I Semestre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'Graficas I Sem 2023'!$B$19:$B$23</c:f>
              <c:strCache>
                <c:ptCount val="5"/>
                <c:pt idx="0">
                  <c:v>Abiertas</c:v>
                </c:pt>
                <c:pt idx="1">
                  <c:v>Cerradas</c:v>
                </c:pt>
                <c:pt idx="2">
                  <c:v>Vencidas</c:v>
                </c:pt>
                <c:pt idx="3">
                  <c:v>Sin Plan de Mejoramiento</c:v>
                </c:pt>
                <c:pt idx="4">
                  <c:v>Total</c:v>
                </c:pt>
              </c:strCache>
            </c:strRef>
          </c:cat>
          <c:val>
            <c:numRef>
              <c:f>'Graficas I Sem 2023'!$C$19:$C$23</c:f>
              <c:numCache>
                <c:formatCode>General</c:formatCode>
                <c:ptCount val="5"/>
                <c:pt idx="0">
                  <c:v>39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  <c:pt idx="4">
                  <c:v>46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491876544"/>
        <c:axId val="49187458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'Graficas I Sem 2023'!$B$19:$B$23</c15:sqref>
                        </c15:formulaRef>
                      </c:ext>
                    </c:extLst>
                    <c:strCache>
                      <c:ptCount val="5"/>
                      <c:pt idx="0">
                        <c:v>Abiertas</c:v>
                      </c:pt>
                      <c:pt idx="1">
                        <c:v>Cerradas</c:v>
                      </c:pt>
                      <c:pt idx="2">
                        <c:v>Vencidas</c:v>
                      </c:pt>
                      <c:pt idx="3">
                        <c:v>Sin Plan de Mejoramiento</c:v>
                      </c:pt>
                      <c:pt idx="4">
                        <c:v>Total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'Graficas I Sem 2023'!$D$19:$D$23</c15:sqref>
                        </c15:formulaRef>
                      </c:ext>
                    </c:extLst>
                    <c:numCache>
                      <c:formatCode>0%</c:formatCode>
                      <c:ptCount val="5"/>
                      <c:pt idx="0">
                        <c:v>0.84782608695652173</c:v>
                      </c:pt>
                      <c:pt idx="1">
                        <c:v>0.10869565217391304</c:v>
                      </c:pt>
                      <c:pt idx="2">
                        <c:v>2.1739130434782608E-2</c:v>
                      </c:pt>
                      <c:pt idx="3">
                        <c:v>2.1739130434782608E-2</c:v>
                      </c:pt>
                      <c:pt idx="4">
                        <c:v>1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491876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91874584"/>
        <c:crosses val="autoZero"/>
        <c:auto val="1"/>
        <c:lblAlgn val="ctr"/>
        <c:lblOffset val="100"/>
        <c:noMultiLvlLbl val="0"/>
      </c:catAx>
      <c:valAx>
        <c:axId val="491874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91876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7683ED-9502-49F7-9D1B-7DFD05750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.dotx</Template>
  <TotalTime>632</TotalTime>
  <Pages>16</Pages>
  <Words>2007</Words>
  <Characters>11040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Microsoft account</cp:lastModifiedBy>
  <cp:revision>37</cp:revision>
  <cp:lastPrinted>2020-02-12T16:33:00Z</cp:lastPrinted>
  <dcterms:created xsi:type="dcterms:W3CDTF">2023-08-02T20:27:00Z</dcterms:created>
  <dcterms:modified xsi:type="dcterms:W3CDTF">2023-08-25T16:21:00Z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