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EE49E" w14:textId="4DFEB155" w:rsidR="00F932CB" w:rsidRDefault="007908B5" w:rsidP="004462DC">
      <w:bookmarkStart w:id="0" w:name="_Toc330995018"/>
      <w:r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70DF4B1B">
            <wp:simplePos x="0" y="0"/>
            <wp:positionH relativeFrom="column">
              <wp:posOffset>-1961515</wp:posOffset>
            </wp:positionH>
            <wp:positionV relativeFrom="paragraph">
              <wp:posOffset>-1324610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309A63A9" w:rsidR="00F932CB" w:rsidRDefault="00F932CB" w:rsidP="004462DC"/>
    <w:p w14:paraId="4F976A26" w14:textId="69397F6C" w:rsidR="00F932CB" w:rsidRDefault="004130F8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1769349A">
                <wp:simplePos x="0" y="0"/>
                <wp:positionH relativeFrom="page">
                  <wp:align>left</wp:align>
                </wp:positionH>
                <wp:positionV relativeFrom="paragraph">
                  <wp:posOffset>253365</wp:posOffset>
                </wp:positionV>
                <wp:extent cx="5316280" cy="1254642"/>
                <wp:effectExtent l="0" t="0" r="0" b="3175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0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38D523" w14:textId="77777777" w:rsidR="005D57C2" w:rsidRPr="0084322C" w:rsidRDefault="005D57C2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130F8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</w:t>
                            </w:r>
                            <w:r w:rsidRPr="0084322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INFORME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SOLICITUDES DE ACCESO A LA INFORMACIÓN</w:t>
                            </w:r>
                          </w:p>
                          <w:p w14:paraId="02557FDA" w14:textId="77777777" w:rsidR="005D57C2" w:rsidRPr="0084322C" w:rsidRDefault="005D57C2" w:rsidP="004130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Secretaría General</w:t>
                            </w:r>
                          </w:p>
                          <w:p w14:paraId="25168365" w14:textId="77777777" w:rsidR="005D57C2" w:rsidRDefault="005D57C2" w:rsidP="004130F8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Grupo de Gestión Documental y Notificaciones</w:t>
                            </w:r>
                          </w:p>
                          <w:p w14:paraId="4646BF18" w14:textId="1294C4A0" w:rsidR="005D57C2" w:rsidRPr="00EB3B8E" w:rsidRDefault="005D57C2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4130F8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34E1340" wp14:editId="3807B64F">
                                  <wp:extent cx="5120554" cy="13716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2405" cy="1377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tulo</w:t>
                            </w:r>
                            <w:proofErr w:type="spellEnd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del </w:t>
                            </w:r>
                          </w:p>
                          <w:p w14:paraId="38BCBF2B" w14:textId="77777777" w:rsidR="005D57C2" w:rsidRPr="00EB3B8E" w:rsidRDefault="005D57C2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docum</w:t>
                            </w:r>
                            <w:proofErr w:type="spellEnd"/>
                          </w:p>
                          <w:tbl>
                            <w:tblPr>
                              <w:tblW w:w="10079" w:type="dxa"/>
                              <w:tblInd w:w="-71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84"/>
                              <w:gridCol w:w="4995"/>
                            </w:tblGrid>
                            <w:tr w:rsidR="005D57C2" w14:paraId="24B04ABF" w14:textId="77777777" w:rsidTr="002662BF">
                              <w:trPr>
                                <w:trHeight w:val="555"/>
                              </w:trPr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FEB31B" w14:textId="77777777" w:rsidR="005D57C2" w:rsidRDefault="005D57C2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29EE86" w14:textId="77777777" w:rsidR="005D57C2" w:rsidRDefault="005D57C2" w:rsidP="004130F8">
                                  <w:pP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b/>
                                      <w:lang w:eastAsia="es-CO"/>
                                    </w:rPr>
                                    <w:t xml:space="preserve">         0</w:t>
                                  </w:r>
                                </w:p>
                              </w:tc>
                            </w:tr>
                          </w:tbl>
                          <w:p w14:paraId="31A4A515" w14:textId="0A27ED06" w:rsidR="005D57C2" w:rsidRPr="00EB3B8E" w:rsidRDefault="005D57C2" w:rsidP="00EB3B8E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proofErr w:type="spellStart"/>
                            <w:r w:rsidRPr="00EB3B8E">
                              <w:rPr>
                                <w:rFonts w:ascii="Verdana" w:hAnsi="Verdana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ento</w:t>
                            </w:r>
                            <w:proofErr w:type="spellEnd"/>
                          </w:p>
                          <w:p w14:paraId="0BD37AAA" w14:textId="77777777" w:rsidR="005D57C2" w:rsidRDefault="005D57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9.95pt;width:418.6pt;height:98.8pt;z-index:2516597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" filled="f" stroked="f" strokeweight=".5pt">
                <v:textbox>
                  <w:txbxContent>
                    <w:p w14:paraId="3F38D523" w14:textId="77777777" w:rsidR="005D57C2" w:rsidRPr="0084322C" w:rsidRDefault="005D57C2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130F8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</w:t>
                      </w:r>
                      <w:r w:rsidRPr="0084322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INFORME </w:t>
                      </w: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SOLICITUDES DE ACCESO A LA INFORMACIÓN</w:t>
                      </w:r>
                    </w:p>
                    <w:p w14:paraId="02557FDA" w14:textId="77777777" w:rsidR="005D57C2" w:rsidRPr="0084322C" w:rsidRDefault="005D57C2" w:rsidP="004130F8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Secretaría General</w:t>
                      </w:r>
                    </w:p>
                    <w:p w14:paraId="25168365" w14:textId="77777777" w:rsidR="005D57C2" w:rsidRDefault="005D57C2" w:rsidP="004130F8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Grupo de Gestión Documental y Notificaciones</w:t>
                      </w:r>
                    </w:p>
                    <w:p w14:paraId="4646BF18" w14:textId="1294C4A0" w:rsidR="005D57C2" w:rsidRPr="00EB3B8E" w:rsidRDefault="005D57C2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4130F8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34E1340" wp14:editId="3807B64F">
                            <wp:extent cx="5120554" cy="13716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2405" cy="1377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tulo</w:t>
                      </w:r>
                      <w:proofErr w:type="spellEnd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del </w:t>
                      </w:r>
                    </w:p>
                    <w:p w14:paraId="38BCBF2B" w14:textId="77777777" w:rsidR="005D57C2" w:rsidRPr="00EB3B8E" w:rsidRDefault="005D57C2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docum</w:t>
                      </w:r>
                      <w:proofErr w:type="spellEnd"/>
                    </w:p>
                    <w:tbl>
                      <w:tblPr>
                        <w:tblW w:w="10079" w:type="dxa"/>
                        <w:tblInd w:w="-714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84"/>
                        <w:gridCol w:w="4995"/>
                      </w:tblGrid>
                      <w:tr w:rsidR="005D57C2" w14:paraId="24B04ABF" w14:textId="77777777" w:rsidTr="002662BF">
                        <w:trPr>
                          <w:trHeight w:val="555"/>
                        </w:trPr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FEB31B" w14:textId="77777777" w:rsidR="005D57C2" w:rsidRDefault="005D57C2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29EE86" w14:textId="77777777" w:rsidR="005D57C2" w:rsidRDefault="005D57C2" w:rsidP="004130F8">
                            <w:pP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</w:pPr>
                            <w:r>
                              <w:rPr>
                                <w:rFonts w:eastAsia="Times New Roman" w:cs="Calibri"/>
                                <w:b/>
                                <w:lang w:eastAsia="es-CO"/>
                              </w:rPr>
                              <w:t xml:space="preserve">         0</w:t>
                            </w:r>
                          </w:p>
                        </w:tc>
                      </w:tr>
                    </w:tbl>
                    <w:p w14:paraId="31A4A515" w14:textId="0A27ED06" w:rsidR="005D57C2" w:rsidRPr="00EB3B8E" w:rsidRDefault="005D57C2" w:rsidP="00EB3B8E">
                      <w:pPr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proofErr w:type="spellStart"/>
                      <w:r w:rsidRPr="00EB3B8E">
                        <w:rPr>
                          <w:rFonts w:ascii="Verdana" w:hAnsi="Verdana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ento</w:t>
                      </w:r>
                      <w:proofErr w:type="spellEnd"/>
                    </w:p>
                    <w:p w14:paraId="0BD37AAA" w14:textId="77777777" w:rsidR="005D57C2" w:rsidRDefault="005D57C2"/>
                  </w:txbxContent>
                </v:textbox>
                <w10:wrap anchorx="page"/>
              </v:shape>
            </w:pict>
          </mc:Fallback>
        </mc:AlternateContent>
      </w:r>
    </w:p>
    <w:p w14:paraId="12377B9F" w14:textId="79CD4989" w:rsidR="00F932CB" w:rsidRDefault="00F932CB" w:rsidP="004462DC"/>
    <w:p w14:paraId="6B90D6CF" w14:textId="48F369D8" w:rsidR="00ED2C01" w:rsidRPr="004E6D76" w:rsidRDefault="00ED2C01" w:rsidP="00F932CB">
      <w:pPr>
        <w:jc w:val="left"/>
      </w:pPr>
    </w:p>
    <w:p w14:paraId="2E8DA415" w14:textId="41B73B2A" w:rsidR="009D54CD" w:rsidRPr="004E6D76" w:rsidRDefault="009D54CD" w:rsidP="004462DC">
      <w:pPr>
        <w:rPr>
          <w:lang w:val="es-ES"/>
        </w:rPr>
      </w:pPr>
    </w:p>
    <w:p w14:paraId="0ADC8E3A" w14:textId="65DE6A5C" w:rsidR="009D54CD" w:rsidRPr="004E6D76" w:rsidRDefault="009D54CD" w:rsidP="004462DC">
      <w:pPr>
        <w:rPr>
          <w:lang w:val="es-ES"/>
        </w:rPr>
      </w:pPr>
    </w:p>
    <w:p w14:paraId="4A48FD51" w14:textId="4C4930B1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6FA9E582" w:rsidR="009D54CD" w:rsidRPr="004E6D76" w:rsidRDefault="009D54CD" w:rsidP="004462DC">
      <w:pPr>
        <w:rPr>
          <w:lang w:val="es-ES"/>
        </w:rPr>
      </w:pPr>
    </w:p>
    <w:p w14:paraId="24BBEEC1" w14:textId="11CFE593" w:rsidR="009D54CD" w:rsidRPr="004E6D76" w:rsidRDefault="009D54CD" w:rsidP="004462DC">
      <w:pPr>
        <w:rPr>
          <w:lang w:val="es-ES"/>
        </w:rPr>
      </w:pPr>
    </w:p>
    <w:p w14:paraId="4F7C0F63" w14:textId="3CE26BCA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20379BDD" w:rsidR="004462DC" w:rsidRDefault="004462DC" w:rsidP="004462DC">
      <w:pPr>
        <w:rPr>
          <w:lang w:val="es-ES"/>
        </w:rPr>
      </w:pPr>
    </w:p>
    <w:p w14:paraId="43D9A60A" w14:textId="1C9CF5DF" w:rsidR="004462DC" w:rsidRDefault="004462DC" w:rsidP="004462DC">
      <w:pPr>
        <w:rPr>
          <w:lang w:val="es-ES"/>
        </w:rPr>
      </w:pPr>
    </w:p>
    <w:p w14:paraId="0FC39BC9" w14:textId="5FF7591C" w:rsidR="004462DC" w:rsidRDefault="004462DC" w:rsidP="004462DC">
      <w:pPr>
        <w:rPr>
          <w:lang w:val="es-ES"/>
        </w:rPr>
      </w:pPr>
    </w:p>
    <w:p w14:paraId="5E3C32CD" w14:textId="5E293485" w:rsidR="004462DC" w:rsidRDefault="004462DC" w:rsidP="004462DC">
      <w:pPr>
        <w:rPr>
          <w:lang w:val="es-ES"/>
        </w:rPr>
      </w:pPr>
    </w:p>
    <w:p w14:paraId="4675D8EF" w14:textId="2A93E63C" w:rsidR="004462DC" w:rsidRDefault="004130F8" w:rsidP="004462DC">
      <w:pPr>
        <w:rPr>
          <w:lang w:val="es-ES"/>
        </w:rPr>
      </w:pPr>
      <w:r w:rsidRPr="004130F8">
        <w:rPr>
          <w:rFonts w:ascii="Calibri" w:hAnsi="Calibri" w:cs="Calibri"/>
          <w:noProof/>
          <w:color w:val="auto"/>
          <w:lang w:eastAsia="es-C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AC67CD" wp14:editId="3F824B60">
                <wp:simplePos x="0" y="0"/>
                <wp:positionH relativeFrom="column">
                  <wp:posOffset>-156210</wp:posOffset>
                </wp:positionH>
                <wp:positionV relativeFrom="paragraph">
                  <wp:posOffset>80010</wp:posOffset>
                </wp:positionV>
                <wp:extent cx="1885950" cy="15049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6E384A" w14:textId="53348408" w:rsidR="005D57C2" w:rsidRPr="00C37AB4" w:rsidRDefault="005D57C2" w:rsidP="004130F8">
                            <w:pPr>
                              <w:pStyle w:val="Sinespaciad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III Tercer Tri</w:t>
                            </w: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mestre</w:t>
                            </w:r>
                          </w:p>
                          <w:p w14:paraId="6E722282" w14:textId="1CA7C7D1" w:rsidR="005D57C2" w:rsidRPr="00C37AB4" w:rsidRDefault="005D57C2" w:rsidP="004130F8">
                            <w:pPr>
                              <w:jc w:val="center"/>
                            </w:pPr>
                            <w:r w:rsidRPr="00C37AB4"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96"/>
                                <w:szCs w:val="96"/>
                                <w:lang w:val="es-ES"/>
                              </w:rPr>
                              <w:t>232</w:t>
                            </w:r>
                          </w:p>
                          <w:p w14:paraId="550E8F4A" w14:textId="27204946" w:rsidR="005D57C2" w:rsidRDefault="005D57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AC67CD" id="Cuadro de texto 6" o:spid="_x0000_s1027" type="#_x0000_t202" style="position:absolute;left:0;text-align:left;margin-left:-12.3pt;margin-top:6.3pt;width:148.5pt;height:118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" fillcolor="window" strokeweight=".5pt">
                <v:textbox>
                  <w:txbxContent>
                    <w:p w14:paraId="1B6E384A" w14:textId="53348408" w:rsidR="005D57C2" w:rsidRPr="00C37AB4" w:rsidRDefault="005D57C2" w:rsidP="004130F8">
                      <w:pPr>
                        <w:pStyle w:val="Sinespaciado"/>
                        <w:jc w:val="center"/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III Tercer Tri</w:t>
                      </w:r>
                      <w:r w:rsidRPr="00C37AB4">
                        <w:rPr>
                          <w:rFonts w:ascii="Cambria" w:hAnsi="Cambria"/>
                          <w:b/>
                          <w:bCs/>
                          <w:sz w:val="36"/>
                          <w:szCs w:val="36"/>
                          <w:lang w:val="es-ES"/>
                        </w:rPr>
                        <w:t>mestre</w:t>
                      </w:r>
                    </w:p>
                    <w:p w14:paraId="6E722282" w14:textId="1CA7C7D1" w:rsidR="005D57C2" w:rsidRPr="00C37AB4" w:rsidRDefault="005D57C2" w:rsidP="004130F8">
                      <w:pPr>
                        <w:jc w:val="center"/>
                      </w:pPr>
                      <w:r w:rsidRPr="00C37AB4"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20</w:t>
                      </w:r>
                      <w:r>
                        <w:rPr>
                          <w:rFonts w:ascii="Cambria" w:hAnsi="Cambria"/>
                          <w:b/>
                          <w:bCs/>
                          <w:sz w:val="96"/>
                          <w:szCs w:val="96"/>
                          <w:lang w:val="es-ES"/>
                        </w:rPr>
                        <w:t>232</w:t>
                      </w:r>
                    </w:p>
                    <w:p w14:paraId="550E8F4A" w14:textId="27204946" w:rsidR="005D57C2" w:rsidRDefault="005D57C2"/>
                  </w:txbxContent>
                </v:textbox>
              </v:shape>
            </w:pict>
          </mc:Fallback>
        </mc:AlternateContent>
      </w: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5D57C2" w:rsidRPr="00947ACD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5D57C2" w:rsidRPr="00947ACD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5D57C2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5D57C2" w:rsidRPr="00947ACD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5D57C2" w:rsidRPr="00947ACD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5D57C2" w:rsidRPr="00947ACD" w:rsidRDefault="005D57C2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5D57C2" w:rsidRDefault="005D57C2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5D57C2" w:rsidRDefault="005D57C2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5D57C2" w:rsidRDefault="005D57C2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5D57C2" w:rsidRPr="003D6B01" w:rsidRDefault="005D57C2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5D57C2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5D57C2" w:rsidRPr="003D6B01" w:rsidRDefault="005D57C2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C89473" id="Rectangle 9" o:spid="_x0000_s1028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5D57C2" w:rsidRPr="00947ACD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5D57C2" w:rsidRPr="00947ACD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5D57C2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5D57C2" w:rsidRPr="00947ACD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5D57C2" w:rsidRPr="00947ACD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5D57C2" w:rsidRPr="00947ACD" w:rsidRDefault="005D57C2" w:rsidP="003D6B01">
                      <w:pPr>
                        <w:pStyle w:val="Sinespaciado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5D57C2" w:rsidRDefault="005D57C2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5D57C2" w:rsidRDefault="005D57C2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5D57C2" w:rsidRDefault="005D57C2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5D57C2" w:rsidRPr="003D6B01" w:rsidRDefault="005D57C2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5D57C2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5D57C2" w:rsidRPr="003D6B01" w:rsidRDefault="005D57C2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Default="005F2798" w:rsidP="004462DC">
      <w:pPr>
        <w:rPr>
          <w:lang w:val="es-ES"/>
        </w:rPr>
      </w:pPr>
    </w:p>
    <w:bookmarkEnd w:id="1"/>
    <w:bookmarkEnd w:id="2"/>
    <w:p w14:paraId="0CD73F2C" w14:textId="77777777" w:rsidR="004130F8" w:rsidRDefault="004130F8" w:rsidP="004130F8">
      <w:pPr>
        <w:rPr>
          <w:rFonts w:cs="Calibri"/>
          <w:lang w:val="es-ES"/>
        </w:rPr>
      </w:pPr>
    </w:p>
    <w:p w14:paraId="389F3428" w14:textId="20BA08EA" w:rsidR="004130F8" w:rsidRPr="00187726" w:rsidRDefault="004130F8" w:rsidP="004130F8">
      <w:pPr>
        <w:jc w:val="center"/>
        <w:rPr>
          <w:b/>
          <w:sz w:val="20"/>
          <w:szCs w:val="20"/>
        </w:rPr>
      </w:pPr>
      <w:r w:rsidRPr="00187726">
        <w:rPr>
          <w:b/>
          <w:sz w:val="20"/>
          <w:szCs w:val="20"/>
        </w:rPr>
        <w:t>I</w:t>
      </w:r>
      <w:r w:rsidR="002662BF" w:rsidRPr="00187726">
        <w:rPr>
          <w:b/>
          <w:sz w:val="20"/>
          <w:szCs w:val="20"/>
        </w:rPr>
        <w:t>I</w:t>
      </w:r>
      <w:r w:rsidRPr="00187726">
        <w:rPr>
          <w:b/>
          <w:sz w:val="20"/>
          <w:szCs w:val="20"/>
        </w:rPr>
        <w:t>I TRIMESTRE DE  2023</w:t>
      </w:r>
    </w:p>
    <w:p w14:paraId="4EA0ACB6" w14:textId="77777777" w:rsidR="004130F8" w:rsidRPr="00187726" w:rsidRDefault="004130F8" w:rsidP="004130F8">
      <w:pPr>
        <w:jc w:val="center"/>
        <w:rPr>
          <w:b/>
          <w:sz w:val="20"/>
          <w:szCs w:val="20"/>
        </w:rPr>
      </w:pPr>
      <w:r w:rsidRPr="00187726">
        <w:rPr>
          <w:b/>
          <w:sz w:val="20"/>
          <w:szCs w:val="20"/>
        </w:rPr>
        <w:t>INFORME SOLICITUDES DE ACCESO A LA INFORMACIÓN</w:t>
      </w:r>
    </w:p>
    <w:p w14:paraId="050E9537" w14:textId="77777777" w:rsidR="004130F8" w:rsidRPr="00187726" w:rsidRDefault="004130F8" w:rsidP="004130F8">
      <w:pPr>
        <w:jc w:val="center"/>
        <w:rPr>
          <w:b/>
          <w:sz w:val="20"/>
          <w:szCs w:val="20"/>
        </w:rPr>
      </w:pPr>
    </w:p>
    <w:p w14:paraId="1B7F2351" w14:textId="77777777" w:rsidR="004130F8" w:rsidRPr="00187726" w:rsidRDefault="004130F8" w:rsidP="004130F8">
      <w:pPr>
        <w:jc w:val="center"/>
        <w:rPr>
          <w:b/>
          <w:sz w:val="20"/>
          <w:szCs w:val="20"/>
        </w:rPr>
      </w:pPr>
    </w:p>
    <w:p w14:paraId="777AA713" w14:textId="77777777" w:rsidR="004130F8" w:rsidRPr="00187726" w:rsidRDefault="004130F8" w:rsidP="004130F8">
      <w:pPr>
        <w:pStyle w:val="Ttulo2"/>
        <w:tabs>
          <w:tab w:val="left" w:pos="284"/>
          <w:tab w:val="left" w:pos="426"/>
        </w:tabs>
        <w:ind w:left="-709"/>
        <w:rPr>
          <w:color w:val="auto"/>
          <w:sz w:val="20"/>
          <w:szCs w:val="20"/>
          <w:lang w:val="es-ES"/>
        </w:rPr>
      </w:pPr>
      <w:bookmarkStart w:id="3" w:name="_Toc442276861"/>
      <w:r w:rsidRPr="00187726">
        <w:rPr>
          <w:color w:val="auto"/>
          <w:sz w:val="20"/>
          <w:szCs w:val="20"/>
        </w:rPr>
        <w:t>Informe de solicitudes de acceso a la información</w:t>
      </w:r>
    </w:p>
    <w:p w14:paraId="37687D23" w14:textId="770B46DE" w:rsidR="004130F8" w:rsidRPr="00187726" w:rsidRDefault="004130F8" w:rsidP="004130F8">
      <w:pPr>
        <w:spacing w:before="100" w:beforeAutospacing="1" w:after="100" w:afterAutospacing="1"/>
        <w:ind w:left="-709"/>
        <w:rPr>
          <w:iCs/>
          <w:sz w:val="20"/>
          <w:szCs w:val="20"/>
          <w:shd w:val="clear" w:color="auto" w:fill="FFFFFF"/>
        </w:rPr>
      </w:pPr>
      <w:r w:rsidRPr="00187726">
        <w:rPr>
          <w:sz w:val="20"/>
          <w:szCs w:val="20"/>
        </w:rPr>
        <w:t>Con el fin de dar cumplimiento al artículo 4 literal (7), "</w:t>
      </w:r>
      <w:r w:rsidRPr="00187726">
        <w:rPr>
          <w:i/>
          <w:iCs/>
          <w:sz w:val="20"/>
          <w:szCs w:val="20"/>
        </w:rPr>
        <w:t>El informe de solicitudes de acceso a la información señalado en el artículo 52 del presente decreto</w:t>
      </w:r>
      <w:r w:rsidRPr="00187726">
        <w:rPr>
          <w:sz w:val="20"/>
          <w:szCs w:val="20"/>
        </w:rPr>
        <w:t>”, DECRETO</w:t>
      </w:r>
      <w:r w:rsidRPr="00187726">
        <w:rPr>
          <w:b/>
          <w:bCs/>
          <w:sz w:val="20"/>
          <w:szCs w:val="20"/>
          <w:shd w:val="clear" w:color="auto" w:fill="FFFFFF"/>
        </w:rPr>
        <w:t xml:space="preserve"> 103 DE 2015, </w:t>
      </w:r>
      <w:r w:rsidRPr="00187726">
        <w:rPr>
          <w:sz w:val="20"/>
          <w:szCs w:val="20"/>
          <w:shd w:val="clear" w:color="auto" w:fill="FFFFFF"/>
        </w:rPr>
        <w:t>en lo referente a</w:t>
      </w:r>
      <w:r w:rsidRPr="00187726">
        <w:rPr>
          <w:b/>
          <w:bCs/>
          <w:sz w:val="20"/>
          <w:szCs w:val="20"/>
          <w:shd w:val="clear" w:color="auto" w:fill="FFFFFF"/>
        </w:rPr>
        <w:t xml:space="preserve"> </w:t>
      </w:r>
      <w:r w:rsidRPr="00187726">
        <w:rPr>
          <w:sz w:val="20"/>
          <w:szCs w:val="20"/>
          <w:shd w:val="clear" w:color="auto" w:fill="FFFFFF"/>
        </w:rPr>
        <w:t>“</w:t>
      </w:r>
      <w:r w:rsidRPr="00187726">
        <w:rPr>
          <w:i/>
          <w:iCs/>
          <w:sz w:val="20"/>
          <w:szCs w:val="20"/>
          <w:shd w:val="clear" w:color="auto" w:fill="FFFFFF"/>
        </w:rPr>
        <w:t xml:space="preserve">Transparencia y acceso a información pública”, </w:t>
      </w:r>
      <w:r w:rsidRPr="00187726">
        <w:rPr>
          <w:iCs/>
          <w:sz w:val="20"/>
          <w:szCs w:val="20"/>
          <w:shd w:val="clear" w:color="auto" w:fill="FFFFFF"/>
        </w:rPr>
        <w:t xml:space="preserve">del 01 de </w:t>
      </w:r>
      <w:r w:rsidR="00187726" w:rsidRPr="00187726">
        <w:rPr>
          <w:iCs/>
          <w:sz w:val="20"/>
          <w:szCs w:val="20"/>
          <w:shd w:val="clear" w:color="auto" w:fill="FFFFFF"/>
        </w:rPr>
        <w:t>ju</w:t>
      </w:r>
      <w:r w:rsidRPr="00187726">
        <w:rPr>
          <w:iCs/>
          <w:sz w:val="20"/>
          <w:szCs w:val="20"/>
          <w:shd w:val="clear" w:color="auto" w:fill="FFFFFF"/>
        </w:rPr>
        <w:t>l</w:t>
      </w:r>
      <w:r w:rsidR="00187726" w:rsidRPr="00187726">
        <w:rPr>
          <w:iCs/>
          <w:sz w:val="20"/>
          <w:szCs w:val="20"/>
          <w:shd w:val="clear" w:color="auto" w:fill="FFFFFF"/>
        </w:rPr>
        <w:t>io</w:t>
      </w:r>
      <w:r w:rsidRPr="00187726">
        <w:rPr>
          <w:iCs/>
          <w:sz w:val="20"/>
          <w:szCs w:val="20"/>
          <w:shd w:val="clear" w:color="auto" w:fill="FFFFFF"/>
        </w:rPr>
        <w:t xml:space="preserve"> hasta el 30 de </w:t>
      </w:r>
      <w:r w:rsidR="00187726" w:rsidRPr="00187726">
        <w:rPr>
          <w:iCs/>
          <w:sz w:val="20"/>
          <w:szCs w:val="20"/>
          <w:shd w:val="clear" w:color="auto" w:fill="FFFFFF"/>
        </w:rPr>
        <w:t>septiembre</w:t>
      </w:r>
      <w:r w:rsidRPr="00187726">
        <w:rPr>
          <w:iCs/>
          <w:sz w:val="20"/>
          <w:szCs w:val="20"/>
          <w:shd w:val="clear" w:color="auto" w:fill="FFFFFF"/>
        </w:rPr>
        <w:t xml:space="preserve"> de 2023.</w:t>
      </w:r>
      <w:bookmarkEnd w:id="3"/>
    </w:p>
    <w:p w14:paraId="3E957DA8" w14:textId="77777777" w:rsidR="004130F8" w:rsidRPr="00187726" w:rsidRDefault="004130F8" w:rsidP="004130F8">
      <w:pPr>
        <w:spacing w:before="100" w:beforeAutospacing="1" w:after="100" w:afterAutospacing="1"/>
        <w:rPr>
          <w:sz w:val="20"/>
          <w:szCs w:val="20"/>
          <w:lang w:eastAsia="es-ES"/>
        </w:rPr>
      </w:pPr>
    </w:p>
    <w:tbl>
      <w:tblPr>
        <w:tblW w:w="10915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7"/>
        <w:gridCol w:w="1191"/>
        <w:gridCol w:w="1559"/>
        <w:gridCol w:w="1418"/>
        <w:gridCol w:w="1276"/>
        <w:gridCol w:w="1417"/>
        <w:gridCol w:w="1797"/>
      </w:tblGrid>
      <w:tr w:rsidR="004130F8" w:rsidRPr="00187726" w14:paraId="38E06CB5" w14:textId="77777777" w:rsidTr="007771CF">
        <w:trPr>
          <w:trHeight w:val="141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7CFD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Dependencia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990D" w14:textId="77777777" w:rsidR="004130F8" w:rsidRPr="00187726" w:rsidRDefault="004130F8" w:rsidP="00672D03">
            <w:pPr>
              <w:ind w:left="6" w:hanging="6"/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Número de solicitudes recibidas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968D5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Número radicación solicitud o de salida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7670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Fecha de Radicación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9656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Fecha de Respuesta de c/u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0715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Solicitudes a las cuales se les negó el acceso a la información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F800D" w14:textId="77777777" w:rsidR="004130F8" w:rsidRPr="00187726" w:rsidRDefault="004130F8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Solicitudes trasladas a otra institución</w:t>
            </w:r>
          </w:p>
        </w:tc>
      </w:tr>
      <w:tr w:rsidR="00672D03" w:rsidRPr="00187726" w14:paraId="6DF1C102" w14:textId="77777777" w:rsidTr="005D57C2">
        <w:trPr>
          <w:trHeight w:val="960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2A8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ASESORA DE PLANEACIÓN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4B092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766815F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27DD30F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4016C41C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858492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41F6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54E54166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E9EDEF0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AC762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0A8FF8EF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734171B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A5E4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4DE1F717" w14:textId="77777777" w:rsidR="00672D03" w:rsidRPr="005D57C2" w:rsidRDefault="00672D03" w:rsidP="00672D03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CA0871D" w14:textId="77777777" w:rsidR="00672D03" w:rsidRPr="005D57C2" w:rsidRDefault="00672D03" w:rsidP="00672D03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A48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CB5C57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F7E37F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5A04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9C29E2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ADFDE3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079F7E0" w14:textId="77777777" w:rsidTr="007771CF">
        <w:trPr>
          <w:trHeight w:val="465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57D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DE PROTECCIÓN AL USUARIO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2F4FD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FD51B8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E34E87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EC626C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BA3D0D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26D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03FCBD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71F7D5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A7B952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215CCC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4E9DC7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95E302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695E8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35EA46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A409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7CDD04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111C60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113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949118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8E1FB7F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51EE6FB" w14:textId="77777777" w:rsidTr="007771CF">
        <w:trPr>
          <w:trHeight w:val="900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BA76C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F2E93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BAA0E3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3AC7D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1DA9C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0E000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6623B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E0FAE8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A0AB9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AB75CFB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9F86F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BFD771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9995AB8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C82B69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97EBA83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25A027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C334FA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B82941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165CC8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59F1C73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D28D15A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439E025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A300EE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D34ED0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4F5428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C94D9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695C16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D0C78F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363C12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8318389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66EF155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FE627E1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D5F38A5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06D8170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AA9330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53E23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0C01FD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9FFE6F0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35D97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8B5AFB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EC2AC3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03F80BC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47D8FC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2A59932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F95FD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8D4F9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1CDD7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A5C442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67B321F" w14:textId="6069D1E2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DOCUMENTAL Y NOTIFICACIONES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F0F1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AF24881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 </w:t>
            </w:r>
          </w:p>
          <w:p w14:paraId="7C70E164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</w:t>
            </w:r>
          </w:p>
          <w:p w14:paraId="042C96D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9A7882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1CBE3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3D898F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2535F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3DAC92C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52D1D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45DBE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6867D2F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626FD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DBB18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50293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0B5679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A2DB5C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3046AE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2FFED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F48A677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BAB82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2E801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93EE8A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19C4A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C01343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EDF65C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C4F7A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2F1794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286903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B3B8A3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D2F45B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A9AD2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F63C56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7B7DA3F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16400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52ED0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4F07B3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73A484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D3C70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8E47524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0817436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BA0C20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9A85FC5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94910E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A7C2A6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5049B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5AF1E7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180B983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DD0F13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C1E109" w14:textId="06FC558A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25</w:t>
            </w:r>
          </w:p>
          <w:p w14:paraId="149E4936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F3E9EEA" w14:textId="022335F4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32DB4" w14:textId="67D330D3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1-2023-014166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D4329" w14:textId="16149C8E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t>04/07/2023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63D9B" w14:textId="43AF8D1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2B05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A34E3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56489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B40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A9360C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2C78B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AD9C41F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04E0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897B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D2832" w14:textId="6FA5F6FA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t>1-2023-013914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F163" w14:textId="49A8B31C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83A08" w14:textId="23E7C63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EE440F">
              <w:rPr>
                <w:rFonts w:eastAsia="Times New Roman"/>
                <w:b/>
                <w:sz w:val="20"/>
                <w:szCs w:val="20"/>
                <w:lang w:eastAsia="es-CO"/>
              </w:rPr>
              <w:t>05/07/2023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B192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90FB99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E7214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BA7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653D89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EF512A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798D10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167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09FA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FBCD8" w14:textId="76A136F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1-2023-015208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CA294" w14:textId="553CA9E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5E820" w14:textId="0EE5BD2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A157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D07526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F6DDE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D64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4B6EC0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AAADAC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ECBB821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495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16EC5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34A51" w14:textId="4EB9E46E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1-2023-015770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6DB99" w14:textId="658F000A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2BB7" w14:textId="255AF91F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171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E47ABB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20C8A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731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3558E9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FBD5DF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67BB8BA" w14:textId="77777777" w:rsidTr="005A2A29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B24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30942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F1CE" w14:textId="1DD0373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1-2023-015218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75AF4" w14:textId="3750C1F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02/08/2023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92ACB" w14:textId="3BD0438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16798">
              <w:rPr>
                <w:rFonts w:eastAsia="Times New Roman"/>
                <w:b/>
                <w:sz w:val="20"/>
                <w:szCs w:val="20"/>
                <w:lang w:eastAsia="es-CO"/>
              </w:rPr>
              <w:t>03/08/2023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B5BD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A0E468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CCB73A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8E9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9CE559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20B99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EBED28E" w14:textId="77777777" w:rsidTr="005A2A29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FB5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01EA0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3D5EA" w14:textId="542AD51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1-2023-013770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3A29" w14:textId="1D170D6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433568">
              <w:rPr>
                <w:rFonts w:eastAsia="Times New Roman"/>
                <w:b/>
                <w:sz w:val="20"/>
                <w:szCs w:val="20"/>
                <w:lang w:eastAsia="es-CO"/>
              </w:rPr>
              <w:t>02/08/2023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E3407" w14:textId="6003751B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433568">
              <w:rPr>
                <w:rFonts w:eastAsia="Times New Roman"/>
                <w:b/>
                <w:sz w:val="20"/>
                <w:szCs w:val="20"/>
                <w:lang w:eastAsia="es-CO"/>
              </w:rPr>
              <w:t>03/08/2023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6B16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AC0F96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3BEB13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C288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11C7E0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A10EB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20C2FB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7B6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A4AB8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AFAA9" w14:textId="589EFD6F" w:rsidR="00672D03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6D759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01792B" w14:textId="1044519C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1-2023-016701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23811" w14:textId="062A9383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04/08/2023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DCF06" w14:textId="193009C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09/08/2023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C372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E7C8DC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07BF3C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74D7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F4420C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43973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0D2130F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F04B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52278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839B3" w14:textId="651731CA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1-2023-016673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5547" w14:textId="6732513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08/08/2023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690D" w14:textId="302A176A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08/08/2023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BD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9932AF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C68CC8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2A7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EE17CB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7BF2D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B14D228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FAF5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5BCD8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A56E" w14:textId="7D9A4FD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1-2023-015300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92349" w14:textId="5C4BA90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7573" w14:textId="2D3DFB6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B203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D90021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6556CA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C64F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8A9942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636457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333585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2B2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6B90D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611AC" w14:textId="604C253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1-2023-017247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0C72D" w14:textId="31405A8F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056E" w14:textId="5DBB7BF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52F6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819363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4AB1F0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2097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270FAB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D1659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E56CEF7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548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1384D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AE7A" w14:textId="005133F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1-2023-016942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4342" w14:textId="21DAEE3E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BF2A5" w14:textId="1E0A074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ED6A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28EC4C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38A29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D70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C2C539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C193F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72708D6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97D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42991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B48F6" w14:textId="14810F00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1-2023-017356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E26F" w14:textId="0B865DF4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D605E" w14:textId="3321FEFB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F306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40BEE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86B7C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780F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94AC17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F45785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8EF8D3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AC23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8EACE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4B73A" w14:textId="189EA1D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1-2023-015534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1678" w14:textId="5A5170B3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D0BC" w14:textId="7293AD5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E91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914344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DC9FA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5891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6090B4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E59E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0739B04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1FD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6E89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B8743" w14:textId="587250E6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1-2023-017358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0FB2C" w14:textId="0C03EC46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074B1" w14:textId="19526876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2670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B3849C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C197C8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E18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744005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8C9F7F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1E7332FA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CFB9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DDC7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F11E0" w14:textId="1D80B60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1-2023-017616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DA001" w14:textId="3F78532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03A34" w14:textId="0205A94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36A94">
              <w:rPr>
                <w:rFonts w:eastAsia="Times New Roman"/>
                <w:b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F2A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4109E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15AFB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6A79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F7DAD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001C1C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AD89D9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602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DE8ED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D9261" w14:textId="1304D0DF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1-2023-017542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7B9D" w14:textId="676A0486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410D9" w14:textId="7181E7F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3508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C8556D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37345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20DA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6B3012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E0C45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63D700D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3545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88D2A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C5720" w14:textId="6D941DF3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1-2023-017525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62C8" w14:textId="1DF1FDA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56BBE" w14:textId="1BE73F6A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04/09/2023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4F3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3CDDC7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283571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E75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AAB0FA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B15CA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EE36B88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091D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7CD5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D02C1" w14:textId="5B78FD0E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1-2023-018880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8DE4" w14:textId="550D857C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32D43" w14:textId="7443F4A4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8C9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4B4AB4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13C17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E43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CB2A2C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94FA11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7D94D7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367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63CE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59C1F" w14:textId="1FE46669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1-2023-019540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1346" w14:textId="1D6AAC7B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73F3E" w14:textId="25A904A4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C2D2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FFCEEC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320D0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06E2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F6EBAB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2BC2B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E77CFE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D41B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EFCDF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C65C" w14:textId="7FBA2AA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1-2023-020048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9EF9" w14:textId="057E8A9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C9159" w14:textId="42DDEC7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EC61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A0159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B0C37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4665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996989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F47BF0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27284DA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77E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5040E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961D5" w14:textId="3851083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1-2023-020048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EC91" w14:textId="517BAC8C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3564" w14:textId="459EF224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65106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84D7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970B70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EB7187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725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1CE872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1317C1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16E4302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AC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486F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89A3" w14:textId="115998C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>1-2023-020189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1EB6" w14:textId="407C20C8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8068F" w14:textId="5D5BA1E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33C8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1D5053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1058A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0B0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1F510C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7256A5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D1C194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79A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17C13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1AE67" w14:textId="60D50D01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1-2023-020196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CACE3" w14:textId="1B22C6E2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69E4" w14:textId="355E33E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1076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3D57F9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D8191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8BC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ADB863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948136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1F257CA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672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33D5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39DD" w14:textId="615D6F3F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1-2023-020284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D91B3" w14:textId="486F74AD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65A0" w14:textId="687D7E34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9EBC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1968B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06B70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D60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C16224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A7F31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E0655B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7DC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4880B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3DE8C" w14:textId="26601985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1-2023-020600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5E74" w14:textId="1FDC804B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D4774" w14:textId="6A0BF92B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3A0512">
              <w:rPr>
                <w:rFonts w:eastAsia="Times New Roman"/>
                <w:b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F5C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C97E5A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7AB19A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1218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57F782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035CA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9A2BAF5" w14:textId="77777777" w:rsidTr="007771CF">
        <w:trPr>
          <w:trHeight w:val="90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22A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FINANCIERA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DFF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F15859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D73DD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86BAC4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BD1DD3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EF1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38F04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65FDB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B82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F20BC1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5DC901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15C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FE49F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F676EA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DCC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6C5BAF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42546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9FC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57C235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0B395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6A8D204" w14:textId="77777777" w:rsidTr="007771CF">
        <w:trPr>
          <w:trHeight w:val="900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7205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2D6BC9D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5E55539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D32B21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E1AFDA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F157BF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EDCC1A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2596AF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E70C598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2D12769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122AA1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2F45CBA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FF5780A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3BFE71C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4EBC75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35BEE0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7B303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2DAC5A9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53C6E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568766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33DA2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912740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F5EB6F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B63F30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748F5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E3D12A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FB0BB8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B56781B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0973F4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F85D45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398600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B1FAEE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04B7A7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AD6411" w14:textId="77777777" w:rsidR="00672D03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EB1D61" w14:textId="04AC06A0" w:rsidR="00672D03" w:rsidRPr="00187726" w:rsidRDefault="00672D03" w:rsidP="00672D03">
            <w:pPr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</w:t>
            </w:r>
            <w:r w:rsidR="00C72DC0"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DE GESTIÓN DEL TALENTO HUMANO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EA2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AE18C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916098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</w:t>
            </w:r>
          </w:p>
          <w:p w14:paraId="040D74D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3F2A5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42A76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F63BD6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01205D6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F25376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446C9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B35555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FB1478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B3E418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2CF461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54E94AC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2DA67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C45159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BAE3B7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FA9671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ADFA5C8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FCD91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7923BD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F831CE1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18CCFCE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B1DB3F0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C2415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845E5EF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141EB7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866AA9A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5DCCB31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33D86C4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EDDE541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6D012C2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9B5CB11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C1A93B" w14:textId="143C652A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19</w:t>
            </w:r>
          </w:p>
          <w:p w14:paraId="24DE68FB" w14:textId="77777777" w:rsidR="00672D03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12EAC8" w14:textId="6385F394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BA3E" w14:textId="65C6AFC0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lastRenderedPageBreak/>
              <w:t>1-2023-015610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05701" w14:textId="2FED726D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F42F" w14:textId="6A7B0278" w:rsidR="00672D03" w:rsidRPr="00187726" w:rsidRDefault="00260EF6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60EF6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409F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6DFD26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1A71EE7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7D2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0748E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9E1C1A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0D43DF1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F95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72B88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DE676" w14:textId="6E6A82AC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1-2023-015487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EFF7B" w14:textId="3FB24264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BD785" w14:textId="5BE93539" w:rsidR="00672D03" w:rsidRPr="00187726" w:rsidRDefault="00260EF6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60EF6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3BF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34D491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57C7E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95AE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720690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9BF64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498360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22F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20AD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33B61" w14:textId="522FC93C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1-2023-015510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9CA5C" w14:textId="15DCDEAC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50842" w14:textId="05D71498" w:rsidR="00672D03" w:rsidRPr="00187726" w:rsidRDefault="00260EF6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260EF6">
              <w:rPr>
                <w:rFonts w:eastAsia="Times New Roman"/>
                <w:b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95C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100B16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AAA7D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2D2E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B80AB0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F5B11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B55998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D362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7C4A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4021F" w14:textId="658949F0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1-2023-016809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20D92" w14:textId="43F2B8DC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08/08/2023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F5742" w14:textId="24B47B1F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DE23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54D45E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5341D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09A6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0AFF3D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A10A34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C066D1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9C4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A7A2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2BDE8" w14:textId="53DA345B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1-2023-016823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2EC5" w14:textId="15B75260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08/08/2023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B0BF8" w14:textId="01186F16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28/08/2023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ABFE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8109BE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C96D8B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962A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48A7EE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206054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F579D67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3A0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381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E0BF1" w14:textId="4EA25E79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1-2023-016992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CEAA1" w14:textId="6FF7599B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09/08/2023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E04D" w14:textId="3F99309C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4374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E391E7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546E48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3AC1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FE439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BAFBB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127113C7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776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83F93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BE655" w14:textId="3C711A91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1-2023-017256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3581" w14:textId="1ABF0D1E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15B9F" w14:textId="13359575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442D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C34E80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A4C0B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328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31A765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824A8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0ADBCCD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13F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563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7C55C" w14:textId="03731F43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1-2023-017320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244E" w14:textId="29014501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C7B90" w14:textId="761AC6CF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561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E04DD6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EBCF1C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DC0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E3D204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193DDB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187E96AF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DFF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CB1E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14347" w14:textId="47EFE83F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1-2023-017373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F7A0" w14:textId="2A83099A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E8048" w14:textId="62A53FEF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B8B1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7E31E7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0C04C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5591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10752E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91F153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628D1FDD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830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A7A02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79017" w14:textId="224AEFF9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1-2023-017579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FBBBE" w14:textId="237B4BFC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22564" w14:textId="30C3D17D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F3F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FB3C76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E613E1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5193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BD41E1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3983DF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7553CAB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75C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283B7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076E" w14:textId="679D509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1-2023-017720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DDBDC" w14:textId="6E3D0E98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22/08/2023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832AF" w14:textId="3686F420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3B93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53550D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8D1A0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1EF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3ED3DD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82D1A3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388B4266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BBB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A6E02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B3477" w14:textId="5B425B08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1-2023-017989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8AF17" w14:textId="0DD38E52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1FAD8" w14:textId="1D645C46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AB6A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BEDF21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DC1031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C685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ECB11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A156CA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24021A6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13A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BEC6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D6D20" w14:textId="4040BF8E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1-2023-017801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02B22" w14:textId="153849E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E45" w14:textId="7C1B36B4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C28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3FE9D7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8C5BB8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B12C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A3C398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B7979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297D4466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BF5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2A05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FC001" w14:textId="1FA20251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1-2023-017814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5E8EC" w14:textId="2F9F53E8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5A663" w14:textId="6152B466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6E23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2D0C4A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8FCF928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4F36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4CA0A10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BEF618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247CCB0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B42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C1CDE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C6A68" w14:textId="2C5CA173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1-2023-018033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AF7FE" w14:textId="72DC512F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88770" w14:textId="0457A138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0CD4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1FFB88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BD0CE6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681B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3BBE4B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48BCD1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C3E9C86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53E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A834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79DA" w14:textId="33311A98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1-2023-019286</w:t>
            </w: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8B6B" w14:textId="7BB481CA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FF27D5">
              <w:rPr>
                <w:rFonts w:eastAsia="Times New Roman"/>
                <w:b/>
                <w:sz w:val="20"/>
                <w:szCs w:val="20"/>
                <w:lang w:eastAsia="es-CO"/>
              </w:rPr>
              <w:t>07/09/2023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5EEF" w14:textId="368931D7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1E4A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CEE6A0F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22F99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7978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E2D7E0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CCD54E4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154BE06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978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CB729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84AC" w14:textId="4E2077A5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493963">
              <w:rPr>
                <w:rFonts w:eastAsia="Times New Roman"/>
                <w:b/>
                <w:sz w:val="20"/>
                <w:szCs w:val="20"/>
                <w:lang w:eastAsia="es-CO"/>
              </w:rPr>
              <w:t>1-2023-020774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A016" w14:textId="615C6C1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35186" w14:textId="4DD2DED8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6D7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9B69E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A4B39E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ACBA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2A4163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2F8290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5CF4CEFF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C4229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CC99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0225" w14:textId="40E29495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>1-2023-020907</w:t>
            </w: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ab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02F6" w14:textId="0CF513BF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14FB7" w14:textId="39A2EAB4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5/10/2023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431E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4BFD6A1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3BE9B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9AB4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84D16B2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82AB5D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672D03" w:rsidRPr="00187726" w14:paraId="491EC0EE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60007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BDBE3" w14:textId="77777777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FA161" w14:textId="771CB70B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>1-2023-020991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E147" w14:textId="278B8CE2" w:rsidR="00672D03" w:rsidRPr="00187726" w:rsidRDefault="00672D03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A170C4">
              <w:rPr>
                <w:rFonts w:eastAsia="Times New Roman"/>
                <w:b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52EDE" w14:textId="23C31C23" w:rsidR="00672D03" w:rsidRPr="00187726" w:rsidRDefault="009F50ED" w:rsidP="00672D03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6/10/2023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51DB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68CF1F6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B3DED5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3513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C9FD10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D783F3C" w14:textId="77777777" w:rsidR="00672D03" w:rsidRPr="00187726" w:rsidRDefault="00672D03" w:rsidP="00672D03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1F3075" w:rsidRPr="00187726" w14:paraId="091CB838" w14:textId="77777777" w:rsidTr="007771CF">
        <w:trPr>
          <w:trHeight w:val="90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4D4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CONTRACTUAL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CF081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F73539D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65B8434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1FEB9463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76DBF03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DA475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DAFE24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8545231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65E1F498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6F7A970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16069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208C52EB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BFA63B5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D2BE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7182A6E6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A340FF9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44459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3EC4EE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CE81E0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59396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8CBB303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03AC177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1F3075" w:rsidRPr="00187726" w14:paraId="4E69EA18" w14:textId="77777777" w:rsidTr="007771CF">
        <w:trPr>
          <w:trHeight w:val="90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E27C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GRUPO DE GESTIÓN ADMINISTRATIVA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8571C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4228909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BF0237D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AE5C0C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768E711C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A50AD12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9CAA1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5EF4CBD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85FEF16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AE5C0C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136405B9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017FF7A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3EE1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AE5C0C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4545322D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4E0E83A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CCAE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AE5C0C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2292EB01" w14:textId="77777777" w:rsidR="001F3075" w:rsidRPr="00AE5C0C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88E736E" w14:textId="77777777" w:rsidR="001F3075" w:rsidRPr="00AE5C0C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6BE7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3FB79C0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1EFD0E5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A85C2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46A1022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A3AD77E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1F3075" w:rsidRPr="00187726" w14:paraId="1017AB70" w14:textId="77777777" w:rsidTr="007771CF">
        <w:trPr>
          <w:trHeight w:val="900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7515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DE TECNOLOGÍAS DE LA INFORMACIÓN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455E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F00D47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03A265F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01DEF297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F2CB5BC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E5D40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E5C62ED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94BEF8B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01319259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C3D4CB4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8148E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47C97C94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B8B6C84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D1BC6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4CDF44E2" w14:textId="77777777" w:rsidR="001F3075" w:rsidRPr="0095031F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78693C6" w14:textId="77777777" w:rsidR="001F3075" w:rsidRPr="0095031F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9CC16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1171DDE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F9A115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9821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F95F297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4870AE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1F3075" w:rsidRPr="00187726" w14:paraId="4A6A3C16" w14:textId="77777777" w:rsidTr="007771CF">
        <w:trPr>
          <w:trHeight w:val="900"/>
        </w:trPr>
        <w:tc>
          <w:tcPr>
            <w:tcW w:w="2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B490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DESPACHO DEL SUPERINTENDENTE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49DE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D7C0A3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10608C7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6F8B92C8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4595C60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76A8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86EDBBA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FF06076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33B16C4E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D22D775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4B338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3BAC3EBD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C51F973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FB8DE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  <w:p w14:paraId="5C93FF2D" w14:textId="77777777" w:rsidR="001F3075" w:rsidRPr="005D57C2" w:rsidRDefault="001F3075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A3BE84E" w14:textId="77777777" w:rsidR="001F3075" w:rsidRPr="005D57C2" w:rsidRDefault="001F3075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88B6F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59EF7A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830B0F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4E01B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5563BE7" w14:textId="77777777" w:rsidR="001F3075" w:rsidRPr="00187726" w:rsidRDefault="001F3075" w:rsidP="001F3075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28B311" w14:textId="77777777" w:rsidR="001F3075" w:rsidRPr="00187726" w:rsidRDefault="001F3075" w:rsidP="001F3075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95031F" w:rsidRPr="00187726" w14:paraId="57E6A0A3" w14:textId="77777777" w:rsidTr="007771CF">
        <w:trPr>
          <w:trHeight w:val="525"/>
        </w:trPr>
        <w:tc>
          <w:tcPr>
            <w:tcW w:w="22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FF893" w14:textId="77777777" w:rsidR="0095031F" w:rsidRPr="0095031F" w:rsidRDefault="0095031F" w:rsidP="001F3075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  <w:t>DIRECCIÓN PARA LA GESTION DE LAS CCF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A0C9E" w14:textId="18B4582D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      8</w:t>
            </w:r>
          </w:p>
          <w:p w14:paraId="25757074" w14:textId="2567E52A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DCF4743" w14:textId="33EDA85D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60B527" w14:textId="7C1269F0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977150B" w14:textId="186F46C0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FFA01F9" w14:textId="352A9F93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389674" w14:textId="78F0C7FD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8352BAC" w14:textId="3AD93B94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ACF6B4B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7D2C7D1" w14:textId="77777777" w:rsidR="0095031F" w:rsidRPr="0095031F" w:rsidRDefault="0095031F" w:rsidP="001F3075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63732AB" w14:textId="77777777" w:rsidR="0095031F" w:rsidRPr="0095031F" w:rsidRDefault="0095031F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5C15" w14:textId="77777777" w:rsidR="0095031F" w:rsidRPr="0095031F" w:rsidRDefault="0095031F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3265957" w14:textId="77777777" w:rsidR="0095031F" w:rsidRPr="0095031F" w:rsidRDefault="0095031F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A9868E9" w14:textId="77777777" w:rsid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B9A02A" w14:textId="43FDBDF0" w:rsidR="0095031F" w:rsidRPr="0095031F" w:rsidRDefault="0095031F" w:rsidP="001F3075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1-2023-014360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692C5" w14:textId="1046EB16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E1B26" w14:textId="2CB929E2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06/07/2023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0E76" w14:textId="491B09E3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196E5" w14:textId="2C223B15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39E728EB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1886D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B8F44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42374" w14:textId="45326B0D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10DCE" w14:textId="3FF1EFD2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B6AA1" w14:textId="6E8E6A8D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97AD" w14:textId="4443C0B5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A4FB" w14:textId="7644BB9D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0F4FAD60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4CAD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E7AD1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A61F7" w14:textId="1700466A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1-2023-014359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D29DA" w14:textId="3EC38CB7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B8A67" w14:textId="1442618E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97512" w14:textId="45DE6A66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23B5" w14:textId="00A4A858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5BFBCDF4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9F1CB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DBDC1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57A1E" w14:textId="4E4A029C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1-2023-016754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AA50B" w14:textId="2279F9C2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A7029" w14:textId="16EF9DDE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DB493" w14:textId="47DAF0EA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69E2" w14:textId="35591CA6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1908F43A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30087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7F6C3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267C3" w14:textId="5C234049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38447" w14:textId="0D46A73A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64281" w14:textId="02560689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16DF" w14:textId="36ACD0DD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431D7" w14:textId="1ED58FD8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7FEC1933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16DC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BBD4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9FEB" w14:textId="3944CC25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1-2023-018351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49D11" w14:textId="516F1590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A4C79" w14:textId="736C956F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499BF" w14:textId="01FC17FB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AFB6C" w14:textId="3F30A8BD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3D2CBBFA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B7DC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D2FFD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D82D" w14:textId="32A9656F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1-2023-018144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FF2F8" w14:textId="2BB01064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8C58C" w14:textId="0AEFE9DA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F6134" w14:textId="48C6291D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DD76" w14:textId="75240ED4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95031F" w:rsidRPr="00187726" w14:paraId="3A4250CB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3443ED" w14:textId="77777777" w:rsidR="0095031F" w:rsidRPr="0095031F" w:rsidRDefault="0095031F" w:rsidP="0095031F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EE0B3" w14:textId="77777777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E169" w14:textId="45D2CE4F" w:rsidR="0095031F" w:rsidRPr="0095031F" w:rsidRDefault="0095031F" w:rsidP="0095031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1-2023-021061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A3D55" w14:textId="04D6B7A6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A498" w14:textId="122E5532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A3655" w14:textId="0359DE4B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2FED" w14:textId="29B19FB7" w:rsidR="0095031F" w:rsidRPr="0095031F" w:rsidRDefault="0095031F" w:rsidP="0095031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5031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F406FF" w:rsidRPr="00187726" w14:paraId="1EEE37E3" w14:textId="77777777" w:rsidTr="005D57C2">
        <w:trPr>
          <w:trHeight w:val="525"/>
        </w:trPr>
        <w:tc>
          <w:tcPr>
            <w:tcW w:w="22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0552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B78033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6F362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DF8FE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C2AD9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6CBAA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47B9D6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91B3F3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874FF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C9CB0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3A689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52EE7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47160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1D4DB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9A2E29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D6E0CD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8171D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054D47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7B59D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8F033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D5F62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69C07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76EB46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7A3C8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A8248B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3307A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BF86F4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509EA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F3988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06595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B27B2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84B518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A59D18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D67937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F538A7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BE141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0BDF2F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275E74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8B3A8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8C330C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D7F57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167F8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E0CCFD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DDFC95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BC21BF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B85497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368E30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701939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FAFBD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BECE87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02847E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9BE597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044E5C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B11C2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197CD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6BF32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42D90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CC3F4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C3922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D8429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4FA0BB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8C4909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EF67A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1EB643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31364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29749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9A9C5A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8B7B3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98C08D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15B409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BC8D9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71DD81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E0CB36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1D395C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AAC2C0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5B37CF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7AFC2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8EE5E9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2C5B8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3587A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66C2C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E46059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799909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75E6A9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21825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42E60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32125E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16E94D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2ABBF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965DA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78090D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494B12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5D4D04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28F76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D20C7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218338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0F6B6A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0ACC0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51F20C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CCC290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B09E8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A6FAA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6ADA2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A9FDE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3B71F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7D9ED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66BE5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CDE22B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571AE5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32B028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205F6F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10ECA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E75DC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A942F8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B137F2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3F619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9762C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853F18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21CE7A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9356A1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1FD828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52D791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A494B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96DC5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2F6284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7957B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840AE9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45805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5636AF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25665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8505D3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D1C625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357176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CA5A5F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14211B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D758EF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36DC1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219EA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1D4AB0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D57892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7E6BE17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7D3F1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234AC2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240803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94CFA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024765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C270D6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44B37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97E9FA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B966A7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1BED2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B93E19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38129B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01D80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43A647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6F1367F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59092E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9B0920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9196F6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6C7CAB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33989E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9C6749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49030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4884F0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3E9C3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8AE8A0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7FCA19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B4E2AAE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F5128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E84A42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257A88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7EBDAC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CF302AD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DE72F3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8FB8F6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50FCEB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2F0BE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5D528C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67B29A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EB3845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F147F64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C8A189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C6D52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521355A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A8852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A2BAD3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FBA2F1B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533A00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3F0211" w14:textId="77777777" w:rsidR="005D57C2" w:rsidRDefault="005D57C2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F8D340" w14:textId="04E4CAA6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OFICINA ASESORA     JURÍDICA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85C2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F049CC9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742B75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C96A05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09289F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8418A2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8CCD22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3587ED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6DE379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9492F6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9535E2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02E45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54EF5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066D90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66CB23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810EB7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A67301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1728985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483080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700D4E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ED687B5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150E23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DF24CB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F8577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FA6A4A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DD4A91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0C39FE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B6CA3D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917439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6FB265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3ADBD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F3AC22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9D736A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AAD485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5D40A6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790903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3BF339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5E231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648B0A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BE64DC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9EF719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E09149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105E88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169289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45B9C3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3765E65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E8CEDB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27ACF9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7BCEB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A25241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EA2EA1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B23D1C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CE6013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7333DB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13AA76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60F683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965A87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927C57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D0AC23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8E4603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B894D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280234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AE2885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8AE052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635FED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105677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AEA42F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648DE5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E3E388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BAC13A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3B01C2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FD22A2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301316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4BCC33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1E804A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BDD393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BBC280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ECDD36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51BC1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AD00E4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0AE76B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534482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E4D0AA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3A5E9B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B69517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37FB38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652DB6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6BE1B7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01BF27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AE542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15DD39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FF4C6B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B53465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4C2EE8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44D5B8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06508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F51157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B921C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06C577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4BE328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B8510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395285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00A1B1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E2F0DD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ADDCE8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138836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FDF60D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EB1C0F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857D07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CE3A11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A95CA0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D84ECB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5A9523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95B025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708301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652361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AE3B22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28D8BF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1B3909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B5FCA1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760706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4F13F1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A517EE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AACE8D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4FEF50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4F5ABA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C3F8EC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88C7E6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DB82CE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579D5A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21FB5E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300897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BFE6A6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73749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AD0C8E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5B4FC6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93B074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953A28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499171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AE30E4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2FF5F1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6307AA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04828B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169541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B7859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4B1AD9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EE409A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2246EA5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48FCB8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0C7F4A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D31C83E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44F4EA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58A6EF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EF1D4A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32E062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15929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39BFF9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D68F20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CBD169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D432C8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05C3EC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75AC55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B60DF7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4F8AFB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80C04FA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CA8677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DEA21B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30F4E0C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67F6E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814F486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55371E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9E0E3D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15654D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1100902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41D1E9D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F5EEF3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3C51555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285EDB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B6D520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034BD07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8E1CF6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2B4CDEF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D9C860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1F35498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922CBB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1747DE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A44F0D1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B6FDC54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C0A39D3" w14:textId="77777777" w:rsidR="005D57C2" w:rsidRDefault="005D57C2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EFFA994" w14:textId="32BFA5C8" w:rsidR="00F406FF" w:rsidRPr="00F149DF" w:rsidRDefault="005D57C2" w:rsidP="005D57C2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     </w:t>
            </w:r>
            <w:r w:rsidR="00F406FF"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16</w:t>
            </w:r>
            <w:r w:rsidR="00F406F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</w:t>
            </w:r>
          </w:p>
          <w:p w14:paraId="4119757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1CCF04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F8EDC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C85FD2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210C338" w14:textId="04FD5F9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81E239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E2BA0B2" w14:textId="2FF4E67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1-2023-014162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0CDFD" w14:textId="350FA4F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lastRenderedPageBreak/>
              <w:t>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B5089" w14:textId="07CE005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4148" w14:textId="13C152E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E32C3" w14:textId="7A97017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</w:t>
            </w:r>
          </w:p>
        </w:tc>
      </w:tr>
      <w:tr w:rsidR="00F406FF" w:rsidRPr="00187726" w14:paraId="0C70AE8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B74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E0B96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6FCE" w14:textId="17D42B52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1-2023-014163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1047C" w14:textId="4B730A4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5C9F0" w14:textId="5333466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</w:t>
            </w: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</w:t>
            </w: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/0</w:t>
            </w: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</w:t>
            </w: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BB33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8A8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869984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A98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B38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55DF" w14:textId="667AA4E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1-2023-014221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75ABF" w14:textId="0C45985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152A4" w14:textId="00D9EC2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1DC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FC1C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87FAE9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C35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E1D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A7510" w14:textId="6D4518ED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1-2023-014224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9ACE0" w14:textId="0E5BED55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9BA7B" w14:textId="34D742E9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3E7DD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C15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672813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AF44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B5FE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BF025" w14:textId="3FE78428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1-2023-014246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8AE9C" w14:textId="5D64550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F511D" w14:textId="692A3EA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7B97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4A8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478C78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5F09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1D07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7F452" w14:textId="396DE88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1-2023-014273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4CE5F" w14:textId="63AB2B3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DF186" w14:textId="65764FA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617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21BF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E0E4DA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D4C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AB43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026D" w14:textId="5A74D89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50EAE" w14:textId="6A0B2CF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0DF17" w14:textId="32786F95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B197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D0B1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76AC61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6B45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8822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D8892" w14:textId="3BD76C40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1-2023-014344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D2B92" w14:textId="49CCE929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D5468" w14:textId="4AB4BD9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C07D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6099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3A5D03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D3659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AA257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2AB50" w14:textId="29BFF74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1-2023-014395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2EF63" w14:textId="4DE7ECC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65BD8" w14:textId="1A276D9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E2DC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E3F7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E21CF8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8300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E6E5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DE0B" w14:textId="111A1CD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1-2023-014406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F3A5D" w14:textId="273A81B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EF0FB" w14:textId="5608F37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F95F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005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95E38E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2C07D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F447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266E4" w14:textId="3223AC8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1-2023-014387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2149E" w14:textId="4B7CE34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DB86F" w14:textId="5F6B2E7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354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563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73B9DC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99CE2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44EF7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60A6F" w14:textId="3203B67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1-2023-014518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20B6" w14:textId="1D316FA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2D589" w14:textId="34553E8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6C66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745B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1FDEC3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E2FE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0DBE0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003A7" w14:textId="33545EA6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1-2023-014624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9115B" w14:textId="2B1D0BD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BBB48" w14:textId="249CCC4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C903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5B71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DA1399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9AF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4331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9F3BF" w14:textId="7EE1078C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1-2023-014672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8A4F4" w14:textId="426FAC4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CF1D0" w14:textId="5EBBC5D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5BC3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430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2EB8A0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CAA6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A05F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3AF66" w14:textId="24B73C5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1-2023-014762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C874A" w14:textId="5F41FCD9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EF44D" w14:textId="2AE010D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F26A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BD30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036FA2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A601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54BB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77564" w14:textId="475AF4D8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1-2023-014763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F4E1A" w14:textId="6D142ED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40DF2" w14:textId="2B917F4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AFDD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29EE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3A220C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9C22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DA8C1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DD3E" w14:textId="6F0A267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1-2020-041783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740EE" w14:textId="02DAE7E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2C726" w14:textId="213327D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ECAB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43E2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8417AB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84B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DEA7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91D6B" w14:textId="03F2653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1-2023-014790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A5634" w14:textId="344643D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9FBE9" w14:textId="3C5C827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C63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E7BD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E453A7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6EC5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2167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A6235" w14:textId="51788C5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1-2023-014858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66A6A" w14:textId="6C4671E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D3236" w14:textId="66FC9255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C02F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A337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B748C3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1BA95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B28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1D5E9" w14:textId="45070C0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1-2023-014876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8542A" w14:textId="3F5DCDC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1A74D" w14:textId="4D6C4B3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F8D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D92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405AF1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3A41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9766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D7FB" w14:textId="72284BCC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1-2023-014887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98D4E" w14:textId="1C76F22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A9FF" w14:textId="6683E9F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C927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C0919" w14:textId="5A19D82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54103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2-2023-018125</w:t>
            </w: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            </w:t>
            </w: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</w:tc>
      </w:tr>
      <w:tr w:rsidR="00F406FF" w:rsidRPr="00187726" w14:paraId="144E2E5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E93D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28195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2025B" w14:textId="5690E158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1-2023-014906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10CA3" w14:textId="4359CAF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EB02B" w14:textId="3DA5E07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92B2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4BB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08391D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548C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5CD76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8198A" w14:textId="0C29061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1-2023-014999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8654D" w14:textId="70A8060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30E39" w14:textId="0FD377C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54C9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0DC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471517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F40A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7F9C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702F7" w14:textId="647FDB7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1-2023-015015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9A13D" w14:textId="0E32146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B5D07" w14:textId="75BCB0E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CB46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AB9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9918B8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361A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496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5CD77" w14:textId="70D4BEF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1-2023-015077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8132B" w14:textId="211D3C4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4104C" w14:textId="7D76A11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1E58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EAB6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83D3C4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23AA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90CC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FDF8B" w14:textId="2BC5BBF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1-2023-015084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F8DAB" w14:textId="3A0801E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ABF79" w14:textId="0F6D4CE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637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3C1C3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A450BE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DE23B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CFFF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425F4" w14:textId="199D053D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1-2023-015098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0E3F2" w14:textId="5FB0A57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5A0BE" w14:textId="46F127F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46D1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A03E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2820C1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E240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828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11C4" w14:textId="290DBB9C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1-2023-015217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C9566" w14:textId="6969607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C3403" w14:textId="07E8866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4154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13BD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4EC377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856D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93D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9AFDF" w14:textId="3F7689A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1-2023-015347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CAECB" w14:textId="69E0B2F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A5EBD" w14:textId="093340F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14CF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213B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2CF72A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A919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BE80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1BE2B" w14:textId="2CA78202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1-2023-015367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95F1A" w14:textId="4EBD706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21601" w14:textId="4A0E861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2E89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07C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92A1F7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E646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C22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8251E" w14:textId="5025B71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1-2023-015364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4A64C" w14:textId="0C75A28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C8681" w14:textId="53F0AC9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0D4F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7A46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5BA46E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E63A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E42A5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F8C49" w14:textId="670F3369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1-2023-015371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585E9" w14:textId="70D31BD5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F4117" w14:textId="5D75E51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FC8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4937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18D19E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FADE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DBB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FFE28" w14:textId="05B4701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1-2023-015414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615FA" w14:textId="21AFB5F9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602AB" w14:textId="12999C0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34B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F4B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7A596C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916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01E3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454CF" w14:textId="0D2656C0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1-2023-015448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67CD1" w14:textId="67346E9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F1BD2" w14:textId="13AC177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AFC1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C08D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C08735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6E51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F095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6C0C6" w14:textId="05B8B1E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1-2023-015471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E482B" w14:textId="5A02DC7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3641A" w14:textId="7A5DFB3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020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F86F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463875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956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8ED6C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94F1B" w14:textId="0B271C03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1-2023-015513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96DA" w14:textId="4385714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3ED15" w14:textId="6A8674A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FB59A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07D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861F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1CF9C1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B5D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50E4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1F929" w14:textId="1D703945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1-2023-015537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07049" w14:textId="7C78CDB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08AEA" w14:textId="128EF50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E308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7F50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A08128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8E40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4DEB4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08BBD" w14:textId="50656FE9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1-2023-015546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D9E2A" w14:textId="030D85A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97631" w14:textId="66E2161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813D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D10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7C3517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B3529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32C42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8298" w14:textId="5454EB9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1-2023-015596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FD7E9" w14:textId="53C9C9F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AFC8E" w14:textId="61E4604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7B79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BEEC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48252B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CC5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439D1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AC557" w14:textId="3D9A7CA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1-2023-015604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18036" w14:textId="1FE62B0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056C8" w14:textId="5ABE55F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E153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C1A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D1C5AA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82D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7DFA0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AF5B0" w14:textId="22289CC9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1-2023-015672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01E74" w14:textId="50024EF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D26D9" w14:textId="002DFA3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84373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06CD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6BAE37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B89B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9BB4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13CB" w14:textId="37DA72C9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1-2023-015757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B5400" w14:textId="06FDE7E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24437" w14:textId="4EFF8DA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F0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7F1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FF2665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B40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570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72D6A" w14:textId="4E41B70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1-2023-015815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63557" w14:textId="6483994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931EF" w14:textId="7982BD5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D63C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C8B3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D9520D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5C2F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75B5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55354" w14:textId="6B945F4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1-2023-015837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AAEA8" w14:textId="10E2005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B4782" w14:textId="4908E14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3365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B77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6A2BD6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1006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9A10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B1028" w14:textId="443D997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1-2023-015834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7BF26" w14:textId="70A9C24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CEEDE" w14:textId="60DCAD5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4A13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9FB1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557F42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0C84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ED87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3A6D3" w14:textId="6BBD39E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1-2023-015886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3B2B5" w14:textId="4BD5294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BC397" w14:textId="6547AE7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38A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9D68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731F2F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E405A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7A1C5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040A" w14:textId="3CA81C2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1-2023-015908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5EF0A" w14:textId="49F0047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032C4" w14:textId="4017EAD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864C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E8BB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312DE7C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F77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F12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BD0A" w14:textId="7772904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1-2023-015916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1FEDE" w14:textId="133A377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B57D3" w14:textId="7D47F7B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516E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DD47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892E1C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7663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79D8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8E5A" w14:textId="7C6EBF6D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1-2023-015983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8D6A9" w14:textId="0C00968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FBB35" w14:textId="03AC5C9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DA15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671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3CE4C0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46A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C80A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11C59" w14:textId="447CBE9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988AE" w14:textId="691ADB0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D48EA" w14:textId="4546CF2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2FA5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AEAC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FBDA84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BDE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CE5F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9B880" w14:textId="2C1107A0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1-2023-016050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7E3DD" w14:textId="7C5F05C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D60B3" w14:textId="022E4F1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3993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8CD0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08503D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C06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EBDE9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62D8" w14:textId="311D8325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4D215" w14:textId="5108C26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C52C2" w14:textId="4352E79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C23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B1EA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A67D61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0B735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121E7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E76DB" w14:textId="40C24631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110854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28487" w14:textId="24666B8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30822" w14:textId="27358CA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D91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33D6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6DEA79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F376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7D2E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3BEDE" w14:textId="5924F90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1-2023-016136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E0C49" w14:textId="19C9323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A2ADB" w14:textId="10B0175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AE15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3688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EBC590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1DF3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CB68F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4907F" w14:textId="63A6B5E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1-2023-016269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83E6A" w14:textId="0E6CA8C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F4007" w14:textId="4983475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0603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B872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1D3DC6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33EB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1A34D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28E26" w14:textId="1743E2D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1-2023-016370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42517" w14:textId="0994194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FC2AA" w14:textId="63E52A0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CF6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03526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B9F9ED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4C8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6C868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372B" w14:textId="11311FF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1-2023-016433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829FE" w14:textId="210F390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F9FAF" w14:textId="2466CEF9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CF1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BED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93181C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87CC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28F13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B04E" w14:textId="138E57C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1-2023-016452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38975" w14:textId="34A8ABF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D47B7" w14:textId="7362B8E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4F4D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1F99B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6901D2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D952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C06C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E579" w14:textId="64E381EA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1-2023-016453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11E90" w14:textId="503B70F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E385A" w14:textId="2584CE28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4BDD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2F50F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4C41C2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95A3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B8AD3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76D3" w14:textId="5375B949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1-2023-016609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06302" w14:textId="4BE3F80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2FBD9" w14:textId="617CD67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48F8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3ADED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350EF7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A3508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1346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4D5C5" w14:textId="1A49BBB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1-2023-016675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9CBCB" w14:textId="5C10973E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C13CB" w14:textId="5354E7D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0461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9C3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850DFE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CF8D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F891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189D4" w14:textId="2CAC119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1-2023-016711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14881" w14:textId="1174FEE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76970" w14:textId="65337533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4A8B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9ECD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73E758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B5C5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F2A4B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67662" w14:textId="62AB8640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1-2023-016792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8603F" w14:textId="64D89D1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13823" w14:textId="4995DB3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37C1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C7558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D66CA0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F9D9A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E374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B010" w14:textId="0F13AC0F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1-2023-016831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DFDE6" w14:textId="0B05E4F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24136" w14:textId="5BD7A19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C9A9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39B3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80F5DB9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2CBB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DF8FE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61A3C" w14:textId="12AFB843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1-2023-016939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97A90" w14:textId="28E9EE40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FCF70" w14:textId="5326CFDF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5CF75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983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6D7B7D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B7ED1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CE1A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B7B6F" w14:textId="39BFC852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1-2023-016991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3B50" w14:textId="3CDD16E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F1918" w14:textId="2276C97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8DE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9FA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AD6029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498E6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AA830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32435" w14:textId="4CD635B6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1-2023-016921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0FF3E" w14:textId="1AB5A0D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C95E9" w14:textId="202AC7F6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E1D0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6BE0E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379ECE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3D1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A53D9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FAA62" w14:textId="5F2B2E43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1-2023-016950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869DC" w14:textId="20AFFBF2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20B38" w14:textId="518E270B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52534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2F21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0CEBD9F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2A460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C8C5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B1BDC" w14:textId="78DC600E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18AF26" w14:textId="10394475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411C1" w14:textId="6520B09D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A07D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483A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72EC652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02F0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E8BD9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7FBCB" w14:textId="4A758BC0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36D3E" w14:textId="11FF86AA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2BCD8" w14:textId="0F3DD11C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34B5C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EFEA9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642CDE6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2EC7" w14:textId="77777777" w:rsidR="00F406FF" w:rsidRPr="00187726" w:rsidRDefault="00F406F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C8FB0" w14:textId="77777777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3578" w14:textId="2A2958CB" w:rsidR="00F406FF" w:rsidRPr="00F149DF" w:rsidRDefault="00F406F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D10F7" w14:textId="00A2D444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09B70" w14:textId="6B29FE91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EB02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F84F7" w14:textId="77777777" w:rsidR="00F406FF" w:rsidRPr="00F149DF" w:rsidRDefault="00F406F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2EE9C21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29BF" w14:textId="77777777" w:rsidR="00F406FF" w:rsidRPr="00187726" w:rsidRDefault="00F406FF" w:rsidP="008557A9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5D8C" w14:textId="77777777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3C9E7" w14:textId="7897B128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5A17A" w14:textId="6E744FC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070DA" w14:textId="7F25760E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6497D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E28A3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54F5CA7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D421" w14:textId="77777777" w:rsidR="00F406FF" w:rsidRPr="00187726" w:rsidRDefault="00F406FF" w:rsidP="008557A9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E5C9" w14:textId="77777777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03CD" w14:textId="5B2F0586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3704B" w14:textId="35F3CB0F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7B627" w14:textId="64C1CF12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3D15B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6C12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1F98DE3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7F49" w14:textId="77777777" w:rsidR="00F406FF" w:rsidRPr="00187726" w:rsidRDefault="00F406FF" w:rsidP="008557A9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112F8" w14:textId="77777777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1B340" w14:textId="5E5657A4" w:rsidR="00F406FF" w:rsidRPr="00F149DF" w:rsidRDefault="00F406FF" w:rsidP="008557A9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1-2023-017232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65B2A" w14:textId="6417206C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4DF3" w14:textId="6643BC41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8557A9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F2822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39DC9" w14:textId="77777777" w:rsidR="00F406FF" w:rsidRPr="00F149DF" w:rsidRDefault="00F406FF" w:rsidP="008557A9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406FF" w:rsidRPr="00187726" w14:paraId="4026FBB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E427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8AA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D0462" w14:textId="151228B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1-2023-017250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E3AA" w14:textId="1CBF83F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3D635" w14:textId="7A35434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16/08/2023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DAD5B" w14:textId="6864259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1F070DF" w14:textId="6502B6F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C4F46E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494F8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CBFC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52683" w14:textId="3431386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1-2023-017244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350A0" w14:textId="5F4CD29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8C638" w14:textId="2138575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1FBF" w14:textId="097B154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353AE36" w14:textId="51EAE2A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3996BE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0CEEF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F82C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47D0" w14:textId="74B0D92E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1-2023-017369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7A970" w14:textId="79CDE72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C1457" w14:textId="6B293DB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16/08/2023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52199" w14:textId="2830CBF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0E6DC2D" w14:textId="730E087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83C901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DA10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C1FC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CED7" w14:textId="3F88BEB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1-2023-017388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7F656" w14:textId="2F1DE83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1E7C1" w14:textId="29623E4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16/08/2023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BEE3" w14:textId="38FB06E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D7BFA42" w14:textId="114483B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222F9F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1961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6C8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B937E" w14:textId="7C090F7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1-2023-017496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62CCD" w14:textId="77F921D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16/08/2023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1A11F" w14:textId="2B93CC5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EE46B" w14:textId="6012BEB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50DEBFB" w14:textId="4A2AF9D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3394FC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37C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911B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87B1E" w14:textId="6DBEE5D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1-2023-017550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82497" w14:textId="4F8499A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05D8A" w14:textId="2D06D9F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1692C" w14:textId="7AE45A6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3DCA881" w14:textId="256C14E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D52C1E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5DB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3F59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0E10C" w14:textId="02A3A07A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1-2023-017685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63844" w14:textId="44A2E9A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9574E" w14:textId="38EB0E7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71392" w14:textId="2C97317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D067F69" w14:textId="3F527A1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1F08CD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57DD4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0FB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00A8" w14:textId="5A2219C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1-2023-017482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ED558" w14:textId="69447A5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B602B" w14:textId="0316C75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52B3C" w14:textId="1BE9CC4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7187FEE" w14:textId="734F068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67F7F1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544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6BDEE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11088" w14:textId="39B9689E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3E64E" w14:textId="18EF42A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72152" w14:textId="2DDCBE8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F851" w14:textId="08874F2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13417BE" w14:textId="49F3CDB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0D54A3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19A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281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969B" w14:textId="5A50243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1-2023-017746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D7E25" w14:textId="0673343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D1002" w14:textId="0CA63B4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E9E7" w14:textId="603C055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B792035" w14:textId="79A543C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375D31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622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C4B8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8A35" w14:textId="54250D9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BD20B" w14:textId="2C8748F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5D214" w14:textId="5D07609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91A30" w14:textId="7F12069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0DE83DE" w14:textId="719347A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3DDFC7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BAFF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5B7D5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2F22" w14:textId="3A310DD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F1380" w14:textId="06EBC24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01EB" w14:textId="1D89C05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8E48" w14:textId="48A5990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6D927EF" w14:textId="13EDB62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C3EA66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A98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2F49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EAD8" w14:textId="2171F0FA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73DD4" w14:textId="2B36757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BD44B" w14:textId="6346585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18D7" w14:textId="1CB7B4D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BE1B08C" w14:textId="4EA218B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A455AF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38CF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308B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318EB" w14:textId="1FD8F4A3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1-2023-017828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FDC8A" w14:textId="1DA63C6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8CED" w14:textId="0D6811B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71E10" w14:textId="6C7D3CB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A592DF8" w14:textId="1B8F86D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0BB87F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051D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1365E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F9EFF" w14:textId="6C347C8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1-2023-017842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3773A" w14:textId="34996CF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1B6B3" w14:textId="7CF6A66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AC792" w14:textId="1D5BD49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836FE03" w14:textId="66F70D1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6FF9C5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D904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3BB4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54CA5" w14:textId="2EBE886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1-2023-017888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A3148" w14:textId="5E835E6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15ABE" w14:textId="70C8D1A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2FEB7" w14:textId="6320F89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852AE91" w14:textId="02EEC1B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48F90A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E4B4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B35D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E5359" w14:textId="612DD6BF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1-2023-017902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06509" w14:textId="74C8E27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0CCBA" w14:textId="59A5341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B0031" w14:textId="31CB509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B534520" w14:textId="5FE041B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366DC9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263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2C88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38D86" w14:textId="3947046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94D82" w14:textId="74805F8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F54F5" w14:textId="7BDD606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B27F3" w14:textId="76C96A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1F87329" w14:textId="2809702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25A0DC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478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2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98644" w14:textId="36944CCE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1-2023-19775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0B878" w14:textId="4E40491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9E4D" w14:textId="1341B3E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2A71F" w14:textId="5AA0757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D521E1D" w14:textId="58C8604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B7A874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09EC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83DA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288E2" w14:textId="0276DBEE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1-2023-017966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A360C" w14:textId="34DBF11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82C13" w14:textId="74BD332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F93D8" w14:textId="1961698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1378F1F" w14:textId="4919C5E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60E7F9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9C8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2645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06F7E" w14:textId="7CC9ACF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1-2023-017991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2015A" w14:textId="5FFD8A9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AA599" w14:textId="1CB9F33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B87F" w14:textId="24B40ED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585B8C7" w14:textId="2AAB59F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AC8C8B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085E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E2A3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743E6" w14:textId="24DFDA3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1-2023-018009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48AF3" w14:textId="37CADD5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34F31" w14:textId="7C9A8F6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1DD25" w14:textId="507D183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79DC62E" w14:textId="6A18060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671322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3E5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9876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CD85C" w14:textId="36ABE58D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F5A5" w14:textId="7B92361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ABEF" w14:textId="3332622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0C65E" w14:textId="2EEC62C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7A6D61F" w14:textId="3D96931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92B638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330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544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7FF80" w14:textId="3AC2E53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1-2023-018105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1D30D" w14:textId="0471854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A75D0" w14:textId="1212EA8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6691B" w14:textId="7ABB3E6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96B01A7" w14:textId="7C56436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46E988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4D47B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484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A9B9" w14:textId="1464604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1-2023-018072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3FC51" w14:textId="69CE042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38EA9" w14:textId="1F82BBF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BE11" w14:textId="7570C99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3AC4F64" w14:textId="02F38DA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0E8BEE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4DC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ACA3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CBB01" w14:textId="548E6F8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1-2023-018521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F0E72" w14:textId="77594D6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A19A2" w14:textId="37FC7F6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63D2F" w14:textId="6CB16C3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7660C0A" w14:textId="6D9137D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B379A8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E45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47C1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9D421" w14:textId="61DF73A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1-2023-018650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BB1EF" w14:textId="1EECDD5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5DD4B" w14:textId="7FF4C6C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733F4" w14:textId="6C7B58A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FA0E9D6" w14:textId="5305B34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01F8D6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0C49A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166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F015A" w14:textId="1CBC4B5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1-2023-018655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3994F" w14:textId="7EA335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D4DB5" w14:textId="564A401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E2B6" w14:textId="798A3C9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A281E4F" w14:textId="4742BB6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A36F7D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4D9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D2A9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C38E" w14:textId="661C3CC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1-2023-018432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91857" w14:textId="645385E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7C840" w14:textId="7344442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A28D4" w14:textId="1CF6B10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3CCFDF2" w14:textId="3EF344B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EAF165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EE58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8072B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7CD06" w14:textId="546481E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1-2023-018807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10ED5" w14:textId="3D712FF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2EF4C" w14:textId="3A49B03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3395C" w14:textId="37F9B1C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F4C56EA" w14:textId="0126E96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25D178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8DE7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A955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F0DA0" w14:textId="4CD5E04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1-2023-018977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A94C1" w14:textId="4409C9E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9A3F4" w14:textId="46946F0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39A97" w14:textId="47732E0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C4E4941" w14:textId="28BA03B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2FC4AB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A85A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3B2B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8BC7B" w14:textId="032D1AF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1-2023-018971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3AF0C" w14:textId="746F170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F3C92" w14:textId="64D3E12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38561" w14:textId="2F70A18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B50B9FE" w14:textId="0EF2940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B31E8E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620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BFFE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43F12" w14:textId="2ED7F8D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1-2023-019056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45156" w14:textId="2560EAA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101C5" w14:textId="1216EF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DBEE2" w14:textId="14F0906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A708F30" w14:textId="6BE057E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AC5C5D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8052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4BADB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14125" w14:textId="2E7166D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1-2023-019058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CFD42" w14:textId="5CB7EB2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CBE7F" w14:textId="16C658D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4C8BA" w14:textId="524A359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395896C" w14:textId="03F7091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CA32F7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4ECE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2E0D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7A3AC" w14:textId="4F82CB5A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1-2023-019065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EB501" w14:textId="190F9EB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2D80F" w14:textId="0747978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7721F" w14:textId="608D353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3C1CB5B" w14:textId="243E6B2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BF67DA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8DB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B89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156F" w14:textId="09A15C3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1-2023-019902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61837" w14:textId="0E5A469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BEE77" w14:textId="3852448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82811" w14:textId="471BC1B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FA5F009" w14:textId="0EE2643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BE02A6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8D2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570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C5CD1" w14:textId="1E2A6AD1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1-2023-019117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19D62" w14:textId="5C50A4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FA22D" w14:textId="1CC579C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D6F90" w14:textId="5EDDCF3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E7DD1A2" w14:textId="7E63377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C2A9EF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FF98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25B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B997F" w14:textId="3F548D5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1-2023-019157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C89EF" w14:textId="29BE9DF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465C5" w14:textId="10BEED6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12F80" w14:textId="07A5D4F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BA821EE" w14:textId="7FE7038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85785C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856E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B80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FA67" w14:textId="67C00A9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1-2023-019167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AFFAF" w14:textId="415FD8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B43D" w14:textId="15034A8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75EF" w14:textId="3A4EE47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F130946" w14:textId="7F9EED9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B1DF87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47B8A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18D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341F" w14:textId="4D634D53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1-2023-019280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E4355" w14:textId="13898C3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9E4F4" w14:textId="1ED4B64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12CA5" w14:textId="61629B2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B7AA523" w14:textId="1EE66E8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AC8507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FBBE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3947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2ACF5" w14:textId="759A366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1-2023-019318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22125" w14:textId="4BB6293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E893F" w14:textId="2657543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F295" w14:textId="7F4738F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75DF68E" w14:textId="6A6069C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60ACC8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FB5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1B90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37199" w14:textId="0FC6538E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1-2023-019343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9B553" w14:textId="46802FC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E1A93" w14:textId="3EB599D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E690B" w14:textId="57DACD6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FD0BDB6" w14:textId="0007BB0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146450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2A78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10F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09A1D" w14:textId="439E824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1-2023-019460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5536F" w14:textId="32F911B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E7768" w14:textId="1828C5B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9F75" w14:textId="6F35AE1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58D1AB4" w14:textId="79653D9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158CF0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1A7F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3988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EBD26" w14:textId="3BF8A66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B0AC1" w14:textId="4D1430C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897E8" w14:textId="1A9F419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87A9F" w14:textId="6AA32F4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364E958" w14:textId="11592A8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D5059A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154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B7D6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14D5" w14:textId="24C078C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A0F5C" w14:textId="06E6ED1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C306A" w14:textId="64229A6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A0CE1" w14:textId="1E89E50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6FCDA52" w14:textId="2B23998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D61EFE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0C2D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8FB61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09AB2" w14:textId="0FC4B58B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1-2023-021007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B6C10" w14:textId="08755A8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D9402" w14:textId="191DEBD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3BD4E" w14:textId="2BEE77C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AC25C76" w14:textId="76767FE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BFB6F8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9DB4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7D72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51DE7" w14:textId="3B15ED5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8E5A3" w14:textId="533E87B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E52F8" w14:textId="20E8FC9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A2C7" w14:textId="252E7AB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1DE65FE" w14:textId="03271DE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8ECCAB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1847B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1A4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10D75" w14:textId="7061490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1-2023-019698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DF80D" w14:textId="1930325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1ED8E" w14:textId="6906F5B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32A77" w14:textId="4B0E22D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AF0F4D2" w14:textId="785C2B8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11AAA5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CC8B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AB1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16CD8" w14:textId="02FF09E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96BFD" w14:textId="0D2BA26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0BABA" w14:textId="5E015DA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84809" w14:textId="757378A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A6072A2" w14:textId="69E9504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5FFDE8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4836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1ACB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B6E9F" w14:textId="36BA708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1-2023-019750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FC5EA" w14:textId="297B49E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8A176" w14:textId="79CFD7F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704A8" w14:textId="359E35B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D8A843C" w14:textId="1180874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BD892F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5D4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034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B80E2" w14:textId="0AD26CB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C24C2" w14:textId="45A050C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B0B54" w14:textId="324724D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E8216" w14:textId="6E5D9B2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7B16767" w14:textId="18153C5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13F43B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D312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273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36DC" w14:textId="01B7EF0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1-2023-019860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07EC0" w14:textId="0859C63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B43A6" w14:textId="7715402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EFE1C" w14:textId="054B471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6276AF6" w14:textId="33F4198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3B8518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E5D2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18154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B5DC3" w14:textId="5F3B1B0F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1-2023-019863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8F18F" w14:textId="2481E42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7CE1F" w14:textId="2619FAB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691" w14:textId="4DB41CD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23EF134" w14:textId="11C24BB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E641A1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6DC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F095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6224D" w14:textId="65DF00B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1-2023-019907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EB9B0" w14:textId="372A915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68D59" w14:textId="09E4628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96547" w14:textId="60A65F4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87F1562" w14:textId="72BCB64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2-2023-024427 19/09/2023 </w:t>
            </w:r>
          </w:p>
        </w:tc>
      </w:tr>
      <w:tr w:rsidR="00F406FF" w:rsidRPr="00187726" w14:paraId="386C6079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5EEA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8206E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0BAF" w14:textId="4CAAD3D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1-2023-020002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9E561" w14:textId="35A7EFA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1ABE7" w14:textId="06A171A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ABD1" w14:textId="7A91A59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E081DCF" w14:textId="4089E20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7E2074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DDD5F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2501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66BC0" w14:textId="04B1EB1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1-2023-019990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07AFF" w14:textId="38936C3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B3EBC" w14:textId="0AABB56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91AE" w14:textId="785A089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13BA2D2" w14:textId="3107F46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4D9FB8E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7F4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90D94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BC8F" w14:textId="1937D6C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1-2023-020035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092F7" w14:textId="0E37757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2DF7A" w14:textId="00A1788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42BAE" w14:textId="4D98710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91C7C50" w14:textId="6C362CE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B7E1D1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3F0B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54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B34D3" w14:textId="508E6CC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1-2023-020052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646AF" w14:textId="33BF71A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2A514" w14:textId="5277861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D3B3" w14:textId="4E60985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67D2EED" w14:textId="6AC230D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03BAAE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6B8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A73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A14D" w14:textId="36D81753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1-2023-020076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AB7AD" w14:textId="1B038A9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5443C" w14:textId="71E9A37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78A36" w14:textId="2B3104C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04E2058" w14:textId="12919D4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23FAE9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959EE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E7C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6F7B0" w14:textId="774AF20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1-2023-020175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8D83A" w14:textId="1134A6F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C193C" w14:textId="2BF69EF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10FC8" w14:textId="2F3D0A8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CA71E3C" w14:textId="53CA8C2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C823EB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21E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5A4D5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6609" w14:textId="1C6E9DB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414E7" w14:textId="5AA5332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2AD25" w14:textId="0EA7FF1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4C5D" w14:textId="5DF1D75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4C38997" w14:textId="21E00BF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2F2182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030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99921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5750" w14:textId="2B37BBE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6671D" w14:textId="1430571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E8F37" w14:textId="1D8A2D2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8F5FD" w14:textId="58F4020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5E1CFEB" w14:textId="23FF530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5C1AC2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695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C19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C8981" w14:textId="15206CF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3EBB0" w14:textId="1800EF2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57FE7" w14:textId="76E3D0E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10/10/2023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86E7" w14:textId="1CD24C6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A7C186C" w14:textId="4AC978C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A0C0E1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6CBA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C44B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7067" w14:textId="02EFB73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1-2023-020229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6F343" w14:textId="3492560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F34FF" w14:textId="6CFAA04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E472" w14:textId="65E3D94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85899AA" w14:textId="71133AA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56AF78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4698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4F35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7F3F9" w14:textId="4154267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1-2023-020252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671B" w14:textId="5ADBAB3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B53DE" w14:textId="3843E79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5C6B" w14:textId="201990A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1CF3682" w14:textId="0FCF6B5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912D5F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1D1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0C3A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F0F19" w14:textId="23553761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10B8" w14:textId="173A511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52621" w14:textId="3346AD5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49E2D" w14:textId="39739F7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5E4E431" w14:textId="23BA7EE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E49195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8088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AFC2E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36D7" w14:textId="44A39E31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9D6E8" w14:textId="53F886B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66569" w14:textId="00549D7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D52E7" w14:textId="492A355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0920EA7" w14:textId="734D83F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B11F27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4EC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06A1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34A6E" w14:textId="7FCD049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1-2023-020279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B0F6B" w14:textId="77359E3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B2ADA" w14:textId="5F03BF4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7CE44" w14:textId="2DCF020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630D96D" w14:textId="798CC51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2201FD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2D66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7334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0DD" w14:textId="5454CEF8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1-2023-020289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5E95C" w14:textId="11791DE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6378D" w14:textId="6E7DCBE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E00D9" w14:textId="6B03A58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BE382DD" w14:textId="05F2BCD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32A43E1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66DB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09AA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AC4C1" w14:textId="4C44050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1-2023-020320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AD4CB" w14:textId="6881FE3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21776" w14:textId="5E01620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C7AE" w14:textId="761BC57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B1B58CC" w14:textId="2274702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999B9B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AEA4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B647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9F0A3" w14:textId="67FE777B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1-2023-020386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17B07" w14:textId="283A8D3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97EE7" w14:textId="69474CA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6/10/2023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4912" w14:textId="6F551AF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E2E19A0" w14:textId="2EF8E76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E4B455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4F02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4D0CC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B107B" w14:textId="1DD11FC6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1-2023-020526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40783" w14:textId="7ABCB6D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11BB6" w14:textId="34BFFE2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0D6E8" w14:textId="4485C4C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9514830" w14:textId="5ADA0ED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0CC898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FBD4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EA45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134DC" w14:textId="5494D6D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1-2023-020544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57C98" w14:textId="084C58F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98E30" w14:textId="73FD25E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0AD0A" w14:textId="51A542D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93B3E29" w14:textId="4C0276F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F3E51B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E9B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6097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C040" w14:textId="1599DBE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1-2023-020627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A27CD" w14:textId="4A9643C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5A110" w14:textId="01B1E8E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C87D" w14:textId="213FC83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5984FE8" w14:textId="26EFF27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3A86F8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E2E7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A7057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48AD3" w14:textId="5E34C67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1-2023-020638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EBCF6" w14:textId="29ADE4B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3EA08" w14:textId="0F2D4B5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0561" w14:textId="57B09EF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2593739" w14:textId="2DCFAA2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C89EE2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93FC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0881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3486" w14:textId="6D039CCC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1-2023-020738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ED597" w14:textId="4CEDA8D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4E4AF" w14:textId="5472830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FDD2" w14:textId="4819EF0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24718AA" w14:textId="25F4861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39485105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1C94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F4A2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CCC0D" w14:textId="3EA3270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1-2023-020769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D01AB" w14:textId="239E821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5A2CF" w14:textId="12F2547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3C70D" w14:textId="759F79C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1AF80E46" w14:textId="0210912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E90EB7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127F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75845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22980" w14:textId="509C68F1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1-2023-020849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F1CEC" w14:textId="1B72CA1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5424E" w14:textId="1DC0558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D897F" w14:textId="769D450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8909AD6" w14:textId="0A6EE1F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110A77A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536E0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70DA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ED06" w14:textId="141C5CF5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1-2023-020925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BCB9C" w14:textId="6923FA3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EDDA2" w14:textId="24435F2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9860" w14:textId="47A6647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26074C8E" w14:textId="5567ED8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D602F00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02D5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37C72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9FDCD" w14:textId="0F107A3D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1-2023-020936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A79E3" w14:textId="062E24F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2E032" w14:textId="334DEBE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F92C4" w14:textId="4F5FEFA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A0E3050" w14:textId="2E78F73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27C37002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6D7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D020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02594" w14:textId="71B0B8E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1-2023-020941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E8352" w14:textId="23B200B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0B17D" w14:textId="7ED1FF9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5D3F1" w14:textId="5947038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FF07B9F" w14:textId="145FD4A0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4A342627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D020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91578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97F20" w14:textId="1F26E5B1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1-2023-021016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EC312" w14:textId="52FD5D17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E5836" w14:textId="5CE92FA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B052F" w14:textId="78D5A32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1B28F66" w14:textId="36E21E8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7E7F59C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87CD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E90F3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B8D14" w14:textId="3246841A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1-2023-021082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FE0B9" w14:textId="55347384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D1CB5" w14:textId="5840620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31D33" w14:textId="38FE510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42C41860" w14:textId="0F78791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648C3944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609A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C266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7D59" w14:textId="1BCAAD52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1-2023-021048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FA550" w14:textId="4967D23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5A9B4" w14:textId="2EF8875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C4EB6" w14:textId="0F6DA62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4845A63" w14:textId="7C8C9FF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1326765B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D378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6A6C4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896ED" w14:textId="5646BA4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1-2023-021122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2E741" w14:textId="347D2516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E6455" w14:textId="40048C6B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E1CD" w14:textId="098BAD0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308255E8" w14:textId="4E79BC4F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345D503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491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ADA01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477C" w14:textId="2F3A0994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21D6" w14:textId="608E354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FD4A8" w14:textId="4A9FB03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DE734" w14:textId="6B377D9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91B9C3F" w14:textId="4AD9639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57D90206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8971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A741D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578FD" w14:textId="10CD9290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F76DF" w14:textId="397C4C7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0379B" w14:textId="708E6D3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130B" w14:textId="2301883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1716FC0" w14:textId="0CD4664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46D87AF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F81E3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6B5E9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D7A52" w14:textId="4B655F2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A6AFD" w14:textId="0B004A7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74585" w14:textId="25347A6A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08CF" w14:textId="6948F22C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2B5D306" w14:textId="2E7F6EA2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727C1ACD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59629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E8E7E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D56DB" w14:textId="72641D29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1-2023-021171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9FCA8" w14:textId="32132421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E7E7E" w14:textId="235DDEEE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769DC" w14:textId="633E1B3D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5A14FEB4" w14:textId="60A7D7A3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406FF" w:rsidRPr="00187726" w14:paraId="08970498" w14:textId="77777777" w:rsidTr="005D57C2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1B64" w14:textId="77777777" w:rsidR="00F406FF" w:rsidRPr="00187726" w:rsidRDefault="00F406FF" w:rsidP="007771C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09AFA" w14:textId="77777777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645E1" w14:textId="2208784F" w:rsidR="00F406FF" w:rsidRPr="00F149DF" w:rsidRDefault="00F406FF" w:rsidP="007771C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3B981" w14:textId="39FC3E5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071DE" w14:textId="1CF0B965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3/10/2023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D099E" w14:textId="5A052218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0B16E68A" w14:textId="11F9DAB9" w:rsidR="00F406FF" w:rsidRPr="00F149DF" w:rsidRDefault="00F406FF" w:rsidP="007771C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7771C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 </w:t>
            </w:r>
          </w:p>
        </w:tc>
      </w:tr>
      <w:tr w:rsidR="00F149DF" w:rsidRPr="00187726" w14:paraId="62586C10" w14:textId="77777777" w:rsidTr="005A2A29">
        <w:trPr>
          <w:trHeight w:val="1307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EB2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E0F293D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59183B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C04D092" w14:textId="2AF19923" w:rsidR="00F149DF" w:rsidRPr="00187726" w:rsidRDefault="00F149DF" w:rsidP="00F149DF">
            <w:pPr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 PARA LA RESPONSABILIDAD ADMINISTRATIVA Y LAS MEDIDAS ESPECIALES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36A8E" w14:textId="27D0FDFB" w:rsidR="00F149DF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       </w:t>
            </w:r>
            <w:r w:rsidR="00F149DF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</w:t>
            </w:r>
          </w:p>
          <w:p w14:paraId="7D2961BA" w14:textId="37972ADC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D54115D" w14:textId="5D2AF5A6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41ECB7A" w14:textId="3C70EFEC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3B0FA17" w14:textId="47771787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ECE6159" w14:textId="0E795BDE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0C60087" w14:textId="270F33AE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D3E5EA0" w14:textId="2CC0CD62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B93F759" w14:textId="76850DDC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971ACED" w14:textId="4903F19D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758F4FE" w14:textId="6ABB8FC2" w:rsidR="005D57C2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886FD5D" w14:textId="77777777" w:rsidR="005D57C2" w:rsidRPr="000F2BF5" w:rsidRDefault="005D57C2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7CB9BC7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FC244E3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AD71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040B7B1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7451AD1" w14:textId="7C387CCC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1-2023-015231</w:t>
            </w:r>
          </w:p>
          <w:p w14:paraId="7AD975C1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52CD3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4F439F9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B5AAF5E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ED9983D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  <w:p w14:paraId="03875D49" w14:textId="31066EE8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30A45" w14:textId="6B17935B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18/07/2023</w:t>
            </w:r>
          </w:p>
          <w:p w14:paraId="7B1269D8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D10E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D9F3B1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C7389B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C0B1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329B3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7804A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0C47AF39" w14:textId="77777777" w:rsidTr="007771CF">
        <w:trPr>
          <w:trHeight w:val="525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F33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DB628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F312" w14:textId="5101B783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1-2023-017003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6F1E0" w14:textId="09CEA923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9ED6C" w14:textId="511823BF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26B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B75E4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F63A46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7FD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63C4D5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267AF4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683B11B2" w14:textId="77777777" w:rsidTr="007771CF">
        <w:trPr>
          <w:trHeight w:val="525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D40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39332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BFE7" w14:textId="56FCDF4B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1-2023-017184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8D97B" w14:textId="3DEE8F79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C3859" w14:textId="46AFC0A4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E95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A573CD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7AA8121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F19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7D17CB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3289DD1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729697F4" w14:textId="77777777" w:rsidTr="007771CF">
        <w:trPr>
          <w:trHeight w:val="525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CCD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EFF98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044D0" w14:textId="7D2901B1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C83D5" w14:textId="06AD152F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A328E" w14:textId="01F31D9E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9D93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0FFB67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00269EC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749F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BAC9F8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7A651A2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2DB6BAB8" w14:textId="77777777" w:rsidTr="007771CF">
        <w:trPr>
          <w:trHeight w:val="525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3A4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5A9E3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34481" w14:textId="0790C1DD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1-2023-017802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7D6F0" w14:textId="49492AB6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D995F" w14:textId="35C1F0DC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0FD5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1B40A1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617F5F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4B8A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15CA86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C601949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3C0BEA39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FD5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9394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E453F" w14:textId="6F9D9120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3495F" w14:textId="4F77293E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23/08/2023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27FED" w14:textId="110D55BD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520B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1B4767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8528CB3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10A8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B6E5E7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1EC948F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48387909" w14:textId="77777777" w:rsidTr="007771CF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4FF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AA176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0EBB5" w14:textId="74C56685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1-2023-019685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F4F4E" w14:textId="0CDC35FB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220ED" w14:textId="510C059B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C0C7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8E74BB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3609C7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339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2357FA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221DD6D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34508173" w14:textId="77777777" w:rsidTr="005A2A29">
        <w:trPr>
          <w:trHeight w:val="525"/>
        </w:trPr>
        <w:tc>
          <w:tcPr>
            <w:tcW w:w="22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315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91BF0" w14:textId="77777777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19768" w14:textId="6D0F86D3" w:rsidR="00F149DF" w:rsidRPr="000F2BF5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1-2023-020051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6D16" w14:textId="526217C6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7CC05" w14:textId="041382FB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0F2BF5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EE1F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DDE9DD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60AAC4A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F8E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6AF824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806FDF" w14:textId="77777777" w:rsidR="00F149DF" w:rsidRPr="000F2BF5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</w:tr>
      <w:tr w:rsidR="00F149DF" w:rsidRPr="00187726" w14:paraId="634D72F4" w14:textId="77777777" w:rsidTr="005A2A29">
        <w:trPr>
          <w:trHeight w:val="526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6E7C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60E2C59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84C5FD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45625C5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D27D322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AE823D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09D4DA4" w14:textId="1BDB71EE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 PARA LA EVALUACIÓN DE PROYECTOS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8F52C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</w:t>
            </w:r>
          </w:p>
          <w:p w14:paraId="4054574F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</w:t>
            </w:r>
          </w:p>
          <w:p w14:paraId="4B25D065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A9A976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EDA50E5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E5C9E00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5CC22D" w14:textId="0A8FE379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6ACC27A" w14:textId="2807AA90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5</w:t>
            </w:r>
          </w:p>
          <w:p w14:paraId="289B195C" w14:textId="612899FD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DA86842" w14:textId="70B494A6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AB79B11" w14:textId="50C4B145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D17298" w14:textId="1225F27C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D43A8A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DB85077" w14:textId="36E33D20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3AE70" w14:textId="645326E0" w:rsidR="00F149DF" w:rsidRPr="00E96B4A" w:rsidRDefault="00F149DF" w:rsidP="00F149DF">
            <w:pPr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E9757C">
              <w:rPr>
                <w:rFonts w:eastAsia="Times New Roman"/>
                <w:b/>
                <w:sz w:val="20"/>
                <w:szCs w:val="20"/>
                <w:lang w:eastAsia="es-CO"/>
              </w:rPr>
              <w:t>1-2023-014908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7C3ED" w14:textId="617C7BC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11/07/2023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0848" w14:textId="2D14401E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19/07/2023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2F194" w14:textId="77777777" w:rsidR="00F149DF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E5445C" w14:textId="3E4DE124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6F8C67A" w14:textId="077984B8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F6A5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13AAEB7" w14:textId="0EE74E9C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9FBC7F2" w14:textId="77777777" w:rsidTr="007771CF">
        <w:trPr>
          <w:trHeight w:val="526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B25AA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C306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695F9" w14:textId="2103700A" w:rsidR="00F149DF" w:rsidRPr="00E96B4A" w:rsidRDefault="00F149DF" w:rsidP="00F149DF">
            <w:pPr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6862C7">
              <w:rPr>
                <w:rFonts w:eastAsia="Times New Roman"/>
                <w:b/>
                <w:sz w:val="20"/>
                <w:szCs w:val="20"/>
                <w:lang w:eastAsia="es-CO"/>
              </w:rPr>
              <w:t>1-2023-018668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42E4C" w14:textId="40503635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10655" w14:textId="7F672CCE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C27A" w14:textId="77777777" w:rsidR="00F149DF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2AA3062" w14:textId="6DBA89E3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F8CB3D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1C7D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3DCD59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32AD0CA6" w14:textId="77777777" w:rsidTr="007771CF">
        <w:trPr>
          <w:trHeight w:val="526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A0E2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6C763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C6CF" w14:textId="702A5D8D" w:rsidR="00F149DF" w:rsidRPr="00E96B4A" w:rsidRDefault="00F149DF" w:rsidP="00F149DF">
            <w:pPr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6862C7">
              <w:rPr>
                <w:rFonts w:eastAsia="Times New Roman"/>
                <w:b/>
                <w:sz w:val="20"/>
                <w:szCs w:val="20"/>
                <w:lang w:eastAsia="es-CO"/>
              </w:rPr>
              <w:t>1-2023-018299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69C43" w14:textId="60773E16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7E7F" w14:textId="04D57B90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5462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482A4E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1E83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2FD18C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74BF5C03" w14:textId="77777777" w:rsidTr="007771CF">
        <w:trPr>
          <w:trHeight w:val="526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EDCF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111BD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5D19" w14:textId="604E5EBA" w:rsidR="00F149DF" w:rsidRPr="00E96B4A" w:rsidRDefault="00F149DF" w:rsidP="00F149DF">
            <w:pPr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6862C7">
              <w:rPr>
                <w:rFonts w:eastAsia="Times New Roman"/>
                <w:b/>
                <w:sz w:val="20"/>
                <w:szCs w:val="20"/>
                <w:lang w:eastAsia="es-CO"/>
              </w:rPr>
              <w:t>1-2023-019514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A4EF7" w14:textId="7A6D4F5F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10/09/2023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42D21" w14:textId="3DF69F86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4E12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FC404D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097A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DFA41E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56234941" w14:textId="77777777" w:rsidTr="007771CF">
        <w:trPr>
          <w:trHeight w:val="526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F54D" w14:textId="77777777" w:rsidR="00F149DF" w:rsidRPr="005D57C2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7886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4F39" w14:textId="71830126" w:rsidR="00F149DF" w:rsidRPr="00E96B4A" w:rsidRDefault="00F149DF" w:rsidP="00F149DF">
            <w:pPr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6862C7">
              <w:rPr>
                <w:rFonts w:eastAsia="Times New Roman"/>
                <w:b/>
                <w:sz w:val="20"/>
                <w:szCs w:val="20"/>
                <w:lang w:eastAsia="es-CO"/>
              </w:rPr>
              <w:t>1-2023-019437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40D6E" w14:textId="7110C4C6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418FD" w14:textId="0FCD4805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5E6E57">
              <w:rPr>
                <w:rFonts w:eastAsia="Times New Roman"/>
                <w:b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0E82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E8F8E8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EDA9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45CC5F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636CD204" w14:textId="77777777" w:rsidTr="005D57C2">
        <w:trPr>
          <w:trHeight w:val="714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E321" w14:textId="76FD9E42" w:rsidR="00F149DF" w:rsidRPr="005D57C2" w:rsidRDefault="00F149DF" w:rsidP="005D57C2">
            <w:pPr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SUPERDELEGADA</w:t>
            </w:r>
            <w:r w:rsid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 xml:space="preserve">     </w:t>
            </w: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 xml:space="preserve"> </w:t>
            </w:r>
            <w:r w:rsid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 xml:space="preserve">       </w:t>
            </w: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PARA LA GESTIÓN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D71A3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 </w:t>
            </w:r>
          </w:p>
          <w:p w14:paraId="74364B86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28A518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00A6A68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D1F65E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A36448B" w14:textId="7DF0CA2D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sz w:val="20"/>
                <w:szCs w:val="20"/>
                <w:lang w:eastAsia="es-CO"/>
              </w:rPr>
              <w:t xml:space="preserve">          3</w:t>
            </w:r>
          </w:p>
          <w:p w14:paraId="0B20B16F" w14:textId="00439C83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D7EF02" w14:textId="42F8FA04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49C4EF5" w14:textId="5B8DEF3C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1B6949A" w14:textId="77777777" w:rsidR="00F149DF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8082D9" w14:textId="48F355FA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FD200" w14:textId="52D674D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1-2023-019862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9A68" w14:textId="73FE818B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CDA68" w14:textId="7742FA61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DCD7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0FF6833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48B8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E08D1FD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0A5CFA04" w14:textId="77777777" w:rsidTr="005D57C2">
        <w:trPr>
          <w:trHeight w:val="824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26D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9B9D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88E87" w14:textId="1C0366A0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1-2023-020742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0CF9A" w14:textId="1E453B8F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8F268" w14:textId="303FA229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4B7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A8840B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9AEA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828A55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1CC2146" w14:textId="77777777" w:rsidTr="005D57C2">
        <w:trPr>
          <w:trHeight w:val="423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0E8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1181A" w14:textId="77777777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69854" w14:textId="00A94CB9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1-2023-020896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EA429" w14:textId="2FE8F2EA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83F8" w14:textId="5B4DDF30" w:rsidR="00F149DF" w:rsidRPr="00187726" w:rsidRDefault="00F149DF" w:rsidP="00F149DF">
            <w:pPr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0F0D24">
              <w:rPr>
                <w:rFonts w:eastAsia="Times New Roman"/>
                <w:b/>
                <w:sz w:val="20"/>
                <w:szCs w:val="20"/>
                <w:lang w:eastAsia="es-CO"/>
              </w:rPr>
              <w:t>6/10/2023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6852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0AFC17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E0FC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19D121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04C69067" w14:textId="77777777" w:rsidTr="007771CF">
        <w:trPr>
          <w:trHeight w:val="900"/>
        </w:trPr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5D7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FE7E31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B9BF4E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DA66B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CA9298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66F401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13DE4D0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3D7EB2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8CF92F1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AF3CCD0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E101BE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55AE10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E6FF6C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C352F8D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7BA600C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BF182C8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FCF5D2E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9ED687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758E4E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5FDE43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93B4FBD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0869767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8941B8D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C7CA6FF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7937AE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9972571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E248B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A9EB67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AF640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383BAD2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E883A3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8A1BDBE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5BC3CD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38A5BB6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07AE86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21A36F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A6C105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15E6C33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2CA42C3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8E9D943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4186ADE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4380A4F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4223838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FA343DF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7695420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A73665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0F19C9A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37869D1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A5A5269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B27F1C5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0B0914B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7EF93F0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1F4F3A4D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4C4632A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2330C97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5690796F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3DDDFF74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2D2981B7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4C760C83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6BFC6587" w14:textId="77777777" w:rsidR="00F149DF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  <w:p w14:paraId="0A6782F3" w14:textId="67CAD93A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  <w:r w:rsidRPr="005D57C2"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  <w:t>DIRECCIÓN PARA LA GESTIÓN FINANCIERA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2C6A3" w14:textId="77777777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10B60E3" w14:textId="77777777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C42E5B0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CFADD7B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27D91A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28994BB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9327466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71637F5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AB40B85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F2698AD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12CE565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25BCD43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6A79010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5B83FA7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6308A62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C3DEA2" w14:textId="048B248E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9061102" w14:textId="28C76720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4CBF199" w14:textId="1F002C30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4ABEA5A" w14:textId="324A7263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D1304D2" w14:textId="0DACE9B9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D8F1461" w14:textId="350DB39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9AF8656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63D70DA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FFFF7E5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FD7DC35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63E0CB6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F27516E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876A2AB" w14:textId="77777777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31B017E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AD6CB47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7BD872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D74046D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856040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971D4E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F55105D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A4E6A33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C423CC6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026EC97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717FD2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172C993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C61ED8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3C3058B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A56D8D6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87FA27E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E99CC98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FA1120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0FE9B17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C3AB166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4E6D473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58CFDA8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301E850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EF9FE84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2F47B01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5510C2F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FD6739B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10CC19B9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E98A7FC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665280A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A382AE2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C4091CC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5BE18004" w14:textId="7777777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6C90C01A" w14:textId="62AEC747" w:rsidR="00F149DF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     31</w:t>
            </w:r>
          </w:p>
          <w:p w14:paraId="4621FC59" w14:textId="20DAABC4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7FFC31FA" w14:textId="0916315F" w:rsidR="00F149DF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3370AC34" w14:textId="77777777" w:rsidR="00F149DF" w:rsidRPr="00696AC6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082684E8" w14:textId="77777777" w:rsidR="00F149DF" w:rsidRPr="00696AC6" w:rsidRDefault="00F149DF" w:rsidP="00F149DF">
            <w:pPr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  <w:p w14:paraId="40176A56" w14:textId="77777777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8B6" w14:textId="5552EE5A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lastRenderedPageBreak/>
              <w:t>1-2023-014926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854A" w14:textId="6B4A668B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16CA7" w14:textId="60EDCEC9" w:rsidR="00F149DF" w:rsidRPr="00696AC6" w:rsidRDefault="00F149DF" w:rsidP="00F149DF">
            <w:pPr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9D7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3A7E17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4223DC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CEA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  <w:bookmarkStart w:id="4" w:name="_GoBack"/>
            <w:bookmarkEnd w:id="4"/>
          </w:p>
          <w:p w14:paraId="20E2960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0A8BF7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3A8864E3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38C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2A9CD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8E015" w14:textId="57187D18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1-2023-014717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971D4" w14:textId="7193C57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12/07/2023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09094" w14:textId="469E1340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21/07/2023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B4C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3DBF4A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547714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5EF9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E04E81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0D29AC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B13E1F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4F1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229D4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B893F" w14:textId="5E646518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1-2023-015121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30FE" w14:textId="6235A5E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D6AE7" w14:textId="0FEBCFC2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17/07/2023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8A6B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73013E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ADABF3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7FD2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83692A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4E75E2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5CEE726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1CC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D2EA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512B" w14:textId="10203E8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1-2023-015768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5C99E" w14:textId="35011BB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49AED" w14:textId="6DC40DD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01/08/2023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535A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D086D2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CD8388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874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DBFA6F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DFEA43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08A43D62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CFE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AF47D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226E4" w14:textId="0DEC6A1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1-2023-016147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DD9C" w14:textId="5C6BB78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68FC" w14:textId="3C43641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 xml:space="preserve">  15/08/2023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5AC2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959F3D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CEC780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38C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9A72B4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C6186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E76E10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D5D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A4BDC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2931" w14:textId="53D5302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1-2023-016185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1F05B" w14:textId="515EF92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31/07/2023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E8556" w14:textId="2ADAAEE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944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529D5F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DE098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358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298E7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1FB53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5E989518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174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1FBDA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793BF" w14:textId="2CC914C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1-2023-016477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A6AF" w14:textId="6017EFAE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64611" w14:textId="258D12E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ACF2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CF920C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96AD76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B021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03C85C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2D5C94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6FBA2DCE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03C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FCFA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DD30" w14:textId="0DB76986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1-2023-018694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E302A" w14:textId="601BFA1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A77CC" w14:textId="1ECB4B3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15/08/203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C19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540BFF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F2C45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024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134181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862574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466F13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25E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08AD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4B50F" w14:textId="1D46F7B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1-2023-016570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2BC9F" w14:textId="6143E96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ACDC4" w14:textId="5B75212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08/08/2023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CE9F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6F8B11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44C64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FC6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D15B99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774A3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BDDD6BF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02DD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2B56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A2562" w14:textId="7EE63EC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1-2023-016947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901B5" w14:textId="65A30AE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9/08/2023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662D" w14:textId="4337317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665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D2A160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CA3BBF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5B1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5E887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06FCB7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7CB8605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258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11C44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1D5E" w14:textId="3CDAF2B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1-2023-016221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6FA0" w14:textId="47465AA2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696AC6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4/08/2023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40F36" w14:textId="7777777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4A8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8E2039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5C86C6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22B57" w14:textId="10DABA65" w:rsidR="00F149DF" w:rsidRPr="009F50ED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2-2023-020128   08/08/2023</w:t>
            </w:r>
          </w:p>
          <w:p w14:paraId="44F3608B" w14:textId="1315CBC7" w:rsidR="00F149DF" w:rsidRPr="00D847F2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highlight w:val="yellow"/>
                <w:lang w:eastAsia="es-CO"/>
              </w:rPr>
            </w:pPr>
            <w:r w:rsidRPr="009F50ED">
              <w:rPr>
                <w:rFonts w:eastAsia="Times New Roman"/>
                <w:b/>
                <w:sz w:val="20"/>
                <w:szCs w:val="20"/>
                <w:lang w:eastAsia="es-CO"/>
              </w:rPr>
              <w:t>2-2023-020129 08/08/2023</w:t>
            </w:r>
          </w:p>
        </w:tc>
      </w:tr>
      <w:tr w:rsidR="00F149DF" w:rsidRPr="00187726" w14:paraId="2AC64074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1394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EE28A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56CC6" w14:textId="51609AC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1-2023-017251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ABAF3" w14:textId="3E5179E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2E003" w14:textId="32C5B45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5BC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E2EE3D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087D8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6B2C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8662F4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C369F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5ECAE12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781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A495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0B1A3" w14:textId="6F324B0C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1-2023-018090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B74F6" w14:textId="7F88264B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24/08/2023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2C46D" w14:textId="1F061F7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06/09/2023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0713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474FEB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896793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C65E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EBD59C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3FB60BB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7DD27C2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882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D7BDD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5A781" w14:textId="2B8562A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1-2023-018155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A7A7" w14:textId="7EBD467E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25/08/2023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77674" w14:textId="72913C10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31/08/2023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115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C45512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D78103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8475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1E6021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213D4A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7524EE1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FA2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DE9F4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51C4B" w14:textId="1AF00302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1-2023-017744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B3D3D" w14:textId="07E0AD4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30/08/2023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93EC0" w14:textId="7285F80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BA6CB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20/09/2023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A0CC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0F84C5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DB933A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561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272779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5004B3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97B36C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C78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A949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E0DF2" w14:textId="38BB5C4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1-2023-019059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9A7C5" w14:textId="76FA6D68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2CE0" w14:textId="13A1978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D94E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DF6107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644E0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DDE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B0A9D6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12A61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3CBAB021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F38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079E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6166F" w14:textId="1C669B8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1-2023-019094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77896" w14:textId="2C7F5AD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5/09/2023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A11A5" w14:textId="564F0FE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4E13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A7FE2C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4C3CA3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AFB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85CB06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31BA0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577DD792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3B90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2A78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D3C60" w14:textId="1F6D94A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1-2023-019030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EF3C" w14:textId="5D72B41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D847F2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D220" w14:textId="5F0E1B68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750F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31A7BA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310DCE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5D68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D031F3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8F699F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88709B8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EE6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CE01F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ED9C8" w14:textId="778E768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1-2023-019411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A34D" w14:textId="0E76C86D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68C0D" w14:textId="78936D6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EFE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990148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B47A8B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A3D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0EDE03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7202DB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693B201D" w14:textId="77777777" w:rsidTr="005A2A29">
        <w:trPr>
          <w:trHeight w:val="551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A6D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88B00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94821" w14:textId="1A80E62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1-2023-019508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0FE9E" w14:textId="5781344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11/09/2023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CB24" w14:textId="61C1A5EE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19/09/2023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D87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AE09E2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21F27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F41B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828C84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C5F25D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0724F49" w14:textId="77777777" w:rsidTr="005A2A29">
        <w:trPr>
          <w:trHeight w:val="48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BDA2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7119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89EE1" w14:textId="7770144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1-2023-018759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EC90" w14:textId="2D62C2D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72D72" w14:textId="7925C1D6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14/09/2023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E12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0A53FB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4D7662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AA30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79C2E7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676A3A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92559F3" w14:textId="77777777" w:rsidTr="005A2A29">
        <w:trPr>
          <w:trHeight w:val="576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6DC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1EFE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9DCD9" w14:textId="2AD9E97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1-2023-019414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A6439" w14:textId="75AB1D4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8/09/2023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3AE0F" w14:textId="2420ACDC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27/09/2023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E46D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1E0A33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4C936A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31BA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0A97E6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641E61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26AAB2C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8855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007B7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4B84C" w14:textId="691C49E0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1-2023-019816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EF3A8" w14:textId="389995A3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648C7" w14:textId="57F82522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05/10/2023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25AD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543601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2E2BE7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9392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6A16F5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FB2336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AB21471" w14:textId="77777777" w:rsidTr="005A2A29">
        <w:trPr>
          <w:trHeight w:val="73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65A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A0AD2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DC886" w14:textId="608B840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72EE" w14:textId="1DA1C62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15/09/2023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FDB6C" w14:textId="770C6CD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05/10/2023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A54D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AD4D6C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EA1893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608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11FC2C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61ABC2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ED8BC49" w14:textId="77777777" w:rsidTr="007771CF">
        <w:trPr>
          <w:trHeight w:val="90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03D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A8826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5F31F" w14:textId="3278FA8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1-2023-020138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CB384" w14:textId="4AE794FF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18/09/2023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FC530" w14:textId="24AD6F3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03/10/2023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1041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7285F90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DBCB46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FA79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5BCECC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B61B7E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0B481A2E" w14:textId="77777777" w:rsidTr="005A2A29">
        <w:trPr>
          <w:trHeight w:val="56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0F3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DE016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A98CA" w14:textId="78647F6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1-2023-020040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44D54" w14:textId="6628F20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13/09/2023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78873" w14:textId="1CA577C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3519F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54EF32B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C6A843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EDF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BAB529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D5EDCC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4EE02FA8" w14:textId="77777777" w:rsidTr="005A2A29">
        <w:trPr>
          <w:trHeight w:val="659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1B6B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5C75D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E1F6B" w14:textId="62C69F1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1-2023-020360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7FD2C" w14:textId="7228B8B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21/09/2023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86EC1" w14:textId="290328B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BF1F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1CEC11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2FEDBFE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33F5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1A31C33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EE8AA7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510F6B3D" w14:textId="77777777" w:rsidTr="005A2A29">
        <w:trPr>
          <w:trHeight w:val="512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221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68376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DFFF1" w14:textId="69BB71B0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1-2023-020651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06B43" w14:textId="760C01DE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26/09/2023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FB159" w14:textId="40F74B44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28/09/2023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B3AA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69A5BD15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18336C2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B31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40B19E8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07C9500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2D2A797E" w14:textId="77777777" w:rsidTr="005A2A29">
        <w:trPr>
          <w:trHeight w:val="590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EF6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3ADC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D2FB" w14:textId="10760C8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1-2023-020493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39E7B" w14:textId="1863BB6E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22/09/2023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3B078" w14:textId="4EE1972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09/10/2023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D9FD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F1ABF2C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5F5D8F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C551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0DB26F19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392433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731B60F7" w14:textId="77777777" w:rsidTr="005A2A29">
        <w:trPr>
          <w:trHeight w:val="614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93B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5BAA1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5775A" w14:textId="13D9C4F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06866" w14:textId="696D4971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1ED71" w14:textId="260D3357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05/10/2023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CE2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305E61C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477EE077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8CE9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B79D6B6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69761BF4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  <w:tr w:rsidR="00F149DF" w:rsidRPr="00187726" w14:paraId="1624C54D" w14:textId="77777777" w:rsidTr="005A2A29">
        <w:trPr>
          <w:trHeight w:val="468"/>
        </w:trPr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D133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D79E8" w14:textId="77777777" w:rsidR="00F149DF" w:rsidRPr="001F3075" w:rsidRDefault="00F149DF" w:rsidP="00F149DF">
            <w:pPr>
              <w:rPr>
                <w:rFonts w:eastAsia="Times New Roman"/>
                <w:b/>
                <w:color w:val="FF0000"/>
                <w:sz w:val="20"/>
                <w:szCs w:val="20"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A6DCE" w14:textId="54E7C6E5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1-2023-021131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5E57" w14:textId="4BEE097A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29/09/2023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6F5AA" w14:textId="5C513079" w:rsidR="00F149DF" w:rsidRPr="00696AC6" w:rsidRDefault="00F149DF" w:rsidP="00F149DF">
            <w:pPr>
              <w:jc w:val="left"/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</w:pPr>
            <w:r w:rsidRPr="00364B3D">
              <w:rPr>
                <w:rFonts w:eastAsia="Times New Roman"/>
                <w:b/>
                <w:color w:val="000000" w:themeColor="text1"/>
                <w:sz w:val="20"/>
                <w:szCs w:val="20"/>
                <w:lang w:eastAsia="es-CO"/>
              </w:rPr>
              <w:t>05/10/2023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EE0E0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2D75ECA2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52BB4E3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3D50D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  <w:r w:rsidRPr="00187726">
              <w:rPr>
                <w:rFonts w:eastAsia="Times New Roman"/>
                <w:b/>
                <w:sz w:val="20"/>
                <w:szCs w:val="20"/>
                <w:lang w:eastAsia="es-CO"/>
              </w:rPr>
              <w:t>0</w:t>
            </w:r>
          </w:p>
          <w:p w14:paraId="4E11112A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  <w:p w14:paraId="76B4EE3E" w14:textId="77777777" w:rsidR="00F149DF" w:rsidRPr="00187726" w:rsidRDefault="00F149DF" w:rsidP="00F149DF">
            <w:pPr>
              <w:jc w:val="center"/>
              <w:rPr>
                <w:rFonts w:eastAsia="Times New Roman"/>
                <w:b/>
                <w:sz w:val="20"/>
                <w:szCs w:val="20"/>
                <w:lang w:eastAsia="es-CO"/>
              </w:rPr>
            </w:pPr>
          </w:p>
        </w:tc>
      </w:tr>
    </w:tbl>
    <w:p w14:paraId="2E09D8EA" w14:textId="42D0AB94" w:rsidR="004130F8" w:rsidRPr="00187726" w:rsidRDefault="004130F8" w:rsidP="005D57C2">
      <w:pPr>
        <w:spacing w:before="100" w:beforeAutospacing="1" w:after="100" w:afterAutospacing="1"/>
        <w:ind w:left="-709"/>
        <w:rPr>
          <w:sz w:val="20"/>
          <w:szCs w:val="20"/>
          <w:lang w:eastAsia="es-ES"/>
        </w:rPr>
      </w:pPr>
      <w:r w:rsidRPr="00187726">
        <w:rPr>
          <w:sz w:val="20"/>
          <w:szCs w:val="20"/>
          <w:lang w:eastAsia="es-ES"/>
        </w:rPr>
        <w:t>Cordialmente,</w:t>
      </w:r>
    </w:p>
    <w:p w14:paraId="4AD35B94" w14:textId="0E87EDBB" w:rsidR="004130F8" w:rsidRPr="00187726" w:rsidRDefault="004130F8" w:rsidP="004130F8">
      <w:pPr>
        <w:ind w:left="720"/>
        <w:rPr>
          <w:sz w:val="20"/>
          <w:szCs w:val="20"/>
          <w:lang w:eastAsia="es-ES"/>
        </w:rPr>
      </w:pPr>
    </w:p>
    <w:p w14:paraId="296D1D0D" w14:textId="77777777" w:rsidR="004130F8" w:rsidRPr="00187726" w:rsidRDefault="004130F8" w:rsidP="004130F8">
      <w:pPr>
        <w:ind w:left="720"/>
        <w:rPr>
          <w:sz w:val="20"/>
          <w:szCs w:val="20"/>
          <w:lang w:eastAsia="es-ES"/>
        </w:rPr>
      </w:pPr>
    </w:p>
    <w:p w14:paraId="5A003EDB" w14:textId="77777777" w:rsidR="004130F8" w:rsidRPr="00187726" w:rsidRDefault="004130F8" w:rsidP="004130F8">
      <w:pPr>
        <w:ind w:left="-709"/>
        <w:rPr>
          <w:sz w:val="20"/>
          <w:szCs w:val="20"/>
          <w:lang w:eastAsia="es-ES"/>
        </w:rPr>
      </w:pPr>
      <w:r w:rsidRPr="00187726">
        <w:rPr>
          <w:sz w:val="20"/>
          <w:szCs w:val="20"/>
          <w:lang w:eastAsia="es-ES"/>
        </w:rPr>
        <w:t>_____________________________</w:t>
      </w:r>
    </w:p>
    <w:p w14:paraId="56784E2B" w14:textId="77777777" w:rsidR="004130F8" w:rsidRPr="00187726" w:rsidRDefault="004130F8" w:rsidP="004130F8">
      <w:pPr>
        <w:ind w:left="-709"/>
        <w:rPr>
          <w:b/>
          <w:sz w:val="20"/>
          <w:szCs w:val="20"/>
          <w:lang w:eastAsia="es-ES"/>
        </w:rPr>
      </w:pPr>
      <w:r w:rsidRPr="00187726">
        <w:rPr>
          <w:b/>
          <w:sz w:val="20"/>
          <w:szCs w:val="20"/>
          <w:lang w:eastAsia="es-ES"/>
        </w:rPr>
        <w:t>ERIKA JOHANA QUINTERO U</w:t>
      </w:r>
    </w:p>
    <w:p w14:paraId="14E82A38" w14:textId="5A532F4C" w:rsidR="005F2798" w:rsidRDefault="004130F8" w:rsidP="005D57C2">
      <w:pPr>
        <w:ind w:left="-709"/>
        <w:rPr>
          <w:lang w:val="es-ES"/>
        </w:rPr>
      </w:pPr>
      <w:r w:rsidRPr="00187726">
        <w:rPr>
          <w:b/>
          <w:sz w:val="20"/>
          <w:szCs w:val="20"/>
          <w:lang w:eastAsia="es-ES"/>
        </w:rPr>
        <w:t>Coordinadora Grupo de Gestión Documental y Notificaciones</w:t>
      </w:r>
    </w:p>
    <w:sectPr w:rsidR="005F2798" w:rsidSect="005E1A9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048B2" w14:textId="77777777" w:rsidR="008436AB" w:rsidRDefault="008436AB" w:rsidP="004462DC">
      <w:r>
        <w:separator/>
      </w:r>
    </w:p>
  </w:endnote>
  <w:endnote w:type="continuationSeparator" w:id="0">
    <w:p w14:paraId="53E7DE08" w14:textId="77777777" w:rsidR="008436AB" w:rsidRDefault="008436AB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alibri"/>
    <w:charset w:val="4D"/>
    <w:family w:val="auto"/>
    <w:pitch w:val="variable"/>
    <w:sig w:usb0="20000007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B4D67" w14:textId="77777777" w:rsidR="005D57C2" w:rsidRDefault="005D57C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8D28F" w14:textId="77777777" w:rsidR="005D57C2" w:rsidRPr="00FC20ED" w:rsidRDefault="005D57C2" w:rsidP="00D31FE3">
    <w:pPr>
      <w:spacing w:line="276" w:lineRule="auto"/>
      <w:rPr>
        <w:rFonts w:ascii="Verdana" w:hAnsi="Verdana"/>
        <w:sz w:val="8"/>
        <w:szCs w:val="8"/>
      </w:rPr>
    </w:pPr>
    <w:r w:rsidRPr="004130F8">
      <w:rPr>
        <w:rFonts w:ascii="Verdana" w:hAnsi="Verdana"/>
        <w:noProof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D6EE432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5D57C2" w:rsidRPr="00FC20ED" w:rsidRDefault="005D57C2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5D57C2" w:rsidRPr="00FC20ED" w:rsidRDefault="005D57C2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6F0DEFE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5D57C2" w:rsidRPr="00443F8C" w:rsidRDefault="005D57C2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7771CF" w:rsidRPr="00443F8C" w:rsidRDefault="007771CF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5D57C2" w:rsidRPr="004130F8" w:rsidRDefault="005D57C2" w:rsidP="00D31FE3">
    <w:pPr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5D57C2" w:rsidRPr="004130F8" w:rsidRDefault="005D57C2" w:rsidP="00D31FE3">
    <w:pPr>
      <w:spacing w:line="276" w:lineRule="auto"/>
      <w:rPr>
        <w:rFonts w:ascii="Verdana" w:hAnsi="Verdana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5D57C2" w:rsidRPr="00FC20ED" w:rsidRDefault="005D57C2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6219DD8" id="_x0000_s1030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7771CF" w:rsidRPr="00FC20ED" w:rsidRDefault="007771CF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5D57C2" w:rsidRPr="00FC20ED" w:rsidRDefault="005D57C2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5D57C2" w:rsidRPr="00FC20ED" w:rsidRDefault="005D57C2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t xml:space="preserve">  </w:t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  <w:r w:rsidRPr="004130F8">
      <w:rPr>
        <w:rFonts w:ascii="Helvetica Neue" w:hAnsi="Helvetica Neue"/>
        <w:noProof/>
        <w:color w:val="7F7F7F"/>
        <w:sz w:val="11"/>
        <w:szCs w:val="11"/>
        <w:lang w:val="en-US" w:eastAsia="es-CO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7C6C2" w14:textId="77777777" w:rsidR="005D57C2" w:rsidRDefault="005D57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21D23" w14:textId="77777777" w:rsidR="008436AB" w:rsidRDefault="008436AB" w:rsidP="004462DC">
      <w:r>
        <w:separator/>
      </w:r>
    </w:p>
  </w:footnote>
  <w:footnote w:type="continuationSeparator" w:id="0">
    <w:p w14:paraId="5EC3E639" w14:textId="77777777" w:rsidR="008436AB" w:rsidRDefault="008436AB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92AE2" w14:textId="77777777" w:rsidR="005D57C2" w:rsidRDefault="005D57C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C5C88" w14:textId="77777777" w:rsidR="005D57C2" w:rsidRPr="00D4295D" w:rsidRDefault="005D57C2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 w:rsidRPr="004130F8">
      <w:rPr>
        <w:rFonts w:ascii="Helvetica" w:hAnsi="Helvetica"/>
        <w:b/>
        <w:noProof/>
        <w:color w:val="8080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 w:rsidRPr="004130F8">
      <w:rPr>
        <w:rFonts w:ascii="Helvetica" w:hAnsi="Helvetica"/>
        <w:b/>
        <w:color w:val="808080"/>
        <w:sz w:val="14"/>
        <w:szCs w:val="14"/>
      </w:rPr>
      <w:tab/>
    </w:r>
  </w:p>
  <w:p w14:paraId="2AE92BB9" w14:textId="6A7E9EBB" w:rsidR="005D57C2" w:rsidRPr="004462DC" w:rsidRDefault="005D57C2" w:rsidP="004462DC">
    <w:pPr>
      <w:jc w:val="righ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526E9" w14:textId="77777777" w:rsidR="005D57C2" w:rsidRDefault="005D57C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4E64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24"/>
    <w:rsid w:val="000F0D88"/>
    <w:rsid w:val="000F11F5"/>
    <w:rsid w:val="000F1741"/>
    <w:rsid w:val="000F18B6"/>
    <w:rsid w:val="000F23D9"/>
    <w:rsid w:val="000F27B1"/>
    <w:rsid w:val="000F2930"/>
    <w:rsid w:val="000F2BF5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854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726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075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798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0EF6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2BF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2B6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B3D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0512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30F8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BCE"/>
    <w:rsid w:val="00432EF5"/>
    <w:rsid w:val="00433568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568D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A81"/>
    <w:rsid w:val="00491B7C"/>
    <w:rsid w:val="00492677"/>
    <w:rsid w:val="004929C8"/>
    <w:rsid w:val="00492C0F"/>
    <w:rsid w:val="004932EE"/>
    <w:rsid w:val="00493405"/>
    <w:rsid w:val="00493963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61C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4F7A4C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01B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035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1274"/>
    <w:rsid w:val="005A1852"/>
    <w:rsid w:val="005A22D9"/>
    <w:rsid w:val="005A25D2"/>
    <w:rsid w:val="005A2A29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265A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B4E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7C2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6E57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382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857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03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2C7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AC6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140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3B38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4A4C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1CF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8B5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1F0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6AB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A9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83A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031F"/>
    <w:rsid w:val="0095124E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5A6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5E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0ED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0C4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13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106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5EF6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C0C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17906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55F5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CB2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A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2DC0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728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E63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7F2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6B4A"/>
    <w:rsid w:val="00E97437"/>
    <w:rsid w:val="00E9757C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8D8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0F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9DF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51C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A94"/>
    <w:rsid w:val="00F36D1A"/>
    <w:rsid w:val="00F36F57"/>
    <w:rsid w:val="00F371D7"/>
    <w:rsid w:val="00F3737F"/>
    <w:rsid w:val="00F4058D"/>
    <w:rsid w:val="00F405CC"/>
    <w:rsid w:val="00F4062F"/>
    <w:rsid w:val="00F406F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BD8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7DA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59A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7D5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30F8"/>
    <w:pPr>
      <w:keepNext/>
      <w:keepLines/>
      <w:autoSpaceDE/>
      <w:autoSpaceDN/>
      <w:adjustRightInd/>
      <w:spacing w:before="200" w:line="276" w:lineRule="auto"/>
      <w:jc w:val="left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iPriority w:val="99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de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character" w:customStyle="1" w:styleId="Ttulo7Car">
    <w:name w:val="Título 7 Car"/>
    <w:basedOn w:val="Fuentedeprrafopredeter"/>
    <w:link w:val="Ttulo7"/>
    <w:uiPriority w:val="9"/>
    <w:semiHidden/>
    <w:rsid w:val="004130F8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paragraph" w:styleId="Ttulo">
    <w:name w:val="Title"/>
    <w:basedOn w:val="Normal"/>
    <w:link w:val="TtuloCar"/>
    <w:qFormat/>
    <w:rsid w:val="004130F8"/>
    <w:pPr>
      <w:autoSpaceDE/>
      <w:autoSpaceDN/>
      <w:adjustRightInd/>
      <w:jc w:val="center"/>
    </w:pPr>
    <w:rPr>
      <w:rFonts w:ascii="Tahoma" w:eastAsia="Times New Roman" w:hAnsi="Tahoma" w:cs="Times New Roman"/>
      <w:b/>
      <w:color w:val="auto"/>
      <w:sz w:val="24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4130F8"/>
    <w:rPr>
      <w:rFonts w:ascii="Tahoma" w:eastAsia="Times New Roman" w:hAnsi="Tahoma"/>
      <w:b/>
      <w:sz w:val="24"/>
      <w:lang w:val="es-MX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4130F8"/>
  </w:style>
  <w:style w:type="paragraph" w:customStyle="1" w:styleId="1">
    <w:name w:val="1"/>
    <w:basedOn w:val="Normal"/>
    <w:next w:val="Normal"/>
    <w:uiPriority w:val="35"/>
    <w:unhideWhenUsed/>
    <w:qFormat/>
    <w:rsid w:val="004130F8"/>
    <w:pPr>
      <w:autoSpaceDE/>
      <w:autoSpaceDN/>
      <w:adjustRightInd/>
      <w:spacing w:after="200" w:line="276" w:lineRule="auto"/>
      <w:jc w:val="left"/>
    </w:pPr>
    <w:rPr>
      <w:rFonts w:ascii="Calibri" w:hAnsi="Calibri" w:cs="Times New Roman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40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0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30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6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50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4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0.jpe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90D356-D83F-41BD-A2CE-B21E7731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0</TotalTime>
  <Pages>17</Pages>
  <Words>2160</Words>
  <Characters>11885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Erika Johana Quintero Urena</cp:lastModifiedBy>
  <cp:revision>2</cp:revision>
  <cp:lastPrinted>2020-02-12T16:33:00Z</cp:lastPrinted>
  <dcterms:created xsi:type="dcterms:W3CDTF">2023-10-18T18:25:00Z</dcterms:created>
  <dcterms:modified xsi:type="dcterms:W3CDTF">2023-10-18T18:25:00Z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