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330995018"/>
    <w:p w14:paraId="50DEE49E" w14:textId="776DCF5A" w:rsidR="00F932CB" w:rsidRDefault="005A0BA4" w:rsidP="004462D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2AEB540D">
                <wp:simplePos x="0" y="0"/>
                <wp:positionH relativeFrom="column">
                  <wp:posOffset>-965835</wp:posOffset>
                </wp:positionH>
                <wp:positionV relativeFrom="paragraph">
                  <wp:posOffset>-557530</wp:posOffset>
                </wp:positionV>
                <wp:extent cx="6181725" cy="3238500"/>
                <wp:effectExtent l="0" t="0" r="0" b="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2181F9" w14:textId="5276F179" w:rsidR="00AF57C1" w:rsidRPr="002F79F8" w:rsidRDefault="00AF57C1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INFORME DE SEGUIMIENTO AL REGISTRO DE INFORMACIÓN REPORTADA POR LA SUPERINTENDENCIA DEL SUBSIDIO FAMILIAR EN EL SISTEMA DE INFORMACIÓN Y GESTIÓN DEL EMPLEO PÚBLICO – SIGEP</w:t>
                            </w:r>
                          </w:p>
                          <w:p w14:paraId="381A989B" w14:textId="77777777" w:rsidR="00AF57C1" w:rsidRPr="005A0BA4" w:rsidRDefault="00AF57C1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Cs w:val="72"/>
                                <w:lang w:val="es-ES"/>
                              </w:rPr>
                            </w:pPr>
                          </w:p>
                          <w:p w14:paraId="72843753" w14:textId="1813AE3F" w:rsidR="00AF57C1" w:rsidRPr="002F79F8" w:rsidRDefault="00AF57C1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SEGUNDO (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II</w:t>
                            </w: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I) TRIMESTRE AÑO 2023</w:t>
                            </w:r>
                          </w:p>
                          <w:p w14:paraId="319B625F" w14:textId="77777777" w:rsidR="00AF57C1" w:rsidRPr="002F79F8" w:rsidRDefault="00AF57C1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</w:p>
                          <w:p w14:paraId="44E48789" w14:textId="10DD9A98" w:rsidR="00AF57C1" w:rsidRPr="002F79F8" w:rsidRDefault="00AF57C1" w:rsidP="005A0BA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>Octubre</w:t>
                            </w:r>
                            <w:r w:rsidRPr="002F79F8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0"/>
                                <w:szCs w:val="72"/>
                                <w:lang w:val="es-ES"/>
                              </w:rPr>
                              <w:t xml:space="preserve"> de 2023</w:t>
                            </w:r>
                          </w:p>
                          <w:p w14:paraId="31A4A515" w14:textId="31C84104" w:rsidR="00AF57C1" w:rsidRPr="005A0BA4" w:rsidRDefault="00AF57C1" w:rsidP="005A0BA4">
                            <w:pPr>
                              <w:rPr>
                                <w:rFonts w:ascii="Verdana" w:hAnsi="Verdana"/>
                                <w:color w:val="FFFFFF" w:themeColor="background1"/>
                                <w:sz w:val="32"/>
                                <w:szCs w:val="72"/>
                              </w:rPr>
                            </w:pPr>
                          </w:p>
                          <w:p w14:paraId="0BD37AAA" w14:textId="77777777" w:rsidR="00AF57C1" w:rsidRPr="005A0BA4" w:rsidRDefault="00AF57C1">
                            <w:pPr>
                              <w:rPr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76.05pt;margin-top:-43.9pt;width:486.75pt;height:2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" filled="f" stroked="f" strokeweight=".5pt">
                <v:textbox>
                  <w:txbxContent>
                    <w:p w14:paraId="7A2181F9" w14:textId="5276F179" w:rsidR="00AF57C1" w:rsidRPr="002F79F8" w:rsidRDefault="00AF57C1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INFORME DE SEGUIMIENTO AL REGISTRO DE INFORMACIÓN REPORTADA POR LA SUPERINTENDENCIA DEL SUBSIDIO FAMILIAR EN EL SISTEMA DE INFORMACIÓN Y GESTIÓN DEL EMPLEO PÚBLICO – SIGEP</w:t>
                      </w:r>
                    </w:p>
                    <w:p w14:paraId="381A989B" w14:textId="77777777" w:rsidR="00AF57C1" w:rsidRPr="005A0BA4" w:rsidRDefault="00AF57C1" w:rsidP="005A0BA4">
                      <w:pPr>
                        <w:rPr>
                          <w:rFonts w:ascii="Verdana" w:hAnsi="Verdana"/>
                          <w:color w:val="FFFFFF" w:themeColor="background1"/>
                          <w:szCs w:val="72"/>
                          <w:lang w:val="es-ES"/>
                        </w:rPr>
                      </w:pPr>
                    </w:p>
                    <w:p w14:paraId="72843753" w14:textId="1813AE3F" w:rsidR="00AF57C1" w:rsidRPr="002F79F8" w:rsidRDefault="00AF57C1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SEGUNDO (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II</w:t>
                      </w: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I) TRIMESTRE AÑO 2023</w:t>
                      </w:r>
                    </w:p>
                    <w:p w14:paraId="319B625F" w14:textId="77777777" w:rsidR="00AF57C1" w:rsidRPr="002F79F8" w:rsidRDefault="00AF57C1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</w:p>
                    <w:p w14:paraId="44E48789" w14:textId="10DD9A98" w:rsidR="00AF57C1" w:rsidRPr="002F79F8" w:rsidRDefault="00AF57C1" w:rsidP="005A0BA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>Octubre</w:t>
                      </w:r>
                      <w:r w:rsidRPr="002F79F8">
                        <w:rPr>
                          <w:rFonts w:ascii="Verdana" w:hAnsi="Verdana"/>
                          <w:b/>
                          <w:color w:val="FFFFFF" w:themeColor="background1"/>
                          <w:sz w:val="20"/>
                          <w:szCs w:val="72"/>
                          <w:lang w:val="es-ES"/>
                        </w:rPr>
                        <w:t xml:space="preserve"> de 2023</w:t>
                      </w:r>
                    </w:p>
                    <w:p w14:paraId="31A4A515" w14:textId="31C84104" w:rsidR="00AF57C1" w:rsidRPr="005A0BA4" w:rsidRDefault="00AF57C1" w:rsidP="005A0BA4">
                      <w:pPr>
                        <w:rPr>
                          <w:rFonts w:ascii="Verdana" w:hAnsi="Verdana"/>
                          <w:color w:val="FFFFFF" w:themeColor="background1"/>
                          <w:sz w:val="32"/>
                          <w:szCs w:val="72"/>
                        </w:rPr>
                      </w:pPr>
                    </w:p>
                    <w:p w14:paraId="0BD37AAA" w14:textId="77777777" w:rsidR="00AF57C1" w:rsidRPr="005A0BA4" w:rsidRDefault="00AF57C1">
                      <w:pPr>
                        <w:rPr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3B8E" w:rsidRPr="00EB3B8E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67BD42FC">
            <wp:simplePos x="0" y="0"/>
            <wp:positionH relativeFrom="column">
              <wp:posOffset>-2333448</wp:posOffset>
            </wp:positionH>
            <wp:positionV relativeFrom="paragraph">
              <wp:posOffset>-1153160</wp:posOffset>
            </wp:positionV>
            <wp:extent cx="12024377" cy="11114181"/>
            <wp:effectExtent l="0" t="0" r="254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77" cy="1111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FF016" w14:textId="1DDE624C" w:rsidR="00F932CB" w:rsidRDefault="00F932CB" w:rsidP="004462DC"/>
    <w:p w14:paraId="4F976A26" w14:textId="1D9184F9" w:rsidR="00F932CB" w:rsidRDefault="00F932CB" w:rsidP="004462DC"/>
    <w:p w14:paraId="12377B9F" w14:textId="3FEB8461" w:rsidR="00F932CB" w:rsidRDefault="00F932CB" w:rsidP="004462DC"/>
    <w:p w14:paraId="6B90D6CF" w14:textId="34B012F7" w:rsidR="00ED2C01" w:rsidRPr="004E6D76" w:rsidRDefault="00ED2C01" w:rsidP="00F932CB">
      <w:pPr>
        <w:jc w:val="left"/>
      </w:pPr>
    </w:p>
    <w:p w14:paraId="2E8DA415" w14:textId="313715A1" w:rsidR="009D54CD" w:rsidRPr="004E6D76" w:rsidRDefault="009D54CD" w:rsidP="004462DC">
      <w:pPr>
        <w:rPr>
          <w:lang w:val="es-ES"/>
        </w:rPr>
      </w:pPr>
    </w:p>
    <w:p w14:paraId="0ADC8E3A" w14:textId="50B6FB70" w:rsidR="009D54CD" w:rsidRPr="004E6D76" w:rsidRDefault="009D54CD" w:rsidP="004462DC">
      <w:pPr>
        <w:rPr>
          <w:lang w:val="es-ES"/>
        </w:rPr>
      </w:pPr>
    </w:p>
    <w:p w14:paraId="4A48FD51" w14:textId="392E32D4" w:rsidR="009D54CD" w:rsidRPr="004E6D76" w:rsidRDefault="00F932CB" w:rsidP="004462DC">
      <w:pPr>
        <w:rPr>
          <w:lang w:val="es-ES"/>
        </w:rPr>
      </w:pPr>
      <w:r>
        <w:rPr>
          <w:noProof/>
          <w:lang w:val="en-US"/>
        </w:rPr>
        <w:softHyphen/>
      </w:r>
      <w:r>
        <w:rPr>
          <w:noProof/>
          <w:lang w:val="en-US"/>
        </w:rPr>
        <w:softHyphen/>
      </w:r>
    </w:p>
    <w:p w14:paraId="6D2AF9BE" w14:textId="77B7449C" w:rsidR="009D54CD" w:rsidRPr="004E6D76" w:rsidRDefault="009D54CD" w:rsidP="004462DC">
      <w:pPr>
        <w:rPr>
          <w:lang w:val="es-ES"/>
        </w:rPr>
      </w:pPr>
    </w:p>
    <w:p w14:paraId="24BBEEC1" w14:textId="74EF33FA" w:rsidR="009D54CD" w:rsidRPr="004E6D76" w:rsidRDefault="009D54CD" w:rsidP="004462DC">
      <w:pPr>
        <w:rPr>
          <w:lang w:val="es-ES"/>
        </w:rPr>
      </w:pPr>
    </w:p>
    <w:p w14:paraId="4F7C0F63" w14:textId="3F7394A8" w:rsidR="009D54CD" w:rsidRPr="00EB3B8E" w:rsidRDefault="009D54CD" w:rsidP="004462DC">
      <w:pPr>
        <w:rPr>
          <w:sz w:val="56"/>
          <w:szCs w:val="56"/>
          <w:lang w:val="es-ES"/>
        </w:rPr>
      </w:pPr>
    </w:p>
    <w:p w14:paraId="656737EF" w14:textId="77777777" w:rsidR="004462DC" w:rsidRDefault="004462DC" w:rsidP="004462DC">
      <w:pPr>
        <w:rPr>
          <w:lang w:val="es-ES"/>
        </w:rPr>
      </w:pPr>
    </w:p>
    <w:p w14:paraId="43D9A60A" w14:textId="77777777" w:rsidR="004462DC" w:rsidRDefault="004462DC" w:rsidP="004462DC">
      <w:pPr>
        <w:rPr>
          <w:lang w:val="es-ES"/>
        </w:rPr>
      </w:pPr>
    </w:p>
    <w:p w14:paraId="0FC39BC9" w14:textId="6F9308B2" w:rsidR="004462DC" w:rsidRDefault="004462DC" w:rsidP="004462DC">
      <w:pPr>
        <w:rPr>
          <w:lang w:val="es-ES"/>
        </w:rPr>
      </w:pPr>
    </w:p>
    <w:p w14:paraId="5E3C32CD" w14:textId="100C90CF" w:rsidR="004462DC" w:rsidRDefault="004462DC" w:rsidP="004462DC">
      <w:pPr>
        <w:rPr>
          <w:lang w:val="es-ES"/>
        </w:rPr>
      </w:pPr>
    </w:p>
    <w:p w14:paraId="4675D8EF" w14:textId="3B061485" w:rsidR="004462DC" w:rsidRDefault="004462DC" w:rsidP="004462DC">
      <w:pPr>
        <w:rPr>
          <w:lang w:val="es-ES"/>
        </w:rPr>
      </w:pPr>
    </w:p>
    <w:p w14:paraId="32102955" w14:textId="7B92F6ED" w:rsidR="004462DC" w:rsidRDefault="004462DC" w:rsidP="004462DC">
      <w:pPr>
        <w:rPr>
          <w:lang w:val="es-ES"/>
        </w:rPr>
      </w:pPr>
    </w:p>
    <w:p w14:paraId="310E79EC" w14:textId="7F526382" w:rsidR="004462DC" w:rsidRDefault="004462DC" w:rsidP="004462DC">
      <w:pPr>
        <w:rPr>
          <w:lang w:val="es-ES"/>
        </w:rPr>
      </w:pPr>
    </w:p>
    <w:p w14:paraId="1368169F" w14:textId="7481C964" w:rsidR="004462DC" w:rsidRDefault="004462DC" w:rsidP="004462DC">
      <w:pPr>
        <w:rPr>
          <w:lang w:val="es-ES"/>
        </w:rPr>
      </w:pPr>
    </w:p>
    <w:p w14:paraId="1B389AF8" w14:textId="0E0FFE5D" w:rsidR="004462DC" w:rsidRDefault="004462DC" w:rsidP="004462DC">
      <w:pPr>
        <w:rPr>
          <w:lang w:val="es-ES"/>
        </w:rPr>
      </w:pPr>
    </w:p>
    <w:p w14:paraId="659DE153" w14:textId="41CABA33" w:rsidR="004462DC" w:rsidRDefault="004462DC" w:rsidP="004462DC">
      <w:pPr>
        <w:rPr>
          <w:lang w:val="es-ES"/>
        </w:rPr>
      </w:pPr>
    </w:p>
    <w:p w14:paraId="74DA270F" w14:textId="4E2D6CD5" w:rsidR="004462DC" w:rsidRDefault="004462DC" w:rsidP="004462DC">
      <w:pPr>
        <w:rPr>
          <w:lang w:val="es-ES"/>
        </w:rPr>
      </w:pPr>
    </w:p>
    <w:p w14:paraId="70195897" w14:textId="512736CA" w:rsidR="004462DC" w:rsidRDefault="004462DC" w:rsidP="004462DC">
      <w:pPr>
        <w:rPr>
          <w:lang w:val="es-ES"/>
        </w:rPr>
      </w:pPr>
    </w:p>
    <w:p w14:paraId="176899A9" w14:textId="6BF057C2" w:rsidR="004462DC" w:rsidRDefault="004462DC" w:rsidP="004462DC">
      <w:pPr>
        <w:rPr>
          <w:lang w:val="es-ES"/>
        </w:rPr>
      </w:pPr>
    </w:p>
    <w:p w14:paraId="22DBA52A" w14:textId="5FC0A76E" w:rsidR="004462DC" w:rsidRDefault="004462DC" w:rsidP="004462DC">
      <w:pPr>
        <w:rPr>
          <w:lang w:val="es-ES"/>
        </w:rPr>
      </w:pPr>
    </w:p>
    <w:p w14:paraId="5F5BFBA5" w14:textId="08D5FF2D" w:rsidR="004462DC" w:rsidRDefault="004462DC" w:rsidP="004462DC">
      <w:pPr>
        <w:rPr>
          <w:lang w:val="es-ES"/>
        </w:rPr>
      </w:pPr>
    </w:p>
    <w:p w14:paraId="66D1DC67" w14:textId="594A542E" w:rsidR="004462DC" w:rsidRDefault="004462DC" w:rsidP="004462DC">
      <w:pPr>
        <w:rPr>
          <w:lang w:val="es-ES"/>
        </w:rPr>
      </w:pPr>
    </w:p>
    <w:p w14:paraId="1C01581A" w14:textId="03747733" w:rsidR="004462DC" w:rsidRDefault="004462DC" w:rsidP="004462DC">
      <w:pPr>
        <w:rPr>
          <w:lang w:val="es-ES"/>
        </w:rPr>
      </w:pPr>
    </w:p>
    <w:p w14:paraId="7A9D9A82" w14:textId="10ADA4EF" w:rsidR="004462DC" w:rsidRDefault="004462DC" w:rsidP="004462DC">
      <w:pPr>
        <w:rPr>
          <w:lang w:val="es-ES"/>
        </w:rPr>
      </w:pPr>
    </w:p>
    <w:p w14:paraId="0B3D6EDB" w14:textId="58BEC5B3" w:rsidR="004462DC" w:rsidRDefault="004462DC" w:rsidP="004462DC">
      <w:pPr>
        <w:rPr>
          <w:lang w:val="es-ES"/>
        </w:rPr>
      </w:pPr>
    </w:p>
    <w:p w14:paraId="4ED28453" w14:textId="5081BC34" w:rsidR="004462DC" w:rsidRDefault="004462DC" w:rsidP="004462DC">
      <w:pPr>
        <w:rPr>
          <w:lang w:val="es-ES"/>
        </w:rPr>
      </w:pPr>
    </w:p>
    <w:p w14:paraId="7D2B49E7" w14:textId="709D2C87" w:rsidR="004462DC" w:rsidRDefault="00EB3B8E" w:rsidP="004462DC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AF57C1" w:rsidRPr="00947ACD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Edificio World Business Port</w:t>
                            </w:r>
                          </w:p>
                          <w:p w14:paraId="10FE66D8" w14:textId="77777777" w:rsidR="00AF57C1" w:rsidRPr="00947ACD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AF57C1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Teléfonos: (601)3487777</w:t>
                            </w:r>
                          </w:p>
                          <w:p w14:paraId="6CCF27D8" w14:textId="6750B7C2" w:rsidR="00AF57C1" w:rsidRPr="00947ACD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PBX: (601)3487800 </w:t>
                            </w:r>
                          </w:p>
                          <w:p w14:paraId="62387CC8" w14:textId="77777777" w:rsidR="00AF57C1" w:rsidRPr="00947ACD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AF57C1" w:rsidRPr="00947ACD" w:rsidRDefault="00AF57C1" w:rsidP="003D6B01">
                            <w:pPr>
                              <w:pStyle w:val="NoSpacing"/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</w:pPr>
                            <w:r w:rsidRPr="00947ACD">
                              <w:rPr>
                                <w:rFonts w:ascii="Nunito Sans" w:hAnsi="Nunito Sans"/>
                                <w:color w:val="FFFFFF" w:themeColor="background1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AF57C1" w:rsidRDefault="00AF57C1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03AA657A" w14:textId="3B03AFA5" w:rsidR="00AF57C1" w:rsidRDefault="00AF57C1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AF57C1" w:rsidRDefault="00AF57C1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AF57C1" w:rsidRPr="003D6B01" w:rsidRDefault="00AF57C1" w:rsidP="003D6B01">
                            <w:pPr>
                              <w:pStyle w:val="NoSpacing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423119798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AF57C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AF57C1" w:rsidRPr="003D6B01" w:rsidRDefault="00AF57C1" w:rsidP="004462DC">
                            <w:pPr>
                              <w:pStyle w:val="NoSpacing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AF57C1" w:rsidRPr="00947ACD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Edificio World Business Port</w:t>
                      </w:r>
                    </w:p>
                    <w:p w14:paraId="10FE66D8" w14:textId="77777777" w:rsidR="00AF57C1" w:rsidRPr="00947ACD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Carrera 69 # 25 B - 44 – Pisos 3, 4 y 7</w:t>
                      </w:r>
                    </w:p>
                    <w:p w14:paraId="1EA67794" w14:textId="7692A178" w:rsidR="00AF57C1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Teléfonos: (601)3487777</w:t>
                      </w:r>
                    </w:p>
                    <w:p w14:paraId="6CCF27D8" w14:textId="6750B7C2" w:rsidR="00AF57C1" w:rsidRPr="00947ACD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PBX: (601)3487800 </w:t>
                      </w:r>
                    </w:p>
                    <w:p w14:paraId="62387CC8" w14:textId="77777777" w:rsidR="00AF57C1" w:rsidRPr="00947ACD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>www.ssf.gov.co – e-mail: ssf@ssf.gov.co</w:t>
                      </w:r>
                    </w:p>
                    <w:p w14:paraId="2C17F37A" w14:textId="7A9F5E4F" w:rsidR="00AF57C1" w:rsidRPr="00947ACD" w:rsidRDefault="00AF57C1" w:rsidP="003D6B01">
                      <w:pPr>
                        <w:pStyle w:val="NoSpacing"/>
                        <w:rPr>
                          <w:rFonts w:ascii="Nunito Sans" w:hAnsi="Nunito Sans"/>
                          <w:color w:val="FFFFFF" w:themeColor="background1"/>
                        </w:rPr>
                      </w:pPr>
                      <w:r w:rsidRPr="00947ACD">
                        <w:rPr>
                          <w:rFonts w:ascii="Nunito Sans" w:hAnsi="Nunito Sans"/>
                          <w:color w:val="FFFFFF" w:themeColor="background1"/>
                        </w:rPr>
                        <w:t xml:space="preserve">Bogotá D.C, Colombia </w:t>
                      </w:r>
                    </w:p>
                    <w:p w14:paraId="4EF1F3C2" w14:textId="10C8D545" w:rsidR="00AF57C1" w:rsidRDefault="00AF57C1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03AA657A" w14:textId="3B03AFA5" w:rsidR="00AF57C1" w:rsidRDefault="00AF57C1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AF57C1" w:rsidRDefault="00AF57C1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AF57C1" w:rsidRPr="003D6B01" w:rsidRDefault="00AF57C1" w:rsidP="003D6B01">
                      <w:pPr>
                        <w:pStyle w:val="NoSpacing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423119798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AF57C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AF57C1" w:rsidRPr="003D6B01" w:rsidRDefault="00AF57C1" w:rsidP="004462DC">
                      <w:pPr>
                        <w:pStyle w:val="NoSpacing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Default="004462DC" w:rsidP="004462DC">
      <w:pPr>
        <w:rPr>
          <w:lang w:val="es-ES"/>
        </w:rPr>
      </w:pPr>
    </w:p>
    <w:p w14:paraId="3DCA83FF" w14:textId="77777777" w:rsidR="009D54CD" w:rsidRPr="004E6D76" w:rsidRDefault="009D54CD" w:rsidP="004462DC">
      <w:pPr>
        <w:rPr>
          <w:lang w:val="es-ES"/>
        </w:rPr>
      </w:pPr>
    </w:p>
    <w:p w14:paraId="1D3691AD" w14:textId="77777777" w:rsidR="009D54CD" w:rsidRPr="004E6D76" w:rsidRDefault="009D54CD" w:rsidP="004462DC">
      <w:pPr>
        <w:rPr>
          <w:lang w:val="es-ES"/>
        </w:rPr>
      </w:pPr>
    </w:p>
    <w:p w14:paraId="517F5617" w14:textId="77777777" w:rsidR="009D54CD" w:rsidRPr="004E6D76" w:rsidRDefault="009D54CD" w:rsidP="004462DC">
      <w:pPr>
        <w:rPr>
          <w:lang w:val="es-ES"/>
        </w:rPr>
      </w:pPr>
    </w:p>
    <w:p w14:paraId="1D168BB2" w14:textId="77777777" w:rsidR="009D54CD" w:rsidRPr="004E6D76" w:rsidRDefault="009D54CD" w:rsidP="004462DC">
      <w:pPr>
        <w:rPr>
          <w:lang w:val="es-ES"/>
        </w:rPr>
      </w:pPr>
    </w:p>
    <w:p w14:paraId="04F9EF41" w14:textId="77777777" w:rsidR="009D54CD" w:rsidRPr="004E6D76" w:rsidRDefault="009D54CD" w:rsidP="004462DC">
      <w:pPr>
        <w:rPr>
          <w:lang w:val="es-ES"/>
        </w:rPr>
      </w:pPr>
    </w:p>
    <w:p w14:paraId="035C3DF3" w14:textId="77777777" w:rsidR="009D54CD" w:rsidRPr="004E6D76" w:rsidRDefault="009D54CD" w:rsidP="004462DC">
      <w:pPr>
        <w:rPr>
          <w:lang w:val="es-ES"/>
        </w:rPr>
      </w:pPr>
    </w:p>
    <w:p w14:paraId="04C142A3" w14:textId="77777777" w:rsidR="009D54CD" w:rsidRPr="004E6D76" w:rsidRDefault="009D54CD" w:rsidP="004462DC">
      <w:pPr>
        <w:rPr>
          <w:lang w:val="es-ES"/>
        </w:rPr>
      </w:pPr>
    </w:p>
    <w:p w14:paraId="052612E7" w14:textId="77777777" w:rsidR="00C57492" w:rsidRDefault="00ED2C01" w:rsidP="004462DC">
      <w:pPr>
        <w:rPr>
          <w:lang w:val="es-ES"/>
        </w:rPr>
      </w:pPr>
      <w:r w:rsidRPr="004E6D76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Default="005F2798" w:rsidP="004462DC">
      <w:pPr>
        <w:rPr>
          <w:lang w:val="es-ES"/>
        </w:rPr>
      </w:pPr>
    </w:p>
    <w:tbl>
      <w:tblPr>
        <w:tblW w:w="9782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6009"/>
        <w:gridCol w:w="3773"/>
      </w:tblGrid>
      <w:tr w:rsidR="005A0BA4" w:rsidRPr="005F5BE3" w14:paraId="184683FE" w14:textId="77777777" w:rsidTr="005A0BA4">
        <w:trPr>
          <w:trHeight w:val="567"/>
        </w:trPr>
        <w:tc>
          <w:tcPr>
            <w:tcW w:w="9782" w:type="dxa"/>
            <w:gridSpan w:val="2"/>
            <w:vAlign w:val="center"/>
          </w:tcPr>
          <w:p w14:paraId="5FD20CEB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>1. INFORMACIÓN GENERAL</w:t>
            </w:r>
          </w:p>
        </w:tc>
      </w:tr>
      <w:tr w:rsidR="005A0BA4" w:rsidRPr="005F5BE3" w14:paraId="4B00CB4C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64425AF9" w14:textId="77777777" w:rsidR="005A0BA4" w:rsidRPr="005F5BE3" w:rsidRDefault="005A0BA4" w:rsidP="005A0BA4">
            <w:pPr>
              <w:pStyle w:val="Heading1"/>
              <w:rPr>
                <w:color w:val="auto"/>
              </w:rPr>
            </w:pPr>
            <w:r w:rsidRPr="005F5BE3">
              <w:rPr>
                <w:color w:val="auto"/>
              </w:rPr>
              <w:t>1.1 Fecha De Informe:</w:t>
            </w:r>
          </w:p>
        </w:tc>
        <w:tc>
          <w:tcPr>
            <w:tcW w:w="3773" w:type="dxa"/>
            <w:vAlign w:val="center"/>
          </w:tcPr>
          <w:p w14:paraId="60A8E908" w14:textId="48024F12" w:rsidR="005A0BA4" w:rsidRPr="005F5BE3" w:rsidRDefault="005A0BA4" w:rsidP="00927FF2">
            <w:pPr>
              <w:rPr>
                <w:b/>
              </w:rPr>
            </w:pPr>
            <w:r w:rsidRPr="005F5BE3">
              <w:rPr>
                <w:b/>
              </w:rPr>
              <w:t>1</w:t>
            </w:r>
            <w:r w:rsidR="00452BEE">
              <w:rPr>
                <w:b/>
              </w:rPr>
              <w:t>1</w:t>
            </w:r>
            <w:r w:rsidRPr="005F5BE3">
              <w:rPr>
                <w:b/>
              </w:rPr>
              <w:t xml:space="preserve"> de </w:t>
            </w:r>
            <w:r w:rsidR="002422C1">
              <w:rPr>
                <w:b/>
              </w:rPr>
              <w:t>octubre</w:t>
            </w:r>
            <w:r w:rsidRPr="005F5BE3">
              <w:rPr>
                <w:b/>
              </w:rPr>
              <w:t xml:space="preserve"> de 2023</w:t>
            </w:r>
            <w:r w:rsidR="002422C1">
              <w:rPr>
                <w:b/>
              </w:rPr>
              <w:t>.</w:t>
            </w:r>
          </w:p>
        </w:tc>
      </w:tr>
      <w:tr w:rsidR="005A0BA4" w:rsidRPr="005F5BE3" w14:paraId="3121C1A0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7883F1F5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rFonts w:eastAsia="Times New Roman"/>
                <w:b/>
                <w:bCs/>
              </w:rPr>
              <w:t>1.2 Periodo Evaluado:</w:t>
            </w:r>
          </w:p>
        </w:tc>
        <w:tc>
          <w:tcPr>
            <w:tcW w:w="3773" w:type="dxa"/>
            <w:vAlign w:val="center"/>
          </w:tcPr>
          <w:p w14:paraId="78E62B8D" w14:textId="2B2252BA" w:rsidR="005A0BA4" w:rsidRPr="005F5BE3" w:rsidRDefault="002422C1" w:rsidP="002422C1">
            <w:pPr>
              <w:rPr>
                <w:b/>
              </w:rPr>
            </w:pPr>
            <w:r>
              <w:rPr>
                <w:b/>
              </w:rPr>
              <w:t>Tercer</w:t>
            </w:r>
            <w:r w:rsidR="005A0BA4" w:rsidRPr="005F5BE3">
              <w:rPr>
                <w:b/>
              </w:rPr>
              <w:t xml:space="preserve"> Trimestre de 2023</w:t>
            </w:r>
            <w:r>
              <w:rPr>
                <w:b/>
              </w:rPr>
              <w:t>.</w:t>
            </w:r>
          </w:p>
        </w:tc>
      </w:tr>
      <w:tr w:rsidR="005A0BA4" w:rsidRPr="005F5BE3" w14:paraId="030D9305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770DE546" w14:textId="77777777" w:rsidR="005A0BA4" w:rsidRPr="005F5BE3" w:rsidRDefault="005A0BA4" w:rsidP="005A0BA4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5F5BE3">
              <w:rPr>
                <w:color w:val="auto"/>
              </w:rPr>
              <w:t xml:space="preserve">1.3 Proceso y/o Dependencia: </w:t>
            </w:r>
          </w:p>
        </w:tc>
        <w:tc>
          <w:tcPr>
            <w:tcW w:w="3773" w:type="dxa"/>
            <w:vAlign w:val="center"/>
          </w:tcPr>
          <w:p w14:paraId="6B219993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>Oficina de Control Interno</w:t>
            </w:r>
          </w:p>
        </w:tc>
      </w:tr>
      <w:tr w:rsidR="005A0BA4" w:rsidRPr="005F5BE3" w14:paraId="27A9C992" w14:textId="77777777" w:rsidTr="005A0BA4">
        <w:trPr>
          <w:trHeight w:val="454"/>
        </w:trPr>
        <w:tc>
          <w:tcPr>
            <w:tcW w:w="6009" w:type="dxa"/>
            <w:vAlign w:val="center"/>
          </w:tcPr>
          <w:p w14:paraId="3ACDC89C" w14:textId="77777777" w:rsidR="005A0BA4" w:rsidRPr="005F5BE3" w:rsidRDefault="005A0BA4" w:rsidP="005A0BA4">
            <w:pPr>
              <w:pStyle w:val="Heading1"/>
              <w:tabs>
                <w:tab w:val="left" w:pos="4262"/>
              </w:tabs>
              <w:rPr>
                <w:color w:val="auto"/>
              </w:rPr>
            </w:pPr>
            <w:r w:rsidRPr="005F5BE3">
              <w:rPr>
                <w:color w:val="auto"/>
              </w:rPr>
              <w:t>1.4 Líder Del Proceso y/o Dependencia:</w:t>
            </w:r>
          </w:p>
        </w:tc>
        <w:tc>
          <w:tcPr>
            <w:tcW w:w="3773" w:type="dxa"/>
            <w:vAlign w:val="center"/>
          </w:tcPr>
          <w:p w14:paraId="0395DF72" w14:textId="77777777" w:rsidR="005A0BA4" w:rsidRPr="005F5BE3" w:rsidRDefault="005A0BA4" w:rsidP="005A0BA4">
            <w:pPr>
              <w:rPr>
                <w:b/>
              </w:rPr>
            </w:pPr>
            <w:r w:rsidRPr="005F5BE3">
              <w:rPr>
                <w:b/>
              </w:rPr>
              <w:t>José William Casallas Fandiño</w:t>
            </w:r>
          </w:p>
        </w:tc>
      </w:tr>
      <w:tr w:rsidR="005A0BA4" w:rsidRPr="005F5BE3" w14:paraId="0E422448" w14:textId="77777777" w:rsidTr="005A0BA4">
        <w:trPr>
          <w:trHeight w:val="282"/>
        </w:trPr>
        <w:tc>
          <w:tcPr>
            <w:tcW w:w="9782" w:type="dxa"/>
            <w:gridSpan w:val="2"/>
            <w:shd w:val="clear" w:color="auto" w:fill="8DB3E2" w:themeFill="text2" w:themeFillTint="66"/>
          </w:tcPr>
          <w:p w14:paraId="37A69F83" w14:textId="77777777" w:rsidR="005A0BA4" w:rsidRPr="005F5BE3" w:rsidRDefault="005A0BA4" w:rsidP="005A0BA4">
            <w:pPr>
              <w:rPr>
                <w:b/>
              </w:rPr>
            </w:pPr>
          </w:p>
        </w:tc>
      </w:tr>
      <w:tr w:rsidR="005A0BA4" w:rsidRPr="005F5BE3" w14:paraId="7BDF0CFB" w14:textId="77777777" w:rsidTr="005A0BA4">
        <w:trPr>
          <w:trHeight w:val="967"/>
        </w:trPr>
        <w:tc>
          <w:tcPr>
            <w:tcW w:w="9782" w:type="dxa"/>
            <w:gridSpan w:val="2"/>
          </w:tcPr>
          <w:p w14:paraId="1A76A0C5" w14:textId="77777777" w:rsidR="005A0BA4" w:rsidRPr="005F5BE3" w:rsidRDefault="005A0BA4" w:rsidP="005A0BA4">
            <w:r w:rsidRPr="005F5BE3">
              <w:rPr>
                <w:b/>
              </w:rPr>
              <w:t xml:space="preserve">2. OBJETIVO: </w:t>
            </w:r>
            <w:r w:rsidRPr="005F5BE3">
              <w:t>Evaluar la existencia, completitud, veracidad y oportunidad de la información registrada en el Sistema de Información y Gestión del Empleo Público – SIGEP, por parte de la Superintendencia del Subsidio Familiar – SSF, con base a la normatividad vigente y determinar la efectividad en el cumplimiento de la gestión institucional e identificar aquellos aspectos por mejorar y generar las recomendaciones a que haya lugar para el mejoramiento continuo.</w:t>
            </w:r>
          </w:p>
          <w:p w14:paraId="54026B66" w14:textId="77777777" w:rsidR="005A0BA4" w:rsidRPr="005F5BE3" w:rsidRDefault="005A0BA4" w:rsidP="005A0BA4"/>
        </w:tc>
      </w:tr>
      <w:tr w:rsidR="005A0BA4" w:rsidRPr="005F5BE3" w14:paraId="5FE352A4" w14:textId="77777777" w:rsidTr="005A0BA4">
        <w:trPr>
          <w:trHeight w:val="1430"/>
        </w:trPr>
        <w:tc>
          <w:tcPr>
            <w:tcW w:w="9782" w:type="dxa"/>
            <w:gridSpan w:val="2"/>
          </w:tcPr>
          <w:p w14:paraId="3701ECB9" w14:textId="47134D9C" w:rsidR="005A0BA4" w:rsidRPr="005F5BE3" w:rsidRDefault="005A0BA4" w:rsidP="002422C1">
            <w:r w:rsidRPr="005F5BE3">
              <w:rPr>
                <w:b/>
              </w:rPr>
              <w:t xml:space="preserve">3. ALCANCE: </w:t>
            </w:r>
            <w:r w:rsidRPr="005F5BE3">
              <w:t xml:space="preserve">El seguimiento a la plataforma del SIGEP se realizó para el periodo comprendido entre el 01 de </w:t>
            </w:r>
            <w:r w:rsidR="002422C1">
              <w:t>julio</w:t>
            </w:r>
            <w:r w:rsidRPr="005F5BE3">
              <w:t xml:space="preserve"> y al  30 de </w:t>
            </w:r>
            <w:r w:rsidR="002422C1">
              <w:t>septiembre</w:t>
            </w:r>
            <w:r w:rsidRPr="005F5BE3">
              <w:t xml:space="preserve"> del 2023, periodo correspondiente al I</w:t>
            </w:r>
            <w:r w:rsidR="002422C1">
              <w:t>I</w:t>
            </w:r>
            <w:r w:rsidRPr="005F5BE3">
              <w:t>I Trimestre 2023, dando cumplimiento a lo establecido en los criterios y la normatividad vigente.</w:t>
            </w:r>
          </w:p>
        </w:tc>
      </w:tr>
      <w:tr w:rsidR="005A0BA4" w:rsidRPr="005F5BE3" w14:paraId="17F71BFE" w14:textId="77777777" w:rsidTr="005A0BA4">
        <w:trPr>
          <w:trHeight w:val="716"/>
        </w:trPr>
        <w:tc>
          <w:tcPr>
            <w:tcW w:w="9782" w:type="dxa"/>
            <w:gridSpan w:val="2"/>
          </w:tcPr>
          <w:p w14:paraId="2EE64AD3" w14:textId="77777777" w:rsidR="005A0BA4" w:rsidRPr="005F5BE3" w:rsidRDefault="005A0BA4" w:rsidP="005A0BA4">
            <w:r w:rsidRPr="005F5BE3">
              <w:rPr>
                <w:b/>
              </w:rPr>
              <w:t xml:space="preserve">4. CRITERIOS: </w:t>
            </w:r>
            <w:r w:rsidRPr="005F5BE3">
              <w:t>Para la evaluación se tendrán en cuenta los siguientes criterios:</w:t>
            </w:r>
          </w:p>
          <w:p w14:paraId="53D1540C" w14:textId="77777777" w:rsidR="005A0BA4" w:rsidRPr="005F5BE3" w:rsidRDefault="005A0BA4" w:rsidP="005A0BA4"/>
          <w:p w14:paraId="20923092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Constitución Política de Colombia artículo 122 de la constitución política “diligenciamiento de la declaración de bienes y rentas”,</w:t>
            </w:r>
          </w:p>
          <w:p w14:paraId="235E0D35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Instructivo Sistemas de Información y Gestión del Empleo Público – SIGEP,</w:t>
            </w:r>
          </w:p>
          <w:p w14:paraId="6A2D7E9F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Ley 0190 de 1995 – Por la cual se dictan normas tendientes a preservar la moralidad en la Administración Pública y se fijan disposiciones con el fin de erradicar la corrupción administrativa,</w:t>
            </w:r>
          </w:p>
          <w:p w14:paraId="6E5F87D4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Ley 0489 de 1998 – Por la cual se dictan normas sobre la organización y funcionamiento de las entidades del orden nacional, se expiden las disposiciones, principios y reglas generales para el ejercicio de las atribuciones previstas en los numerales 15 y 16 del artículo 189 de la Constitución Política y se dictan otras disposiciones,</w:t>
            </w:r>
          </w:p>
          <w:p w14:paraId="61EAC9B3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0019 de 2012 – Por el cual se distan normas para suprimir o reformar regulaciones, procedimientos y trámites innecesarios existentes en la Administración Pública,</w:t>
            </w:r>
          </w:p>
          <w:p w14:paraId="0748B145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1083 de 2015 – Decreto Único Reglamentario de la Función Pública,</w:t>
            </w:r>
          </w:p>
          <w:p w14:paraId="0AC5645C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0484 de 2017 – Por el cual se modifican unos artículos del Título 16 del Decreto 1083 de 2015, Único Reglamentario del Sector de Función Pública, y</w:t>
            </w:r>
          </w:p>
          <w:p w14:paraId="51A7CB0D" w14:textId="77777777" w:rsidR="005A0BA4" w:rsidRPr="005F5BE3" w:rsidRDefault="005A0BA4" w:rsidP="00783303">
            <w:pPr>
              <w:numPr>
                <w:ilvl w:val="0"/>
                <w:numId w:val="1"/>
              </w:numPr>
              <w:autoSpaceDE/>
              <w:autoSpaceDN/>
              <w:adjustRightInd/>
              <w:spacing w:line="276" w:lineRule="auto"/>
            </w:pPr>
            <w:r w:rsidRPr="005F5BE3">
              <w:t>Decreto 2011 de 2017 – Adiciona el Capítulo 2 al Decreto 1083 de 2015 – Decreto Único Reglamentario de la Función Pública.</w:t>
            </w:r>
          </w:p>
          <w:p w14:paraId="2D25A351" w14:textId="77777777" w:rsidR="005A0BA4" w:rsidRPr="005F5BE3" w:rsidRDefault="005A0BA4" w:rsidP="005A0BA4">
            <w:pPr>
              <w:autoSpaceDE/>
              <w:autoSpaceDN/>
              <w:adjustRightInd/>
              <w:spacing w:line="276" w:lineRule="auto"/>
              <w:ind w:left="720"/>
            </w:pPr>
          </w:p>
        </w:tc>
      </w:tr>
      <w:tr w:rsidR="005A0BA4" w:rsidRPr="005F5BE3" w14:paraId="6422041B" w14:textId="77777777" w:rsidTr="005A0BA4">
        <w:tblPrEx>
          <w:tblCellMar>
            <w:left w:w="70" w:type="dxa"/>
            <w:right w:w="70" w:type="dxa"/>
          </w:tblCellMar>
        </w:tblPrEx>
        <w:trPr>
          <w:trHeight w:val="975"/>
        </w:trPr>
        <w:tc>
          <w:tcPr>
            <w:tcW w:w="9782" w:type="dxa"/>
            <w:gridSpan w:val="2"/>
          </w:tcPr>
          <w:p w14:paraId="7DF99046" w14:textId="77777777" w:rsidR="005A0BA4" w:rsidRPr="005F5BE3" w:rsidRDefault="005A0BA4" w:rsidP="00783303">
            <w:pPr>
              <w:numPr>
                <w:ilvl w:val="0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</w:pPr>
            <w:r w:rsidRPr="005F5BE3">
              <w:rPr>
                <w:b/>
              </w:rPr>
              <w:lastRenderedPageBreak/>
              <w:t xml:space="preserve">SEGUIMIENTO: </w:t>
            </w:r>
            <w:r w:rsidRPr="005F5BE3">
              <w:t>El seguimiento se realizó teniendo en cuenta la siguiente información:</w:t>
            </w:r>
          </w:p>
          <w:p w14:paraId="6A20C5B0" w14:textId="1D96A0C6" w:rsidR="005A0BA4" w:rsidRPr="005F5BE3" w:rsidRDefault="005A0BA4" w:rsidP="00783303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</w:pPr>
            <w:r w:rsidRPr="005F5BE3">
              <w:t xml:space="preserve">Listado de los funcionarios activos y retirados, entregado por el Grupo Gestión de Talento Humano de la Secretaría General mediante el correo electrónico del </w:t>
            </w:r>
            <w:r w:rsidR="00616DDC">
              <w:t>10</w:t>
            </w:r>
            <w:r w:rsidRPr="005F5BE3">
              <w:t xml:space="preserve"> de </w:t>
            </w:r>
            <w:r w:rsidR="002422C1">
              <w:t>octubre</w:t>
            </w:r>
            <w:r w:rsidRPr="005F5BE3">
              <w:t xml:space="preserve"> de 2023. Esta información se revisó y comparó con la información descargada del </w:t>
            </w:r>
            <w:r w:rsidR="002422C1">
              <w:t>aplicativo SIGEP con corte al 3</w:t>
            </w:r>
            <w:r w:rsidRPr="005F5BE3">
              <w:t xml:space="preserve"> de </w:t>
            </w:r>
            <w:r w:rsidR="002422C1">
              <w:t>octubre</w:t>
            </w:r>
            <w:r w:rsidRPr="005F5BE3">
              <w:t xml:space="preserve"> de 2023.</w:t>
            </w:r>
          </w:p>
          <w:p w14:paraId="064CDF50" w14:textId="77777777" w:rsidR="005A0BA4" w:rsidRPr="005F5BE3" w:rsidRDefault="005A0BA4" w:rsidP="005A0BA4">
            <w:pPr>
              <w:autoSpaceDE/>
              <w:autoSpaceDN/>
              <w:adjustRightInd/>
              <w:spacing w:line="276" w:lineRule="auto"/>
              <w:ind w:left="720"/>
            </w:pPr>
          </w:p>
          <w:p w14:paraId="4E1FA287" w14:textId="766223F7" w:rsidR="005A0BA4" w:rsidRPr="005F5BE3" w:rsidRDefault="005A0BA4" w:rsidP="00783303">
            <w:pPr>
              <w:numPr>
                <w:ilvl w:val="0"/>
                <w:numId w:val="3"/>
              </w:numPr>
              <w:autoSpaceDE/>
              <w:autoSpaceDN/>
              <w:adjustRightInd/>
              <w:spacing w:line="276" w:lineRule="auto"/>
            </w:pPr>
            <w:r w:rsidRPr="005F5BE3">
              <w:t>Listado de la información contractual de la Superintendencia del Subsidio Familiar remitido por el Grupo de Gestión Contractual de la Secretaría General. medi</w:t>
            </w:r>
            <w:r w:rsidR="002422C1">
              <w:t>ante el correo electrónico del 6</w:t>
            </w:r>
            <w:r w:rsidRPr="005F5BE3">
              <w:t xml:space="preserve"> de </w:t>
            </w:r>
            <w:r w:rsidR="002422C1">
              <w:t>octubre</w:t>
            </w:r>
            <w:r w:rsidRPr="005F5BE3">
              <w:t xml:space="preserve"> de 2023</w:t>
            </w:r>
            <w:r w:rsidR="002422C1">
              <w:t>.</w:t>
            </w:r>
          </w:p>
          <w:p w14:paraId="2EAB042A" w14:textId="77777777" w:rsidR="005A0BA4" w:rsidRPr="005F5BE3" w:rsidRDefault="005A0BA4" w:rsidP="005A0BA4">
            <w:pPr>
              <w:ind w:left="319"/>
              <w:rPr>
                <w:b/>
              </w:rPr>
            </w:pPr>
          </w:p>
          <w:p w14:paraId="71CB810B" w14:textId="77777777" w:rsidR="005A0BA4" w:rsidRPr="005F5BE3" w:rsidRDefault="005A0BA4" w:rsidP="00783303">
            <w:pPr>
              <w:numPr>
                <w:ilvl w:val="1"/>
                <w:numId w:val="2"/>
              </w:numPr>
              <w:autoSpaceDE/>
              <w:autoSpaceDN/>
              <w:adjustRightInd/>
              <w:spacing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RESULTADO DEL SEGUIMIENTO</w:t>
            </w:r>
          </w:p>
          <w:p w14:paraId="27226F45" w14:textId="77777777" w:rsidR="005A0BA4" w:rsidRPr="005F5BE3" w:rsidRDefault="005A0BA4" w:rsidP="005A0BA4">
            <w:pPr>
              <w:rPr>
                <w:b/>
              </w:rPr>
            </w:pPr>
          </w:p>
          <w:p w14:paraId="6F136FAC" w14:textId="77777777" w:rsidR="005A0BA4" w:rsidRPr="005F5BE3" w:rsidRDefault="005A0BA4" w:rsidP="005A0BA4">
            <w:r w:rsidRPr="005F5BE3">
              <w:t>A continuación, se detallarán los aspectos observados en la evaluación de la existencia, completitud, veracidad y oportunidad de la información registrada por la Superintendencia del Subsidio Familiar – SSF en el Sistema de Información y Gestión del Empleo Público – SIGEP y posteriormente se analizará lo relativo a la actividad contractual de la Entidad.</w:t>
            </w:r>
          </w:p>
          <w:p w14:paraId="57B00FDF" w14:textId="77777777" w:rsidR="005A0BA4" w:rsidRPr="005F5BE3" w:rsidRDefault="005A0BA4" w:rsidP="005A0BA4"/>
          <w:p w14:paraId="185DB78E" w14:textId="77777777" w:rsidR="005A0BA4" w:rsidRPr="005F5BE3" w:rsidRDefault="005A0BA4" w:rsidP="00783303">
            <w:pPr>
              <w:numPr>
                <w:ilvl w:val="2"/>
                <w:numId w:val="2"/>
              </w:numPr>
              <w:autoSpaceDE/>
              <w:autoSpaceDN/>
              <w:adjustRightInd/>
              <w:spacing w:line="276" w:lineRule="auto"/>
              <w:rPr>
                <w:b/>
              </w:rPr>
            </w:pPr>
            <w:r w:rsidRPr="005F5BE3">
              <w:rPr>
                <w:b/>
              </w:rPr>
              <w:t>GESTIÓN DEL TALENTO HUMANO</w:t>
            </w:r>
          </w:p>
          <w:p w14:paraId="5E577862" w14:textId="77777777" w:rsidR="005A0BA4" w:rsidRPr="005F5BE3" w:rsidRDefault="005A0BA4" w:rsidP="005A0BA4">
            <w:pPr>
              <w:ind w:left="1224"/>
            </w:pPr>
          </w:p>
          <w:p w14:paraId="5CB23179" w14:textId="0DB1E04E" w:rsidR="005A0BA4" w:rsidRPr="005F5BE3" w:rsidRDefault="005A0BA4" w:rsidP="00783303">
            <w:pPr>
              <w:numPr>
                <w:ilvl w:val="3"/>
                <w:numId w:val="2"/>
              </w:numPr>
              <w:autoSpaceDE/>
              <w:autoSpaceDN/>
              <w:adjustRightInd/>
              <w:spacing w:line="276" w:lineRule="auto"/>
            </w:pPr>
            <w:r w:rsidRPr="005F5BE3">
              <w:rPr>
                <w:b/>
              </w:rPr>
              <w:t>Funcionarios activos</w:t>
            </w:r>
            <w:r w:rsidRPr="005F5BE3">
              <w:t>: Según la información suministrada por correo electrónico el día</w:t>
            </w:r>
            <w:r w:rsidR="00616DDC">
              <w:t xml:space="preserve"> 10 </w:t>
            </w:r>
            <w:r w:rsidRPr="005F5BE3">
              <w:t xml:space="preserve">de </w:t>
            </w:r>
            <w:r w:rsidR="008D0F56">
              <w:t>octubre</w:t>
            </w:r>
            <w:r w:rsidRPr="005F5BE3">
              <w:t xml:space="preserve"> del 2023, el Grupo Gestión de Talento Humano de la Superintendencia de Subsidio Familiar contaba, al 30 de </w:t>
            </w:r>
            <w:r w:rsidR="008D0F56">
              <w:t>septiembre</w:t>
            </w:r>
            <w:r w:rsidRPr="005F5BE3">
              <w:t xml:space="preserve"> de 2023, con</w:t>
            </w:r>
            <w:r w:rsidR="00616DDC">
              <w:t xml:space="preserve"> </w:t>
            </w:r>
            <w:r w:rsidR="00616DDC" w:rsidRPr="00616DDC">
              <w:rPr>
                <w:b/>
              </w:rPr>
              <w:t>144</w:t>
            </w:r>
            <w:r w:rsidRPr="005F5BE3">
              <w:t xml:space="preserve"> Servidores Públicos (funcionarios) que hacen</w:t>
            </w:r>
            <w:r w:rsidR="00535D49">
              <w:t xml:space="preserve"> parte de la planta global de la</w:t>
            </w:r>
            <w:r w:rsidRPr="005F5BE3">
              <w:t xml:space="preserve"> entidad, tal como muestra a continuación:</w:t>
            </w:r>
          </w:p>
          <w:p w14:paraId="2FE02F89" w14:textId="77777777" w:rsidR="005A0BA4" w:rsidRDefault="005A0BA4" w:rsidP="00616DDC">
            <w:pPr>
              <w:ind w:left="2124"/>
            </w:pPr>
          </w:p>
          <w:tbl>
            <w:tblPr>
              <w:tblW w:w="5511" w:type="dxa"/>
              <w:tblInd w:w="212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80"/>
              <w:gridCol w:w="4731"/>
            </w:tblGrid>
            <w:tr w:rsidR="00616DDC" w:rsidRPr="00616DDC" w14:paraId="05F08C1F" w14:textId="77777777" w:rsidTr="00616DDC">
              <w:trPr>
                <w:trHeight w:val="435"/>
              </w:trPr>
              <w:tc>
                <w:tcPr>
                  <w:tcW w:w="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46373A5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No.</w:t>
                  </w:r>
                </w:p>
              </w:tc>
              <w:tc>
                <w:tcPr>
                  <w:tcW w:w="47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4FC64FCF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Apellido(s), Nombre (s), de Funcionario</w:t>
                  </w:r>
                </w:p>
              </w:tc>
            </w:tr>
            <w:tr w:rsidR="00616DDC" w:rsidRPr="00616DDC" w14:paraId="37A925E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3C4585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43EB5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ACERO MESA HERMANN DAVID</w:t>
                  </w:r>
                </w:p>
              </w:tc>
            </w:tr>
            <w:tr w:rsidR="00616DDC" w:rsidRPr="00616DDC" w14:paraId="195CBF8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20D87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1CAE6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ACOSTA LEMUS PEDRO </w:t>
                  </w:r>
                </w:p>
              </w:tc>
            </w:tr>
            <w:tr w:rsidR="00616DDC" w:rsidRPr="00616DDC" w14:paraId="5BDB4A8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2B6FE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71126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ACUÑA GARI MARTHA AURORA</w:t>
                  </w:r>
                </w:p>
              </w:tc>
            </w:tr>
            <w:tr w:rsidR="00616DDC" w:rsidRPr="00616DDC" w14:paraId="12E229D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C668A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AA433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AGUILAR RODRIGUEZ MARCELA HAYDEE</w:t>
                  </w:r>
                </w:p>
              </w:tc>
            </w:tr>
            <w:tr w:rsidR="00616DDC" w:rsidRPr="00616DDC" w14:paraId="2A4C6FC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6BFD2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DC08D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ALBARRACIN MORALES ELIDE </w:t>
                  </w:r>
                </w:p>
              </w:tc>
            </w:tr>
            <w:tr w:rsidR="00616DDC" w:rsidRPr="00616DDC" w14:paraId="234CFC4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6A1F2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3A1BE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ALVAREZ MARTINEZ OSVALDO ENRIQUE</w:t>
                  </w:r>
                </w:p>
              </w:tc>
            </w:tr>
            <w:tr w:rsidR="00616DDC" w:rsidRPr="00616DDC" w14:paraId="6FD42DB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712C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180DC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ARANGO GIRALDO ANGELA MARIA</w:t>
                  </w:r>
                </w:p>
              </w:tc>
            </w:tr>
            <w:tr w:rsidR="00616DDC" w:rsidRPr="00616DDC" w14:paraId="27F012B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EB348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4A140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ARIAS GARCIA INDIRA YUSSELFI</w:t>
                  </w:r>
                </w:p>
              </w:tc>
            </w:tr>
            <w:tr w:rsidR="00616DDC" w:rsidRPr="00616DDC" w14:paraId="7123244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00B923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F5DCC5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ARREGOCES ALVAREZ CARLOS ARTURO</w:t>
                  </w:r>
                </w:p>
              </w:tc>
            </w:tr>
            <w:tr w:rsidR="00616DDC" w:rsidRPr="00616DDC" w14:paraId="6BE36AD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3429F5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3A9E9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AVILA  CLAUDIA LUCERO</w:t>
                  </w:r>
                </w:p>
              </w:tc>
            </w:tr>
            <w:tr w:rsidR="00616DDC" w:rsidRPr="00616DDC" w14:paraId="7D9424B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876FD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DB212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AVILES CASALLAS RICARDO </w:t>
                  </w:r>
                </w:p>
              </w:tc>
            </w:tr>
            <w:tr w:rsidR="00616DDC" w:rsidRPr="00616DDC" w14:paraId="1B4F18D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51866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9D017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BACH ESPINOSA JUAN CARLOS</w:t>
                  </w:r>
                </w:p>
              </w:tc>
            </w:tr>
            <w:tr w:rsidR="00616DDC" w:rsidRPr="00616DDC" w14:paraId="593F4F4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78B05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1106D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BERNAL ALTURO SANDRA CLEMENCIA DEL PILAR</w:t>
                  </w:r>
                </w:p>
              </w:tc>
            </w:tr>
            <w:tr w:rsidR="00616DDC" w:rsidRPr="00616DDC" w14:paraId="715B401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D117F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lastRenderedPageBreak/>
                    <w:t>14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91D31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BERNAL SALAZAR SANDRA MILENA</w:t>
                  </w:r>
                </w:p>
              </w:tc>
            </w:tr>
            <w:tr w:rsidR="00616DDC" w:rsidRPr="00616DDC" w14:paraId="62B946F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78BE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7FD27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BETANCOURT MORENO YOBANA CAMILA</w:t>
                  </w:r>
                </w:p>
              </w:tc>
            </w:tr>
            <w:tr w:rsidR="00616DDC" w:rsidRPr="00616DDC" w14:paraId="10A676F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E44C9E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5C2FE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BONILLA MORALES ADRIANA MERCEDES</w:t>
                  </w:r>
                </w:p>
              </w:tc>
            </w:tr>
            <w:tr w:rsidR="00616DDC" w:rsidRPr="00616DDC" w14:paraId="5508CBD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2F284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29860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BORRERO GUTIERREZ CATALINA </w:t>
                  </w:r>
                </w:p>
              </w:tc>
            </w:tr>
            <w:tr w:rsidR="00616DDC" w:rsidRPr="00616DDC" w14:paraId="5E380C6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818BA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D7E34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BULA NARVAEZ LIDA REGINA</w:t>
                  </w:r>
                </w:p>
              </w:tc>
            </w:tr>
            <w:tr w:rsidR="00616DDC" w:rsidRPr="00616DDC" w14:paraId="5F44D1C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4119B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839DA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CAICEDO ANGULO MARIA ESTHER</w:t>
                  </w:r>
                </w:p>
              </w:tc>
            </w:tr>
            <w:tr w:rsidR="00616DDC" w:rsidRPr="00616DDC" w14:paraId="3F2F8FC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30E0F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3422F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CALLEJAS NIÑO SHARY NATALIE</w:t>
                  </w:r>
                </w:p>
              </w:tc>
            </w:tr>
            <w:tr w:rsidR="00616DDC" w:rsidRPr="00616DDC" w14:paraId="024BA4F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AC1B9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AB363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CAMPO PEREZ JOSE LUIS</w:t>
                  </w:r>
                </w:p>
              </w:tc>
            </w:tr>
            <w:tr w:rsidR="00616DDC" w:rsidRPr="00616DDC" w14:paraId="55B7721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044810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4D475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CARDENAS LOPEZ CAROL LIZETH</w:t>
                  </w:r>
                </w:p>
              </w:tc>
            </w:tr>
            <w:tr w:rsidR="00616DDC" w:rsidRPr="00616DDC" w14:paraId="7E53B53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A06B6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5AEE8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CARDENAS SIERRA CARLOS ALBERTO</w:t>
                  </w:r>
                </w:p>
              </w:tc>
            </w:tr>
            <w:tr w:rsidR="00616DDC" w:rsidRPr="00616DDC" w14:paraId="464A447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5D303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0F916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CARDENAS ROJAS OMAR </w:t>
                  </w:r>
                </w:p>
              </w:tc>
            </w:tr>
            <w:tr w:rsidR="00616DDC" w:rsidRPr="00616DDC" w14:paraId="019FAE9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320CA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B768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CARO GOMEZ NELSON ALEJANDRO</w:t>
                  </w:r>
                </w:p>
              </w:tc>
            </w:tr>
            <w:tr w:rsidR="00616DDC" w:rsidRPr="00616DDC" w14:paraId="1A0B616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5F935CF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92426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CASALLAS FANDIÑO JOSE WILLIAM</w:t>
                  </w:r>
                </w:p>
              </w:tc>
            </w:tr>
            <w:tr w:rsidR="00616DDC" w:rsidRPr="00616DDC" w14:paraId="17C29242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A4BEC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36C22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CASTILLO CUERO LILIANA </w:t>
                  </w:r>
                </w:p>
              </w:tc>
            </w:tr>
            <w:tr w:rsidR="00616DDC" w:rsidRPr="00616DDC" w14:paraId="3551C79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71A3C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A4CCC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CELY ALVAREZ CESAR WILLIAM</w:t>
                  </w:r>
                </w:p>
              </w:tc>
            </w:tr>
            <w:tr w:rsidR="00616DDC" w:rsidRPr="00616DDC" w14:paraId="7459B77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61B92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08DED7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COLLAZOS DIAZ FERNANDO EMILIO</w:t>
                  </w:r>
                </w:p>
              </w:tc>
            </w:tr>
            <w:tr w:rsidR="00616DDC" w:rsidRPr="00616DDC" w14:paraId="144F021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E1515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FB288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COLLAZOS CARO JENNY MILENA</w:t>
                  </w:r>
                </w:p>
              </w:tc>
            </w:tr>
            <w:tr w:rsidR="00616DDC" w:rsidRPr="00616DDC" w14:paraId="74481DF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10CD0E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97669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CONCHA ALVAREZ JORGE LUIS</w:t>
                  </w:r>
                </w:p>
              </w:tc>
            </w:tr>
            <w:tr w:rsidR="00616DDC" w:rsidRPr="00616DDC" w14:paraId="2AE9CAB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B1E4B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A040F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CORTES ARIAS CLAUDIA LORENA</w:t>
                  </w:r>
                </w:p>
              </w:tc>
            </w:tr>
            <w:tr w:rsidR="00616DDC" w:rsidRPr="00616DDC" w14:paraId="259FB7D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1330F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4B379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DAZA RIVERA KELLY ALEJANDRA</w:t>
                  </w:r>
                </w:p>
              </w:tc>
            </w:tr>
            <w:tr w:rsidR="00616DDC" w:rsidRPr="00616DDC" w14:paraId="2296B65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5C070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8738B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DELGADO  JAIRO </w:t>
                  </w:r>
                </w:p>
              </w:tc>
            </w:tr>
            <w:tr w:rsidR="00616DDC" w:rsidRPr="00616DDC" w14:paraId="697F6F6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DE11D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FC7C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DIAZ LOSADA MIGUEL ANGEL</w:t>
                  </w:r>
                </w:p>
              </w:tc>
            </w:tr>
            <w:tr w:rsidR="00616DDC" w:rsidRPr="00616DDC" w14:paraId="52EA400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E2EF3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009895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DURAN OMAÑA ERIKA LORENA</w:t>
                  </w:r>
                </w:p>
              </w:tc>
            </w:tr>
            <w:tr w:rsidR="00616DDC" w:rsidRPr="00616DDC" w14:paraId="3AFC72E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A82E3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0167E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ECHEVERRY NEIRA GERARDO ANDRES</w:t>
                  </w:r>
                </w:p>
              </w:tc>
            </w:tr>
            <w:tr w:rsidR="00616DDC" w:rsidRPr="00616DDC" w14:paraId="7BF7696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D1856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F786B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ESTRADA LOPEZ YARLI YANETH</w:t>
                  </w:r>
                </w:p>
              </w:tc>
            </w:tr>
            <w:tr w:rsidR="00616DDC" w:rsidRPr="00616DDC" w14:paraId="0C42159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93863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1825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FLOREZ SEGURA ANA MARCELA</w:t>
                  </w:r>
                </w:p>
              </w:tc>
            </w:tr>
            <w:tr w:rsidR="00616DDC" w:rsidRPr="00616DDC" w14:paraId="59AECD5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429DD0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AD269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GALVAN SANCHEZ OFELIA ROSA</w:t>
                  </w:r>
                </w:p>
              </w:tc>
            </w:tr>
            <w:tr w:rsidR="00616DDC" w:rsidRPr="00616DDC" w14:paraId="4FB83DF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07816E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FD2D1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GALVIS BUITRAGO ADRIANA HELENA</w:t>
                  </w:r>
                </w:p>
              </w:tc>
            </w:tr>
            <w:tr w:rsidR="00616DDC" w:rsidRPr="00616DDC" w14:paraId="22DB530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2E592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1E923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GARCIA VENEGAS EFRAIN </w:t>
                  </w:r>
                </w:p>
              </w:tc>
            </w:tr>
            <w:tr w:rsidR="00616DDC" w:rsidRPr="00616DDC" w14:paraId="283B451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0CABE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2B8287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GARCIA DUQUE IVAN EDUARDO</w:t>
                  </w:r>
                </w:p>
              </w:tc>
            </w:tr>
            <w:tr w:rsidR="00616DDC" w:rsidRPr="00616DDC" w14:paraId="612F4B7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D576B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3826A5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GARCIA ROMERO EDUAR DANIEL</w:t>
                  </w:r>
                </w:p>
              </w:tc>
            </w:tr>
            <w:tr w:rsidR="00616DDC" w:rsidRPr="00616DDC" w14:paraId="6181082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6E6DD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79B77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GARNICA RIVERA NELLY ESPERANZA</w:t>
                  </w:r>
                </w:p>
              </w:tc>
            </w:tr>
            <w:tr w:rsidR="00616DDC" w:rsidRPr="00616DDC" w14:paraId="12F2B6F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22C6E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4E2F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GAVIRIA VEGA CARLOS ARTURO</w:t>
                  </w:r>
                </w:p>
              </w:tc>
            </w:tr>
            <w:tr w:rsidR="00616DDC" w:rsidRPr="00616DDC" w14:paraId="13208DD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61771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22C65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GAVIRIA MARIN JOHN </w:t>
                  </w:r>
                </w:p>
              </w:tc>
            </w:tr>
            <w:tr w:rsidR="00616DDC" w:rsidRPr="00616DDC" w14:paraId="6DCF009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ED4EF5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FB0A8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GIRALDO CASTAÑO ERIKA ANDREA</w:t>
                  </w:r>
                </w:p>
              </w:tc>
            </w:tr>
            <w:tr w:rsidR="00616DDC" w:rsidRPr="00616DDC" w14:paraId="3E1F008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56286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599E6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GOMEZ DIAZ PAOLA ANDREA</w:t>
                  </w:r>
                </w:p>
              </w:tc>
            </w:tr>
            <w:tr w:rsidR="00616DDC" w:rsidRPr="00616DDC" w14:paraId="0B8823E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651C5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FCAD1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GOMEZ AMAYA ADRIANA </w:t>
                  </w:r>
                </w:p>
              </w:tc>
            </w:tr>
            <w:tr w:rsidR="00616DDC" w:rsidRPr="00616DDC" w14:paraId="77742D4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D5BCF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BE3E9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GOMEZ VASCO LUISA CAMILA</w:t>
                  </w:r>
                </w:p>
              </w:tc>
            </w:tr>
            <w:tr w:rsidR="00616DDC" w:rsidRPr="00616DDC" w14:paraId="004D85C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F9DCE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lastRenderedPageBreak/>
                    <w:t>52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9BDBD7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GOMEZ RODRIGUEZ MARTHA LUCIA</w:t>
                  </w:r>
                </w:p>
              </w:tc>
            </w:tr>
            <w:tr w:rsidR="00616DDC" w:rsidRPr="00616DDC" w14:paraId="4FAEC51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910C48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506E9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GONZALEZ SUAREZ JUAN CARLOS</w:t>
                  </w:r>
                </w:p>
              </w:tc>
            </w:tr>
            <w:tr w:rsidR="00616DDC" w:rsidRPr="00616DDC" w14:paraId="2EB60ED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CC967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B6390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GONZALEZ  ASTRIT VIVIANA</w:t>
                  </w:r>
                </w:p>
              </w:tc>
            </w:tr>
            <w:tr w:rsidR="00616DDC" w:rsidRPr="00616DDC" w14:paraId="67AD181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6342E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09EBF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GUTIERREZ LASSO ZULLY JAZMIN</w:t>
                  </w:r>
                </w:p>
              </w:tc>
            </w:tr>
            <w:tr w:rsidR="00616DDC" w:rsidRPr="00616DDC" w14:paraId="77C1B33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83577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BF7A4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HERNANDEZ GARCIA LUZ NEIDA</w:t>
                  </w:r>
                </w:p>
              </w:tc>
            </w:tr>
            <w:tr w:rsidR="00616DDC" w:rsidRPr="00616DDC" w14:paraId="322857C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04B67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D8044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HERNANDEZ BENITEZ ANDREA DEL PILAR</w:t>
                  </w:r>
                </w:p>
              </w:tc>
            </w:tr>
            <w:tr w:rsidR="00616DDC" w:rsidRPr="00616DDC" w14:paraId="1B47537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BD4F0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8DAD8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HERNANDEZ RUIZ FELIPE ANDRES</w:t>
                  </w:r>
                </w:p>
              </w:tc>
            </w:tr>
            <w:tr w:rsidR="00616DDC" w:rsidRPr="00616DDC" w14:paraId="69E743F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5A996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BC111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HERNANDEZ BRICEÑO JORGE EDUARDO</w:t>
                  </w:r>
                </w:p>
              </w:tc>
            </w:tr>
            <w:tr w:rsidR="00616DDC" w:rsidRPr="00616DDC" w14:paraId="175BB4C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273A90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FE8C5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HERNANDEZ VASQUEZ JUBER ALEXANDER</w:t>
                  </w:r>
                </w:p>
              </w:tc>
            </w:tr>
            <w:tr w:rsidR="00616DDC" w:rsidRPr="00616DDC" w14:paraId="0173C0B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3262A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0456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HERNANDEZ HERNANDEZ ORLANDO </w:t>
                  </w:r>
                </w:p>
              </w:tc>
            </w:tr>
            <w:tr w:rsidR="00616DDC" w:rsidRPr="00616DDC" w14:paraId="14D7DF8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B3D6D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46953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INAMPUES BORDA BERNARDA ISABEL</w:t>
                  </w:r>
                </w:p>
              </w:tc>
            </w:tr>
            <w:tr w:rsidR="00616DDC" w:rsidRPr="00616DDC" w14:paraId="3A207AD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A7623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6F8A7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JIMENEZ DIAZ TATIANA ANDREA</w:t>
                  </w:r>
                </w:p>
              </w:tc>
            </w:tr>
            <w:tr w:rsidR="00616DDC" w:rsidRPr="00616DDC" w14:paraId="2F764C6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160C2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DD4A3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LOBO VELASQUEZ YARITZA XIMENA</w:t>
                  </w:r>
                </w:p>
              </w:tc>
            </w:tr>
            <w:tr w:rsidR="00616DDC" w:rsidRPr="00616DDC" w14:paraId="1ED3F10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5E968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C1F4A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LOPEZ ALBAN GRETY PATRICIA</w:t>
                  </w:r>
                </w:p>
              </w:tc>
            </w:tr>
            <w:tr w:rsidR="00616DDC" w:rsidRPr="00616DDC" w14:paraId="26A007B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D185A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0082A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LOZANO CRUZ JOSE ERNESTO</w:t>
                  </w:r>
                </w:p>
              </w:tc>
            </w:tr>
            <w:tr w:rsidR="00616DDC" w:rsidRPr="00616DDC" w14:paraId="270D789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5F92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4389E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LOZANO LOPEZ CRISTINA DEL PILAR</w:t>
                  </w:r>
                </w:p>
              </w:tc>
            </w:tr>
            <w:tr w:rsidR="00616DDC" w:rsidRPr="00616DDC" w14:paraId="2A65C88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D842B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84957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LUGO CABRERA JUAN CARLOS</w:t>
                  </w:r>
                </w:p>
              </w:tc>
            </w:tr>
            <w:tr w:rsidR="00616DDC" w:rsidRPr="00616DDC" w14:paraId="042982D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CB7B0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3C738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MARIN VASQUEZ MARIA FERNANDA</w:t>
                  </w:r>
                </w:p>
              </w:tc>
            </w:tr>
            <w:tr w:rsidR="00616DDC" w:rsidRPr="00616DDC" w14:paraId="5E321AC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8C9EA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AE9FB7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MARTINEZ BORNACELLY CLARA INES</w:t>
                  </w:r>
                </w:p>
              </w:tc>
            </w:tr>
            <w:tr w:rsidR="00616DDC" w:rsidRPr="00616DDC" w14:paraId="4B7A7972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3A225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43C8C8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MATTA PRADA JOSE JAIRO</w:t>
                  </w:r>
                </w:p>
              </w:tc>
            </w:tr>
            <w:tr w:rsidR="00616DDC" w:rsidRPr="00616DDC" w14:paraId="3BC5753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91ED9F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55B31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MEJIA MALDONADO MARY LUZ</w:t>
                  </w:r>
                </w:p>
              </w:tc>
            </w:tr>
            <w:tr w:rsidR="00616DDC" w:rsidRPr="00616DDC" w14:paraId="2B28AC7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FA23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EF7E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MEJIA ROLON DORIS CONSUELO</w:t>
                  </w:r>
                </w:p>
              </w:tc>
            </w:tr>
            <w:tr w:rsidR="00616DDC" w:rsidRPr="00616DDC" w14:paraId="35575E0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6DF5E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7F652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MELO RODRIGUEZ OSCAR DAVID</w:t>
                  </w:r>
                </w:p>
              </w:tc>
            </w:tr>
            <w:tr w:rsidR="00616DDC" w:rsidRPr="00616DDC" w14:paraId="419F888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BF37D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CE1245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MONROY BOBADILLA ANGIE KATHERINE</w:t>
                  </w:r>
                </w:p>
              </w:tc>
            </w:tr>
            <w:tr w:rsidR="00616DDC" w:rsidRPr="00616DDC" w14:paraId="2D3699E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467ED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7D9E8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MONTEALEGRE CASTRO MONICA ALEJANDRA</w:t>
                  </w:r>
                </w:p>
              </w:tc>
            </w:tr>
            <w:tr w:rsidR="00616DDC" w:rsidRPr="00616DDC" w14:paraId="4058611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B9E62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BEBCA8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MORENO OJEDA CLAUDIA MARISOL</w:t>
                  </w:r>
                </w:p>
              </w:tc>
            </w:tr>
            <w:tr w:rsidR="00616DDC" w:rsidRPr="00616DDC" w14:paraId="4D15987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922E1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FFD83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MOYANO JIMENEZ LADY JOHANNA</w:t>
                  </w:r>
                </w:p>
              </w:tc>
            </w:tr>
            <w:tr w:rsidR="00616DDC" w:rsidRPr="00616DDC" w14:paraId="5309ED5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787D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79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7419A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MURILLO RODRIGUEZ CARLOS MAURICIO</w:t>
                  </w:r>
                </w:p>
              </w:tc>
            </w:tr>
            <w:tr w:rsidR="00616DDC" w:rsidRPr="00616DDC" w14:paraId="73B05FC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E4222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FF782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NARANJO LESMES JUAN ARLEY</w:t>
                  </w:r>
                </w:p>
              </w:tc>
            </w:tr>
            <w:tr w:rsidR="00616DDC" w:rsidRPr="00616DDC" w14:paraId="6C3FE3C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5754A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581C3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NEIRA ALVAREZ ANDRES MAURICIO</w:t>
                  </w:r>
                </w:p>
              </w:tc>
            </w:tr>
            <w:tr w:rsidR="00616DDC" w:rsidRPr="00616DDC" w14:paraId="1FEF5F7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2ACD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7DF365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OCEN TASCON JUAN JACOB</w:t>
                  </w:r>
                </w:p>
              </w:tc>
            </w:tr>
            <w:tr w:rsidR="00616DDC" w:rsidRPr="00616DDC" w14:paraId="39E4A8E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2EB9D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9C43D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OLIVELLA CRESPO JUAN JOSE</w:t>
                  </w:r>
                </w:p>
              </w:tc>
            </w:tr>
            <w:tr w:rsidR="00616DDC" w:rsidRPr="00616DDC" w14:paraId="7BF31A2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2FF55E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E4D60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ORDOÑEZ YATE DIDIANA PAOLA</w:t>
                  </w:r>
                </w:p>
              </w:tc>
            </w:tr>
            <w:tr w:rsidR="00616DDC" w:rsidRPr="00616DDC" w14:paraId="6A26DB4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3EA3E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21CF9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OSORIO MARIN BEATRIZ EUGENIA</w:t>
                  </w:r>
                </w:p>
              </w:tc>
            </w:tr>
            <w:tr w:rsidR="00616DDC" w:rsidRPr="00616DDC" w14:paraId="352BB05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B72EC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8B398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PACHECO MATEUS JESUS </w:t>
                  </w:r>
                </w:p>
              </w:tc>
            </w:tr>
            <w:tr w:rsidR="00616DDC" w:rsidRPr="00616DDC" w14:paraId="6BF56CB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19A6F7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27410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PACHECO RODRIGUEZ GLORIA PATRICIA</w:t>
                  </w:r>
                </w:p>
              </w:tc>
            </w:tr>
            <w:tr w:rsidR="00616DDC" w:rsidRPr="00616DDC" w14:paraId="00CA1A4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58D93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2BF8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PAEZ SANCHEZ JESUS HERNAN</w:t>
                  </w:r>
                </w:p>
              </w:tc>
            </w:tr>
            <w:tr w:rsidR="00616DDC" w:rsidRPr="00616DDC" w14:paraId="57BCE13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FAC4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89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61E5E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PARDO SANCHEZ LUISA FERNANDA</w:t>
                  </w:r>
                </w:p>
              </w:tc>
            </w:tr>
            <w:tr w:rsidR="00616DDC" w:rsidRPr="00616DDC" w14:paraId="19C8CB6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9248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lastRenderedPageBreak/>
                    <w:t>90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9BC45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PARRA GARCIA JESSICA PAOLA</w:t>
                  </w:r>
                </w:p>
              </w:tc>
            </w:tr>
            <w:tr w:rsidR="00616DDC" w:rsidRPr="00616DDC" w14:paraId="466547D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30CB7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F9ACC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PARRA VARGAS FABIO ANDRES</w:t>
                  </w:r>
                </w:p>
              </w:tc>
            </w:tr>
            <w:tr w:rsidR="00616DDC" w:rsidRPr="00616DDC" w14:paraId="2256E56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83151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CD26D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PEÑA RODRIGUEZ MAGDA INES</w:t>
                  </w:r>
                </w:p>
              </w:tc>
            </w:tr>
            <w:tr w:rsidR="00616DDC" w:rsidRPr="00616DDC" w14:paraId="0078055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AAC90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EFD98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PERDOMO COBO WILSON </w:t>
                  </w:r>
                </w:p>
              </w:tc>
            </w:tr>
            <w:tr w:rsidR="00616DDC" w:rsidRPr="00616DDC" w14:paraId="6154DE1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21F3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2472C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PEREZ BEJARANO JULY ANDREA</w:t>
                  </w:r>
                </w:p>
              </w:tc>
            </w:tr>
            <w:tr w:rsidR="00616DDC" w:rsidRPr="00616DDC" w14:paraId="651DAF4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D87EE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89D0D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PEREZ CASAS LUIS GUILLERMO</w:t>
                  </w:r>
                </w:p>
              </w:tc>
            </w:tr>
            <w:tr w:rsidR="00616DDC" w:rsidRPr="00616DDC" w14:paraId="0212A35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DA3BA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2EDE4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PORRAS MELGAREJO LAURA CAROLINA</w:t>
                  </w:r>
                </w:p>
              </w:tc>
            </w:tr>
            <w:tr w:rsidR="00616DDC" w:rsidRPr="00616DDC" w14:paraId="76DA6E4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0FF32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EFF6C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PORRAS GRACIA LINA PAOLA</w:t>
                  </w:r>
                </w:p>
              </w:tc>
            </w:tr>
            <w:tr w:rsidR="00616DDC" w:rsidRPr="00616DDC" w14:paraId="6E5F184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C5990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8C3F2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QUINTERO UREÑA ERIKA JOHANA</w:t>
                  </w:r>
                </w:p>
              </w:tc>
            </w:tr>
            <w:tr w:rsidR="00616DDC" w:rsidRPr="00616DDC" w14:paraId="1FC7F2E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3236B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99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6A519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QUINTERO PIMENTEL CESAR </w:t>
                  </w:r>
                </w:p>
              </w:tc>
            </w:tr>
            <w:tr w:rsidR="00616DDC" w:rsidRPr="00616DDC" w14:paraId="22EF4BA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E6FD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D588D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RAMIREZ CASTAÑEDA DANIEL STEVEN</w:t>
                  </w:r>
                </w:p>
              </w:tc>
            </w:tr>
            <w:tr w:rsidR="00616DDC" w:rsidRPr="00616DDC" w14:paraId="005C100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359A8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75557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RAMIREZ REYES ADRIANA MARCELA</w:t>
                  </w:r>
                </w:p>
              </w:tc>
            </w:tr>
            <w:tr w:rsidR="00616DDC" w:rsidRPr="00616DDC" w14:paraId="3AECBFD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DF513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3C0DD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RAMIREZ ARIAS PAOLA ANDREA</w:t>
                  </w:r>
                </w:p>
              </w:tc>
            </w:tr>
            <w:tr w:rsidR="00616DDC" w:rsidRPr="00616DDC" w14:paraId="6AFB18F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8750F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9519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RAMIREZ ESPINOSA CARMEN CECILIA</w:t>
                  </w:r>
                </w:p>
              </w:tc>
            </w:tr>
            <w:tr w:rsidR="00616DDC" w:rsidRPr="00616DDC" w14:paraId="7E60528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F9AE25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AA95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RIASCOS SUAREZ LEDYS STELLA</w:t>
                  </w:r>
                </w:p>
              </w:tc>
            </w:tr>
            <w:tr w:rsidR="00616DDC" w:rsidRPr="00616DDC" w14:paraId="0C2815B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4A63D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56A3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RICO VARGAS WILMER SAMUEL</w:t>
                  </w:r>
                </w:p>
              </w:tc>
            </w:tr>
            <w:tr w:rsidR="00616DDC" w:rsidRPr="00616DDC" w14:paraId="34ADF76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D622F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081F8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RINCON CADENA MARIA TERESA</w:t>
                  </w:r>
                </w:p>
              </w:tc>
            </w:tr>
            <w:tr w:rsidR="00616DDC" w:rsidRPr="00616DDC" w14:paraId="018FFDD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F7F15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F2A42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RODRIGUEZ VALENCIA CHRISTIAN FELIPE</w:t>
                  </w:r>
                </w:p>
              </w:tc>
            </w:tr>
            <w:tr w:rsidR="00616DDC" w:rsidRPr="00616DDC" w14:paraId="784481E0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C0A68F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8A9B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RODRIGUEZ ARROYAVE ANDREA DEL PILAR</w:t>
                  </w:r>
                </w:p>
              </w:tc>
            </w:tr>
            <w:tr w:rsidR="00616DDC" w:rsidRPr="00616DDC" w14:paraId="3E0A30D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737582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109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3D0C36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ROJAS CARRASCAL LIZA VIRGINIA</w:t>
                  </w:r>
                </w:p>
              </w:tc>
            </w:tr>
            <w:tr w:rsidR="00616DDC" w:rsidRPr="00616DDC" w14:paraId="0073796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00449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53BC8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ROJAS MOSCOSO LUZ MARTHA</w:t>
                  </w:r>
                </w:p>
              </w:tc>
            </w:tr>
            <w:tr w:rsidR="00616DDC" w:rsidRPr="00616DDC" w14:paraId="6A95F92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063F4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B5C01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ROMERO AGUILAR YENCY MABEL</w:t>
                  </w:r>
                </w:p>
              </w:tc>
            </w:tr>
            <w:tr w:rsidR="00616DDC" w:rsidRPr="00616DDC" w14:paraId="068B703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83669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039582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ROZO ZULUAGA RONALD ANDRES</w:t>
                  </w:r>
                </w:p>
              </w:tc>
            </w:tr>
            <w:tr w:rsidR="00616DDC" w:rsidRPr="00616DDC" w14:paraId="05E6621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5D05F0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989C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RUANO CASANOVA ALVARO EFRAIN</w:t>
                  </w:r>
                </w:p>
              </w:tc>
            </w:tr>
            <w:tr w:rsidR="00616DDC" w:rsidRPr="00616DDC" w14:paraId="01E1D3D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4EEAC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925C0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RUBIO TORRES CARMEN AYLET</w:t>
                  </w:r>
                </w:p>
              </w:tc>
            </w:tr>
            <w:tr w:rsidR="00616DDC" w:rsidRPr="00616DDC" w14:paraId="29D3DCE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96BC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F958E3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RUIZ PEÑALOSA JAVIER ENRIQUE</w:t>
                  </w:r>
                </w:p>
              </w:tc>
            </w:tr>
            <w:tr w:rsidR="00616DDC" w:rsidRPr="00616DDC" w14:paraId="1342ECF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CE34A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C5CC7E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RUIZ DUARTE LIDA </w:t>
                  </w:r>
                </w:p>
              </w:tc>
            </w:tr>
            <w:tr w:rsidR="00616DDC" w:rsidRPr="00616DDC" w14:paraId="2D4A637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89AEDA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05A2F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RUIZ SOTO MONICA GICELLA</w:t>
                  </w:r>
                </w:p>
              </w:tc>
            </w:tr>
            <w:tr w:rsidR="00616DDC" w:rsidRPr="00616DDC" w14:paraId="06A70AE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D6450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2370B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RUIZ  JAIME OSCAR </w:t>
                  </w:r>
                </w:p>
              </w:tc>
            </w:tr>
            <w:tr w:rsidR="00616DDC" w:rsidRPr="00616DDC" w14:paraId="12DABE1D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59CFC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119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85D8C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RUSSI RIVERA SANDRA PATRICIA</w:t>
                  </w:r>
                </w:p>
              </w:tc>
            </w:tr>
            <w:tr w:rsidR="00616DDC" w:rsidRPr="00616DDC" w14:paraId="56D524E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CBC146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67CAA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SALAZAR FORERO ADRIANA JOSEFINA</w:t>
                  </w:r>
                </w:p>
              </w:tc>
            </w:tr>
            <w:tr w:rsidR="00616DDC" w:rsidRPr="00616DDC" w14:paraId="391DD332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F4B3E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A5F7B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SANCHEZ GARCIA JOSE SALATIEL</w:t>
                  </w:r>
                </w:p>
              </w:tc>
            </w:tr>
            <w:tr w:rsidR="00616DDC" w:rsidRPr="00616DDC" w14:paraId="2155DA2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BEE3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2EB80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SANCHEZ MERA ADRIANA </w:t>
                  </w:r>
                </w:p>
              </w:tc>
            </w:tr>
            <w:tr w:rsidR="00616DDC" w:rsidRPr="00616DDC" w14:paraId="065F39F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9ED13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CC72D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SANDOVAL JAIME NINI JOHANNA</w:t>
                  </w:r>
                </w:p>
              </w:tc>
            </w:tr>
            <w:tr w:rsidR="00616DDC" w:rsidRPr="00616DDC" w14:paraId="734B398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E3F7C9E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9C829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SERRANO BAQUERO MARIA SOFIA</w:t>
                  </w:r>
                </w:p>
              </w:tc>
            </w:tr>
            <w:tr w:rsidR="00616DDC" w:rsidRPr="00616DDC" w14:paraId="120E2A75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EB5D0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5D36D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SOLANO PASCUAS EDGAR </w:t>
                  </w:r>
                </w:p>
              </w:tc>
            </w:tr>
            <w:tr w:rsidR="00616DDC" w:rsidRPr="00616DDC" w14:paraId="4EC0F6D9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47F752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BDA71D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SOLORZANO RODRIGUEZ FERNANDO HUMBERTO</w:t>
                  </w:r>
                </w:p>
              </w:tc>
            </w:tr>
            <w:tr w:rsidR="00616DDC" w:rsidRPr="00616DDC" w14:paraId="645F136A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CAD19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ED6E014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SOSA ATEHORTUA LADY ADRIANA</w:t>
                  </w:r>
                </w:p>
              </w:tc>
            </w:tr>
            <w:tr w:rsidR="00616DDC" w:rsidRPr="00616DDC" w14:paraId="0AF5DB2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78B388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lastRenderedPageBreak/>
                    <w:t>128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8C431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STORINO IRIARTE ROBERTO ANTONIO</w:t>
                  </w:r>
                </w:p>
              </w:tc>
            </w:tr>
            <w:tr w:rsidR="00616DDC" w:rsidRPr="00616DDC" w14:paraId="30C6FE3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4E4A024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129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E0311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SUAREZ TORRES GONZALO </w:t>
                  </w:r>
                </w:p>
              </w:tc>
            </w:tr>
            <w:tr w:rsidR="00616DDC" w:rsidRPr="00616DDC" w14:paraId="110F7BB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D126D4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F7F219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TAVERA RIAÑO NEXY YASURY</w:t>
                  </w:r>
                </w:p>
              </w:tc>
            </w:tr>
            <w:tr w:rsidR="00616DDC" w:rsidRPr="00616DDC" w14:paraId="05A916BF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0A75D3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56DEA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TORRES MOLINA YOBANNI </w:t>
                  </w:r>
                </w:p>
              </w:tc>
            </w:tr>
            <w:tr w:rsidR="00616DDC" w:rsidRPr="00616DDC" w14:paraId="5D8A8277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DA61F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EC6278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TORRES RAMIREZ GLORIA MARIBEL</w:t>
                  </w:r>
                </w:p>
              </w:tc>
            </w:tr>
            <w:tr w:rsidR="00616DDC" w:rsidRPr="00616DDC" w14:paraId="2324B44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5BBE62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790E4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TRUJILLO CALDERON RAFAEL </w:t>
                  </w:r>
                </w:p>
              </w:tc>
            </w:tr>
            <w:tr w:rsidR="00616DDC" w:rsidRPr="00616DDC" w14:paraId="4023C15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224A10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430500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URIBE SERNA WILSON ALEXANDER</w:t>
                  </w:r>
                </w:p>
              </w:tc>
            </w:tr>
            <w:tr w:rsidR="00616DDC" w:rsidRPr="00616DDC" w14:paraId="34FA86A1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BC24F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135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E381E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VALENCIA CLAVIJO DIOVANY EUGENIA</w:t>
                  </w:r>
                </w:p>
              </w:tc>
            </w:tr>
            <w:tr w:rsidR="00616DDC" w:rsidRPr="00616DDC" w14:paraId="3C219594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0BABED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136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CF69F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VALENCIA GOMEZ ERIKA MARIA</w:t>
                  </w:r>
                </w:p>
              </w:tc>
            </w:tr>
            <w:tr w:rsidR="00616DDC" w:rsidRPr="00616DDC" w14:paraId="784F702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742F0C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137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3DC8DB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VARGAS LUNA TANIA VIOLETA</w:t>
                  </w:r>
                </w:p>
              </w:tc>
            </w:tr>
            <w:tr w:rsidR="00616DDC" w:rsidRPr="00616DDC" w14:paraId="20719A33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A8F101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138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682C1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VASQUEZ MIRANDA MARTHA MERCEDES</w:t>
                  </w:r>
                </w:p>
              </w:tc>
            </w:tr>
            <w:tr w:rsidR="00616DDC" w:rsidRPr="00616DDC" w14:paraId="0441CB0B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35509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139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61CEA8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VELASQUEZ BARRERO CINDY LIBETH</w:t>
                  </w:r>
                </w:p>
              </w:tc>
            </w:tr>
            <w:tr w:rsidR="00616DDC" w:rsidRPr="00616DDC" w14:paraId="4EDF33C6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B170776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140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628F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VILLALOBOS GAITAN FERNANDO </w:t>
                  </w:r>
                </w:p>
              </w:tc>
            </w:tr>
            <w:tr w:rsidR="00616DDC" w:rsidRPr="00616DDC" w14:paraId="11D9DF5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3D1FFE1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141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52497C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VILLAMIL ALDANA VICTOR JULIO</w:t>
                  </w:r>
                </w:p>
              </w:tc>
            </w:tr>
            <w:tr w:rsidR="00616DDC" w:rsidRPr="00616DDC" w14:paraId="16637F8E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5A8092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142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034B11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ZAPATA ZULUAGA GLORIA ISABEL</w:t>
                  </w:r>
                </w:p>
              </w:tc>
            </w:tr>
            <w:tr w:rsidR="00616DDC" w:rsidRPr="00616DDC" w14:paraId="6049EF4C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11CCB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143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5A3FAF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ZULUAGA TAPASCO JUAN DAVID</w:t>
                  </w:r>
                </w:p>
              </w:tc>
            </w:tr>
            <w:tr w:rsidR="00616DDC" w:rsidRPr="00616DDC" w14:paraId="169F14D8" w14:textId="77777777" w:rsidTr="00616DDC">
              <w:trPr>
                <w:trHeight w:val="300"/>
              </w:trPr>
              <w:tc>
                <w:tcPr>
                  <w:tcW w:w="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E1579" w14:textId="77777777" w:rsidR="00616DDC" w:rsidRPr="00616DDC" w:rsidRDefault="00616DDC" w:rsidP="00616DDC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144</w:t>
                  </w:r>
                </w:p>
              </w:tc>
              <w:tc>
                <w:tcPr>
                  <w:tcW w:w="47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A74CA" w14:textId="77777777" w:rsidR="00616DDC" w:rsidRPr="00616DDC" w:rsidRDefault="00616DDC" w:rsidP="00616DDC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616DDC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ZUÑIGA ESCOBAR MARIA TERESA</w:t>
                  </w:r>
                </w:p>
              </w:tc>
            </w:tr>
          </w:tbl>
          <w:p w14:paraId="079F0119" w14:textId="77777777" w:rsidR="00616DDC" w:rsidRDefault="00616DDC" w:rsidP="005A0BA4"/>
          <w:p w14:paraId="79F9C956" w14:textId="77777777" w:rsidR="00616DDC" w:rsidRPr="005F5BE3" w:rsidRDefault="00616DDC" w:rsidP="005A0BA4"/>
          <w:p w14:paraId="468C6EEA" w14:textId="27ADC706" w:rsidR="005A0BA4" w:rsidRDefault="005A0BA4" w:rsidP="008D0F56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ind w:left="1356"/>
            </w:pPr>
            <w:r w:rsidRPr="005F5BE3">
              <w:rPr>
                <w:b/>
              </w:rPr>
              <w:t>Funcionarios desvinculados:</w:t>
            </w:r>
            <w:r w:rsidRPr="005F5BE3">
              <w:t xml:space="preserve"> Según la información suministrada por el Grupo Gestión de Talento Humano, en correo electrónico del día </w:t>
            </w:r>
            <w:r w:rsidR="00E251EE">
              <w:t>10</w:t>
            </w:r>
            <w:r w:rsidRPr="005F5BE3">
              <w:t xml:space="preserve"> de </w:t>
            </w:r>
            <w:r w:rsidR="008D0F56">
              <w:t xml:space="preserve">octubre </w:t>
            </w:r>
            <w:r w:rsidRPr="005F5BE3">
              <w:t xml:space="preserve">del 2023 durante este </w:t>
            </w:r>
            <w:r w:rsidR="008D0F56">
              <w:t>tercer</w:t>
            </w:r>
            <w:r w:rsidRPr="005F5BE3">
              <w:t xml:space="preserve"> trimestre los funcionarios desvinculados de la Superintendencia de Subsidio Familiar a corte a 30 de </w:t>
            </w:r>
            <w:r w:rsidR="008D0F56">
              <w:t xml:space="preserve">septiembre </w:t>
            </w:r>
            <w:r w:rsidRPr="005F5BE3">
              <w:t>del 2023 son los que a continuación se señalan.</w:t>
            </w:r>
          </w:p>
          <w:p w14:paraId="0788E149" w14:textId="77777777" w:rsidR="00E251EE" w:rsidRDefault="00E251EE" w:rsidP="00E251EE">
            <w:pPr>
              <w:autoSpaceDE/>
              <w:autoSpaceDN/>
              <w:adjustRightInd/>
              <w:spacing w:after="200" w:line="276" w:lineRule="auto"/>
              <w:ind w:left="2124"/>
            </w:pPr>
          </w:p>
          <w:tbl>
            <w:tblPr>
              <w:tblW w:w="6440" w:type="dxa"/>
              <w:tblInd w:w="212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640"/>
              <w:gridCol w:w="4240"/>
              <w:gridCol w:w="1560"/>
            </w:tblGrid>
            <w:tr w:rsidR="00E251EE" w:rsidRPr="00E251EE" w14:paraId="604A4C75" w14:textId="77777777" w:rsidTr="00E251EE">
              <w:trPr>
                <w:trHeight w:val="435"/>
              </w:trPr>
              <w:tc>
                <w:tcPr>
                  <w:tcW w:w="6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noWrap/>
                  <w:vAlign w:val="bottom"/>
                  <w:hideMark/>
                </w:tcPr>
                <w:p w14:paraId="38E89FDB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No.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noWrap/>
                  <w:vAlign w:val="bottom"/>
                  <w:hideMark/>
                </w:tcPr>
                <w:p w14:paraId="4F496C00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FUNCIONARIO DESVINCULADOS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noWrap/>
                  <w:vAlign w:val="bottom"/>
                  <w:hideMark/>
                </w:tcPr>
                <w:p w14:paraId="4EC114DD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Fecha de Retiro</w:t>
                  </w:r>
                </w:p>
              </w:tc>
            </w:tr>
            <w:tr w:rsidR="00E251EE" w:rsidRPr="00E251EE" w14:paraId="5417AB43" w14:textId="77777777" w:rsidTr="00E251EE">
              <w:trPr>
                <w:trHeight w:val="300"/>
              </w:trPr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640D1B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578E2A" w14:textId="77777777" w:rsidR="00E251EE" w:rsidRPr="00E251EE" w:rsidRDefault="00E251EE" w:rsidP="00E251EE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CHINDOY JAMIOY SANDRA CLAUDIA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F5B46E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14/08/2023</w:t>
                  </w:r>
                </w:p>
              </w:tc>
            </w:tr>
            <w:tr w:rsidR="00E251EE" w:rsidRPr="00E251EE" w14:paraId="25B144A1" w14:textId="77777777" w:rsidTr="00E251EE">
              <w:trPr>
                <w:trHeight w:val="300"/>
              </w:trPr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12183C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038890A" w14:textId="77777777" w:rsidR="00E251EE" w:rsidRPr="00E251EE" w:rsidRDefault="00E251EE" w:rsidP="00E251EE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LINARES DIAZ JAVIER ORLANDO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EE3D44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2/10/2023</w:t>
                  </w:r>
                </w:p>
              </w:tc>
            </w:tr>
            <w:tr w:rsidR="00E251EE" w:rsidRPr="00E251EE" w14:paraId="57DC204F" w14:textId="77777777" w:rsidTr="00E251EE">
              <w:trPr>
                <w:trHeight w:val="300"/>
              </w:trPr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28FAF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6EF315" w14:textId="77777777" w:rsidR="00E251EE" w:rsidRPr="00E251EE" w:rsidRDefault="00E251EE" w:rsidP="00E251EE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PALMARINI PALACIO SANTIAGO ESTEBAN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70438B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4/08/2023</w:t>
                  </w:r>
                </w:p>
              </w:tc>
            </w:tr>
            <w:tr w:rsidR="00E251EE" w:rsidRPr="00E251EE" w14:paraId="1C557107" w14:textId="77777777" w:rsidTr="00E251EE">
              <w:trPr>
                <w:trHeight w:val="300"/>
              </w:trPr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D0576F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4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DB703E7" w14:textId="77777777" w:rsidR="00E251EE" w:rsidRPr="00E251EE" w:rsidRDefault="00E251EE" w:rsidP="00E251EE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SAENZ OTERO GUARINA DEL CARMEN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1DB92A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31/07/2023</w:t>
                  </w:r>
                </w:p>
              </w:tc>
            </w:tr>
            <w:tr w:rsidR="00E251EE" w:rsidRPr="00E251EE" w14:paraId="3070AB3A" w14:textId="77777777" w:rsidTr="00E251EE">
              <w:trPr>
                <w:trHeight w:val="300"/>
              </w:trPr>
              <w:tc>
                <w:tcPr>
                  <w:tcW w:w="6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DDDB42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5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3131EB" w14:textId="77777777" w:rsidR="00E251EE" w:rsidRPr="00E251EE" w:rsidRDefault="00E251EE" w:rsidP="00E251EE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VELASQUEZ RODRIGUEZ NELSON RAMIRO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54CE06" w14:textId="77777777" w:rsidR="00E251EE" w:rsidRPr="00E251EE" w:rsidRDefault="00E251EE" w:rsidP="00E251EE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E251EE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6/09/2023</w:t>
                  </w:r>
                </w:p>
              </w:tc>
            </w:tr>
          </w:tbl>
          <w:p w14:paraId="63340371" w14:textId="5E988041" w:rsidR="00285DFE" w:rsidRPr="005F5BE3" w:rsidRDefault="00E251EE" w:rsidP="00E251EE">
            <w:pPr>
              <w:tabs>
                <w:tab w:val="left" w:pos="2548"/>
              </w:tabs>
              <w:autoSpaceDE/>
              <w:autoSpaceDN/>
              <w:adjustRightInd/>
              <w:spacing w:after="200" w:line="276" w:lineRule="auto"/>
              <w:ind w:left="1356"/>
              <w:rPr>
                <w:b/>
              </w:rPr>
            </w:pPr>
            <w:r>
              <w:tab/>
            </w:r>
          </w:p>
          <w:p w14:paraId="3F13BD96" w14:textId="77777777" w:rsidR="005A0BA4" w:rsidRPr="005F5BE3" w:rsidRDefault="005A0BA4" w:rsidP="000E50A4">
            <w:pPr>
              <w:numPr>
                <w:ilvl w:val="2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Información de funcionarios – SIGEP</w:t>
            </w:r>
          </w:p>
          <w:p w14:paraId="735CF04A" w14:textId="073C0EB8" w:rsidR="005A0BA4" w:rsidRPr="005F5BE3" w:rsidRDefault="005A0BA4" w:rsidP="005A0BA4">
            <w:r w:rsidRPr="005F5BE3">
              <w:t>Según la información descargada de la plataforma del SIGEP II (genera</w:t>
            </w:r>
            <w:r w:rsidR="008D0F56">
              <w:t>ción del reporte se dio el día 5</w:t>
            </w:r>
            <w:r w:rsidRPr="005F5BE3">
              <w:t>/</w:t>
            </w:r>
            <w:r w:rsidR="008D0F56">
              <w:t>1</w:t>
            </w:r>
            <w:r w:rsidRPr="005F5BE3">
              <w:t>0</w:t>
            </w:r>
            <w:r w:rsidR="008D0F56">
              <w:t>/2023 a las 11:50</w:t>
            </w:r>
            <w:r w:rsidRPr="005F5BE3">
              <w:t>:2</w:t>
            </w:r>
            <w:r w:rsidR="008D0F56">
              <w:t>6</w:t>
            </w:r>
            <w:r w:rsidRPr="005F5BE3">
              <w:t xml:space="preserve"> según consta en el reporte), la Superintendencia de Subsidio Familiar </w:t>
            </w:r>
            <w:r w:rsidRPr="005F5BE3">
              <w:lastRenderedPageBreak/>
              <w:t xml:space="preserve">cuenta con </w:t>
            </w:r>
            <w:r w:rsidR="008D0F56">
              <w:rPr>
                <w:b/>
              </w:rPr>
              <w:t>139</w:t>
            </w:r>
            <w:r w:rsidRPr="005F5BE3">
              <w:t xml:space="preserve"> funcionarios que hacen parte de la planta global de la entidad, tal como se muestra a continuación:</w:t>
            </w:r>
          </w:p>
          <w:p w14:paraId="4B6D459B" w14:textId="77777777" w:rsidR="005A0BA4" w:rsidRDefault="005A0BA4" w:rsidP="00B06559">
            <w:pPr>
              <w:ind w:left="708"/>
              <w:rPr>
                <w:color w:val="auto"/>
              </w:rPr>
            </w:pPr>
          </w:p>
          <w:tbl>
            <w:tblPr>
              <w:tblW w:w="7440" w:type="dxa"/>
              <w:tblInd w:w="70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4"/>
              <w:gridCol w:w="4794"/>
              <w:gridCol w:w="1412"/>
            </w:tblGrid>
            <w:tr w:rsidR="008D0F56" w:rsidRPr="008D0F56" w14:paraId="029C77B0" w14:textId="77777777" w:rsidTr="00B06559">
              <w:trPr>
                <w:trHeight w:val="645"/>
              </w:trPr>
              <w:tc>
                <w:tcPr>
                  <w:tcW w:w="123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BDD7EE"/>
                  <w:vAlign w:val="center"/>
                  <w:hideMark/>
                </w:tcPr>
                <w:p w14:paraId="0343E64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#</w:t>
                  </w:r>
                </w:p>
              </w:tc>
              <w:tc>
                <w:tcPr>
                  <w:tcW w:w="479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14:paraId="5EE706B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Apellido(s), Nombre(s)</w:t>
                  </w:r>
                </w:p>
              </w:tc>
              <w:tc>
                <w:tcPr>
                  <w:tcW w:w="141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BDD7EE"/>
                  <w:vAlign w:val="center"/>
                  <w:hideMark/>
                </w:tcPr>
                <w:p w14:paraId="5FF9862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b/>
                      <w:bCs/>
                      <w:sz w:val="20"/>
                      <w:szCs w:val="20"/>
                      <w:lang w:eastAsia="es-CO"/>
                    </w:rPr>
                    <w:t>Fecha de vinculación</w:t>
                  </w:r>
                </w:p>
              </w:tc>
            </w:tr>
            <w:tr w:rsidR="008D0F56" w:rsidRPr="008D0F56" w14:paraId="0FDBCF3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A8558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FE61DE6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ACERO MESA HERMANN DAVID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A15C2B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10/10/2018</w:t>
                  </w:r>
                </w:p>
              </w:tc>
            </w:tr>
            <w:tr w:rsidR="008D0F56" w:rsidRPr="008D0F56" w14:paraId="0764BA1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A9E1B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645677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ACOSTA LEMUS PEDRO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A0658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08/09/2020</w:t>
                  </w:r>
                </w:p>
              </w:tc>
            </w:tr>
            <w:tr w:rsidR="008D0F56" w:rsidRPr="008D0F56" w14:paraId="0C3C89C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433B4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446CEF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ACUÑA GARI MARTHA AURORA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B7FADD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23/12/2022</w:t>
                  </w:r>
                </w:p>
              </w:tc>
            </w:tr>
            <w:tr w:rsidR="008D0F56" w:rsidRPr="008D0F56" w14:paraId="12F456AF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7DDF5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CED32B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AGUILAR RODRIGUEZ MARCELA HAYDEE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2BE8B5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1AA9173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AE358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048D14A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ALBARRACIN MORALES ELIDE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91DBC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07/06/2016</w:t>
                  </w:r>
                </w:p>
              </w:tc>
            </w:tr>
            <w:tr w:rsidR="008D0F56" w:rsidRPr="008D0F56" w14:paraId="399549B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ED76F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7F9F2F1" w14:textId="66386ADF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Alvarez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Martínez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Osvaldo Enrique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E9E22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26/09/2022</w:t>
                  </w:r>
                </w:p>
              </w:tc>
            </w:tr>
            <w:tr w:rsidR="008D0F56" w:rsidRPr="008D0F56" w14:paraId="135DABA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397B4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B3BE49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ARANGO GIRALDO ANGELA MARIA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BCF70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3506BF4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8ECC8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04A47D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ARIAS GARCIA INDIRA YUSSELFI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CB2DE4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02/11/2018</w:t>
                  </w:r>
                </w:p>
              </w:tc>
            </w:tr>
            <w:tr w:rsidR="008D0F56" w:rsidRPr="008D0F56" w14:paraId="181D145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E4314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344272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ARREGOCES ALVAREZ CARLOS ARTURO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89E9DE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23/10/2021</w:t>
                  </w:r>
                </w:p>
              </w:tc>
            </w:tr>
            <w:tr w:rsidR="008D0F56" w:rsidRPr="008D0F56" w14:paraId="7260D00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A3256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3DDBBC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Ávila  Claudia  Lucero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C7A7ED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01/11/2017</w:t>
                  </w:r>
                </w:p>
              </w:tc>
            </w:tr>
            <w:tr w:rsidR="008D0F56" w:rsidRPr="008D0F56" w14:paraId="60EDCC2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187E4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1B1EB7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AVILES CASALLAS RICARDO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1A34DD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5DD19D0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DE3F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8DF2E8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Bach Espinosa Juan Carlos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507F86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15/08/2019</w:t>
                  </w:r>
                </w:p>
              </w:tc>
            </w:tr>
            <w:tr w:rsidR="008D0F56" w:rsidRPr="008D0F56" w14:paraId="19059C0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82CB7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DC3B87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BERNAL ALTURO SANDRA CLEMENCIA DEL PILAR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887B3B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8D0F56" w:rsidRPr="008D0F56" w14:paraId="584EF19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40067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E4422F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BERNAL SALAZAR SANDRA MILENA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FD8E7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11/02/2013</w:t>
                  </w:r>
                </w:p>
              </w:tc>
            </w:tr>
            <w:tr w:rsidR="008D0F56" w:rsidRPr="008D0F56" w14:paraId="212CBF5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97654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61547C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BETANCOURT MORENO YOBANA CAMILA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970A31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03/05/2017</w:t>
                  </w:r>
                </w:p>
              </w:tc>
            </w:tr>
            <w:tr w:rsidR="008D0F56" w:rsidRPr="008D0F56" w14:paraId="072E69F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B4F8E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5BD3AF0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Bonilla Morales Adriana Mercedes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8AE98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09/12/2022</w:t>
                  </w:r>
                </w:p>
              </w:tc>
            </w:tr>
            <w:tr w:rsidR="008D0F56" w:rsidRPr="008D0F56" w14:paraId="182C035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A3F4D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EF5646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BORRERO GUTIERREZ CATALINA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718A98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11/10/2018</w:t>
                  </w:r>
                </w:p>
              </w:tc>
            </w:tr>
            <w:tr w:rsidR="008D0F56" w:rsidRPr="008D0F56" w14:paraId="28FDB45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89315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937BA4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BULA NARVAEZ LIDA REGINA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9F28C5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20BE4A6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FBB72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AD6B2A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Caicedo Angulo Maria Esther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DF525F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30/12/2015</w:t>
                  </w:r>
                </w:p>
              </w:tc>
            </w:tr>
            <w:tr w:rsidR="008D0F56" w:rsidRPr="008D0F56" w14:paraId="4560153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380FF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4C8DDA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Callejas Niño Shary Natalie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8EB491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10/03/2023</w:t>
                  </w:r>
                </w:p>
              </w:tc>
            </w:tr>
            <w:tr w:rsidR="008D0F56" w:rsidRPr="008D0F56" w14:paraId="4275199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1B476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B8F4BD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CAMPO PÉREZ JOSÉ LUÍS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35DD9B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8D0F56" w:rsidRPr="008D0F56" w14:paraId="19B0954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62A75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0BAA260" w14:textId="77073887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Cárdenas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López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Carol Lizeth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2F41AA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07/10/2022</w:t>
                  </w:r>
                </w:p>
              </w:tc>
            </w:tr>
            <w:tr w:rsidR="008D0F56" w:rsidRPr="008D0F56" w14:paraId="71DD8AA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5C69D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2551FC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CARDENAS ROJAS OMAR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B17B8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07/01/1993</w:t>
                  </w:r>
                </w:p>
              </w:tc>
            </w:tr>
            <w:tr w:rsidR="008D0F56" w:rsidRPr="008D0F56" w14:paraId="24BE800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1D8FA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81D9353" w14:textId="7227D516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Cárdenas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Sierra Carlos Alberto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1A9A8D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07/10/2022</w:t>
                  </w:r>
                </w:p>
              </w:tc>
            </w:tr>
            <w:tr w:rsidR="008D0F56" w:rsidRPr="008D0F56" w14:paraId="3C88DB5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42F43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29FFA76" w14:textId="1AC9C5C8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Caro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Gómez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Nelson Alejandro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E584CD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08/06/2023</w:t>
                  </w:r>
                </w:p>
              </w:tc>
            </w:tr>
            <w:tr w:rsidR="008D0F56" w:rsidRPr="008D0F56" w14:paraId="21E480E2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53E03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1CD739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CASALLAS FANDIÑO JOSE WILLIAM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1D98C3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22/01/2013</w:t>
                  </w:r>
                </w:p>
              </w:tc>
            </w:tr>
            <w:tr w:rsidR="008D0F56" w:rsidRPr="008D0F56" w14:paraId="45CE531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31175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459827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CASTILLO CUERO LILIANA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8EF77A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03/05/2017</w:t>
                  </w:r>
                </w:p>
              </w:tc>
            </w:tr>
            <w:tr w:rsidR="008D0F56" w:rsidRPr="008D0F56" w14:paraId="221A4DC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56FBF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F0C0AD0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Cely Álvarez César William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C07CB9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24/01/2018</w:t>
                  </w:r>
                </w:p>
              </w:tc>
            </w:tr>
            <w:tr w:rsidR="008D0F56" w:rsidRPr="008D0F56" w14:paraId="34957DE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2690A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0891E54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COLLAZOS CARO JENNY MILENA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75D626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01/06/2016</w:t>
                  </w:r>
                </w:p>
              </w:tc>
            </w:tr>
            <w:tr w:rsidR="008D0F56" w:rsidRPr="008D0F56" w14:paraId="1F59CF3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0C21B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A76740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COLLAZOS DIAZ FERNANDO EMILIO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D4DDE6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0C5C1FA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6E400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79A187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Concha Alvarez Jorge Luis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AA611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8D0F56" w:rsidRPr="008D0F56" w14:paraId="7B680BB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37113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C9CA374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Cortés Arias Claudia Lorena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0377A9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8D0F56" w:rsidRPr="008D0F56" w14:paraId="1A1B3B3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9733A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0A5F114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DAZA RIVERA KELLY ALEJANDRA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91E4A7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10/05/2017</w:t>
                  </w:r>
                </w:p>
              </w:tc>
            </w:tr>
            <w:tr w:rsidR="008D0F56" w:rsidRPr="008D0F56" w14:paraId="36A46EF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BB110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34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089434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DELGADO  JAIRO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E635A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13/04/2015</w:t>
                  </w:r>
                </w:p>
              </w:tc>
            </w:tr>
            <w:tr w:rsidR="008D0F56" w:rsidRPr="008D0F56" w14:paraId="1BAB2F8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415E1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FC3247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DIAZ LOSADA MIGUEL ANGEL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C5BDFF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17/08/2017</w:t>
                  </w:r>
                </w:p>
              </w:tc>
            </w:tr>
            <w:tr w:rsidR="008D0F56" w:rsidRPr="008D0F56" w14:paraId="3B9D6F0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4AA45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78E3DD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DURAN OMAÑA ERIKA LORENA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E85F5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22/12/2022</w:t>
                  </w:r>
                </w:p>
              </w:tc>
            </w:tr>
            <w:tr w:rsidR="008D0F56" w:rsidRPr="008D0F56" w14:paraId="4083E35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B9601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FA9536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ECHEVERRY NEIRA GERARDO ANDRES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F1CE4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09/05/2017</w:t>
                  </w:r>
                </w:p>
              </w:tc>
            </w:tr>
            <w:tr w:rsidR="008D0F56" w:rsidRPr="008D0F56" w14:paraId="43CBA9E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B5878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51E0B3C" w14:textId="4B965989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Estrada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López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Yarli Yaneth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CA1BC8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01/11/2022</w:t>
                  </w:r>
                </w:p>
              </w:tc>
            </w:tr>
            <w:tr w:rsidR="008D0F56" w:rsidRPr="008D0F56" w14:paraId="53966A7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4177E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5A1BE3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Florez Segura Ana Marcela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0B5A5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8D0F56" w:rsidRPr="008D0F56" w14:paraId="400BF4D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7F386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7A40489" w14:textId="35D1E419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Galvan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Sánchez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Ofelia Rosa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A4EE74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07/03/2023</w:t>
                  </w:r>
                </w:p>
              </w:tc>
            </w:tr>
            <w:tr w:rsidR="008D0F56" w:rsidRPr="008D0F56" w14:paraId="0E1C94C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BC0EB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A8CF73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Galvis Buitrago Adriana Helena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F5D5E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78EADBA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8377A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392C6D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GARCIA DUQUE IVAN EDUARDO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0E4144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01/06/2017</w:t>
                  </w:r>
                </w:p>
              </w:tc>
            </w:tr>
            <w:tr w:rsidR="008D0F56" w:rsidRPr="008D0F56" w14:paraId="7207894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F8A8C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27076F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GARCIA ROMERO EDUAR DANIEL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F8FFDC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1380D12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2ADF7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5CB63D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GARCIA VENEGAS EFRAIN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6C2353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01/06/2016</w:t>
                  </w:r>
                </w:p>
              </w:tc>
            </w:tr>
            <w:tr w:rsidR="008D0F56" w:rsidRPr="008D0F56" w14:paraId="7B6CBAF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E4B25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39A800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Garnica Rivera Nelly Esperanza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2E973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26/09/2022</w:t>
                  </w:r>
                </w:p>
              </w:tc>
            </w:tr>
            <w:tr w:rsidR="008D0F56" w:rsidRPr="008D0F56" w14:paraId="5BD5869F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4CFA8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340FC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GAVIRIA MARIN JOHN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94EB72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08/01/2015</w:t>
                  </w:r>
                </w:p>
              </w:tc>
            </w:tr>
            <w:tr w:rsidR="008D0F56" w:rsidRPr="008D0F56" w14:paraId="2A7458D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9A5CC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1E6F28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GAVIRIA VEGA CARLOS ARTURO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3F3C90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0DD905D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81835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F98091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GIRALDO CASTAÑO ERIKA ANDREA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A11CC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16/09/2013</w:t>
                  </w:r>
                </w:p>
              </w:tc>
            </w:tr>
            <w:tr w:rsidR="008D0F56" w:rsidRPr="008D0F56" w14:paraId="2CC9F3B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C0AD0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49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FBB467A" w14:textId="372FCAB4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Gómez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Díaz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Paola Andrea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E8B9B1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25/02/2022</w:t>
                  </w:r>
                </w:p>
              </w:tc>
            </w:tr>
            <w:tr w:rsidR="008D0F56" w:rsidRPr="008D0F56" w14:paraId="119EAF4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96661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6D7D20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GOMEZ RODRIGUEZ MARTHA LUCIA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A0530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01/07/2014</w:t>
                  </w:r>
                </w:p>
              </w:tc>
            </w:tr>
            <w:tr w:rsidR="008D0F56" w:rsidRPr="008D0F56" w14:paraId="1AB9AE1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B802C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150468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GONZALEZ SUAREZ JUAN CARLOS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FAF14B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05/06/2019</w:t>
                  </w:r>
                </w:p>
              </w:tc>
            </w:tr>
            <w:tr w:rsidR="008D0F56" w:rsidRPr="008D0F56" w14:paraId="0AFDB02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59198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5360499" w14:textId="437ACB3E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Gutiérrez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Lasso Zully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Jazmín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45B3B4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01/02/2023</w:t>
                  </w:r>
                </w:p>
              </w:tc>
            </w:tr>
            <w:tr w:rsidR="008D0F56" w:rsidRPr="008D0F56" w14:paraId="7410C22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5C1CE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5CD244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HERNANDEZ BENITEZ ANDREA DEL PILAR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9F6972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01/11/2017</w:t>
                  </w:r>
                </w:p>
              </w:tc>
            </w:tr>
            <w:tr w:rsidR="008D0F56" w:rsidRPr="008D0F56" w14:paraId="1B25495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F6157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8A3077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HERNANDEZ BRICEÑO JORGE EDUARDO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163579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14/10/2021</w:t>
                  </w:r>
                </w:p>
              </w:tc>
            </w:tr>
            <w:tr w:rsidR="008D0F56" w:rsidRPr="008D0F56" w14:paraId="5C82FF9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7BCC5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5A62B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HERNANDEZ GARCIA LUZ NEIDA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E8918A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16/02/2017</w:t>
                  </w:r>
                </w:p>
              </w:tc>
            </w:tr>
            <w:tr w:rsidR="008D0F56" w:rsidRPr="008D0F56" w14:paraId="0F38458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951CC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B7E3F0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HERNANDEZ HERNANDEZ ORLANDO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544107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02/07/1996</w:t>
                  </w:r>
                </w:p>
              </w:tc>
            </w:tr>
            <w:tr w:rsidR="008D0F56" w:rsidRPr="008D0F56" w14:paraId="01510EE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D00A8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430EFFA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HERNANDEZ RUIZ FELIPE ANDRES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732B4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03/08/2021</w:t>
                  </w:r>
                </w:p>
              </w:tc>
            </w:tr>
            <w:tr w:rsidR="008D0F56" w:rsidRPr="008D0F56" w14:paraId="3A79F91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4826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0FBEA96" w14:textId="4CEF8ABD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Hernández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Vásquez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Juber Alexander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6345C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01/03/2023</w:t>
                  </w:r>
                </w:p>
              </w:tc>
            </w:tr>
            <w:tr w:rsidR="008D0F56" w:rsidRPr="008D0F56" w14:paraId="40C764A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54E1A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59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762CE9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INAMPUES BORDA BERNARDA ISABEL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49D475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11/02/2019</w:t>
                  </w:r>
                </w:p>
              </w:tc>
            </w:tr>
            <w:tr w:rsidR="008D0F56" w:rsidRPr="008D0F56" w14:paraId="21F6992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6DE29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E99A47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JIMENEZ DIAZ TATIANA ANDREA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747A0F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09/05/2017</w:t>
                  </w:r>
                </w:p>
              </w:tc>
            </w:tr>
            <w:tr w:rsidR="008D0F56" w:rsidRPr="008D0F56" w14:paraId="3457BE7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5EC90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B522905" w14:textId="4682DC21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Linares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Díaz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Javier Orlando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FC6FC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7FD2942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31B68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F349C87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LOBO VELASQUEZ YARITZA XIMENA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065E36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4D84CE0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8A87E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98CFDA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LOZANO CRUZ JOSE ERNESTO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EB4A0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8D0F56" w:rsidRPr="008D0F56" w14:paraId="45C6F91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E0E5A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0D7A604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LOZANO LOPEZ CRISTINA DEL PILAR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C08B9A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12/08/1994</w:t>
                  </w:r>
                </w:p>
              </w:tc>
            </w:tr>
            <w:tr w:rsidR="008D0F56" w:rsidRPr="008D0F56" w14:paraId="02AB12C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4F7EE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DC4A56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MARIN VASQUEZ MARIA FERNANDA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C097A7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10/09/2021</w:t>
                  </w:r>
                </w:p>
              </w:tc>
            </w:tr>
            <w:tr w:rsidR="008D0F56" w:rsidRPr="008D0F56" w14:paraId="0BEE9B4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FCFC7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F6E51B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MARTINEZ BORNACELLY CLARA INES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641232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7B0C57E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C80C9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499061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MEJIA MALDONADO MARY LUZ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D8B10B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210B3AE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96021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CDA912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MEJIA ROLON DORIS CONSUELO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7FF87D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38E92212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E00DE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69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C83450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MELO RODRIGUEZ OSCAR DAVID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2FB975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03/03/2021</w:t>
                  </w:r>
                </w:p>
              </w:tc>
            </w:tr>
            <w:tr w:rsidR="008D0F56" w:rsidRPr="008D0F56" w14:paraId="50CCE4A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CCDAF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7F9FC9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Monroy Bobadilla Angie Katherine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C5B2CA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8D0F56" w:rsidRPr="008D0F56" w14:paraId="5808560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6D8AC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872BF0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MONTEALEGRE CASTRO MONICA ALEJANDRA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517403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01/10/2014</w:t>
                  </w:r>
                </w:p>
              </w:tc>
            </w:tr>
            <w:tr w:rsidR="008D0F56" w:rsidRPr="008D0F56" w14:paraId="5FAEFA2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DA0E2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72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25E01C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Moreno Ojeda Claudia Marisol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B7702B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22/09/2022</w:t>
                  </w:r>
                </w:p>
              </w:tc>
            </w:tr>
            <w:tr w:rsidR="008D0F56" w:rsidRPr="008D0F56" w14:paraId="5A05E78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BF3FF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20607D5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MOYANO JIMENEZ LADY JOHANNA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C6717B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24/01/2014</w:t>
                  </w:r>
                </w:p>
              </w:tc>
            </w:tr>
            <w:tr w:rsidR="008D0F56" w:rsidRPr="008D0F56" w14:paraId="1D4D77A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90164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B3CC1B" w14:textId="1C47576D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Murillo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Rodríguez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Carlos Mauricio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DA9FCA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04/07/2023</w:t>
                  </w:r>
                </w:p>
              </w:tc>
            </w:tr>
            <w:tr w:rsidR="008D0F56" w:rsidRPr="008D0F56" w14:paraId="7F05E0F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F3AF8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2A1F64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NARANJO LESMES JUAN ARLEY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A71138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6001C70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93DE1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6BCC08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NEIRA ALVAREZ ANDRES MAURICIO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23395A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04/01/2021</w:t>
                  </w:r>
                </w:p>
              </w:tc>
            </w:tr>
            <w:tr w:rsidR="008D0F56" w:rsidRPr="008D0F56" w14:paraId="4A2B788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3CD4F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BC40DBC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OCEN TASCON JUAN JACOB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B4FA9A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15/02/2023</w:t>
                  </w:r>
                </w:p>
              </w:tc>
            </w:tr>
            <w:tr w:rsidR="008D0F56" w:rsidRPr="008D0F56" w14:paraId="48B2A5C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BABFB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75A651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Olivella Crespo Juan Jose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1E4FC6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16/02/2023</w:t>
                  </w:r>
                </w:p>
              </w:tc>
            </w:tr>
            <w:tr w:rsidR="008D0F56" w:rsidRPr="008D0F56" w14:paraId="76A11EF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8DF27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79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89C6087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ORDOÑEZ YATE DIDIANA PAOLA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3000F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24/10/2018</w:t>
                  </w:r>
                </w:p>
              </w:tc>
            </w:tr>
            <w:tr w:rsidR="008D0F56" w:rsidRPr="008D0F56" w14:paraId="441089F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2D44B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9B204C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Osorio Marin Beatriz Eugenia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D6F5B5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03/04/2017</w:t>
                  </w:r>
                </w:p>
              </w:tc>
            </w:tr>
            <w:tr w:rsidR="008D0F56" w:rsidRPr="008D0F56" w14:paraId="2D8A2FE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890B9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98E714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Pacheco Mateus Jesús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9D81D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11/10/2022</w:t>
                  </w:r>
                </w:p>
              </w:tc>
            </w:tr>
            <w:tr w:rsidR="008D0F56" w:rsidRPr="008D0F56" w14:paraId="3603795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5B955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97E0DB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PACHECO RODRIGUEZ GLORIA PATRICIA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3E0114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08/11/1995</w:t>
                  </w:r>
                </w:p>
              </w:tc>
            </w:tr>
            <w:tr w:rsidR="008D0F56" w:rsidRPr="008D0F56" w14:paraId="7ED03A4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526F9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B90F40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PAEZ SANCHEZ JESUS HERNAN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2EDFB5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12/09/2013</w:t>
                  </w:r>
                </w:p>
              </w:tc>
            </w:tr>
            <w:tr w:rsidR="008D0F56" w:rsidRPr="008D0F56" w14:paraId="09D6326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59AC4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C33574B" w14:textId="340C7960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Pardo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Sánchez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Luisa Fernanda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8A8ABD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18/10/2022</w:t>
                  </w:r>
                </w:p>
              </w:tc>
            </w:tr>
            <w:tr w:rsidR="008D0F56" w:rsidRPr="008D0F56" w14:paraId="2C202A02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58493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AFDE53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Parra García Jessica Paola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94EB91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09/03/2023</w:t>
                  </w:r>
                </w:p>
              </w:tc>
            </w:tr>
            <w:tr w:rsidR="008D0F56" w:rsidRPr="008D0F56" w14:paraId="17CF50D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F8697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CF2D2CC" w14:textId="30860834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Parra Vargas Fabio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Andrés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8DAA6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18/11/2022</w:t>
                  </w:r>
                </w:p>
              </w:tc>
            </w:tr>
            <w:tr w:rsidR="008D0F56" w:rsidRPr="008D0F56" w14:paraId="24D19B6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5E1C8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078621F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PEÑA RODRIGUEZ MAGDA INES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559104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69D0731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842A53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FC8112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PERDOMO COBO WILSON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47FD6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08/01/2015</w:t>
                  </w:r>
                </w:p>
              </w:tc>
            </w:tr>
            <w:tr w:rsidR="008D0F56" w:rsidRPr="008D0F56" w14:paraId="3BDA860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DD098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89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6C48D9D" w14:textId="06CB979E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Pérez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Bejarano July Andrea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7991C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03/05/2023</w:t>
                  </w:r>
                </w:p>
              </w:tc>
            </w:tr>
            <w:tr w:rsidR="008D0F56" w:rsidRPr="008D0F56" w14:paraId="45A44FE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5411B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93826D2" w14:textId="2CCE5CF8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Pérez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Casas Luis Guillermo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A36068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01/09/2022</w:t>
                  </w:r>
                </w:p>
              </w:tc>
            </w:tr>
            <w:tr w:rsidR="008D0F56" w:rsidRPr="008D0F56" w14:paraId="7FE08D8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99AD2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1957EE6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PORRAS GRACIA LINA PAOLA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32187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20/09/2017</w:t>
                  </w:r>
                </w:p>
              </w:tc>
            </w:tr>
            <w:tr w:rsidR="008D0F56" w:rsidRPr="008D0F56" w14:paraId="176DDC1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A346A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6D9FB7C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Porras Melgarejo Laura Carolina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91B23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12/04/2023</w:t>
                  </w:r>
                </w:p>
              </w:tc>
            </w:tr>
            <w:tr w:rsidR="008D0F56" w:rsidRPr="008D0F56" w14:paraId="42AB87C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A1337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F408FF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Quintero Pimentel Cesar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AE0871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26/04/2022</w:t>
                  </w:r>
                </w:p>
              </w:tc>
            </w:tr>
            <w:tr w:rsidR="008D0F56" w:rsidRPr="008D0F56" w14:paraId="77F913D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83971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848D627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QUINTERO UREÑA ERIKA JOHANA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D4C6CD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01/10/2015</w:t>
                  </w:r>
                </w:p>
              </w:tc>
            </w:tr>
            <w:tr w:rsidR="008D0F56" w:rsidRPr="008D0F56" w14:paraId="303C8EA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7A990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F4DD33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RAMIREZ ARIAS PAOLA ANDREA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7AC18B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08/01/2014</w:t>
                  </w:r>
                </w:p>
              </w:tc>
            </w:tr>
            <w:tr w:rsidR="008D0F56" w:rsidRPr="008D0F56" w14:paraId="1B8D69D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3A622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0D4742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RAMIREZ CASTAÑEDA DANIEL  STEVEN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179751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10/11/2020</w:t>
                  </w:r>
                </w:p>
              </w:tc>
            </w:tr>
            <w:tr w:rsidR="008D0F56" w:rsidRPr="008D0F56" w14:paraId="46CC673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22345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A3E181E" w14:textId="36F685D2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Ramírez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Espinosa Carmen Cecilia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B2FE0B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23/10/2013</w:t>
                  </w:r>
                </w:p>
              </w:tc>
            </w:tr>
            <w:tr w:rsidR="008D0F56" w:rsidRPr="008D0F56" w14:paraId="1A8EB8F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A1165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0E3655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Ramírez Reyes Adriana Marcela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EB2C07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23/10/2021</w:t>
                  </w:r>
                </w:p>
              </w:tc>
            </w:tr>
            <w:tr w:rsidR="008D0F56" w:rsidRPr="008D0F56" w14:paraId="7A51232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5A233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99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D05205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RIASCOS SUAREZ LEDYS STELLA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B6DD3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17/07/2015</w:t>
                  </w:r>
                </w:p>
              </w:tc>
            </w:tr>
            <w:tr w:rsidR="008D0F56" w:rsidRPr="008D0F56" w14:paraId="0D2AE15B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BE746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6842FD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RICO VARGAS WILMER SAMUEL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82B38B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19/07/2022</w:t>
                  </w:r>
                </w:p>
              </w:tc>
            </w:tr>
            <w:tr w:rsidR="008D0F56" w:rsidRPr="008D0F56" w14:paraId="4459D50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14079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875350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RINCON CADENA MARIA TERESA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37F43D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7960A804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4E9CE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3E518B6" w14:textId="0F5DB9FA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Rodríguez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Arroyave Andrea Del Pilar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6F1E81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23/01/2014</w:t>
                  </w:r>
                </w:p>
              </w:tc>
            </w:tr>
            <w:tr w:rsidR="008D0F56" w:rsidRPr="008D0F56" w14:paraId="0B0F8261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1AAB7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6310AE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RODRIGUEZ VALENCIA CHRISTIAN FELIPE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27C713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05/10/2018</w:t>
                  </w:r>
                </w:p>
              </w:tc>
            </w:tr>
            <w:tr w:rsidR="008D0F56" w:rsidRPr="008D0F56" w14:paraId="3875D40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09765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F0DBCC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Rojas Carrascal Liza Virginia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D10CC2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8D0F56" w:rsidRPr="008D0F56" w14:paraId="32F145B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54102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2FC421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ROJAS MOSCOSO LUZ MARTHA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8066B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31/01/2018</w:t>
                  </w:r>
                </w:p>
              </w:tc>
            </w:tr>
            <w:tr w:rsidR="008D0F56" w:rsidRPr="008D0F56" w14:paraId="1B8A24D0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0C2FA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78E1AE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Romero Aguilar Yency Mabel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1A9D62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01/06/2022</w:t>
                  </w:r>
                </w:p>
              </w:tc>
            </w:tr>
            <w:tr w:rsidR="008D0F56" w:rsidRPr="008D0F56" w14:paraId="12E793C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B2F65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5A1129D" w14:textId="11C0780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Rozo Zuluaga Ronald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Andrés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F53F4E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07/06/2023</w:t>
                  </w:r>
                </w:p>
              </w:tc>
            </w:tr>
            <w:tr w:rsidR="008D0F56" w:rsidRPr="008D0F56" w14:paraId="0EF0C337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1DA3F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128370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RUANO CASANOVA ALVARO EFRAIN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ED43B3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27/07/2022</w:t>
                  </w:r>
                </w:p>
              </w:tc>
            </w:tr>
            <w:tr w:rsidR="008D0F56" w:rsidRPr="008D0F56" w14:paraId="6A96F18D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7DCFB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109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696D5A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RUBIO TORRES CARMEN AYLET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38E712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22/01/2018</w:t>
                  </w:r>
                </w:p>
              </w:tc>
            </w:tr>
            <w:tr w:rsidR="008D0F56" w:rsidRPr="008D0F56" w14:paraId="468E3FB2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BDA40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lastRenderedPageBreak/>
                    <w:t>110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549CF3E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DUARTE LIDA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BA07AA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20/01/2014</w:t>
                  </w:r>
                </w:p>
              </w:tc>
            </w:tr>
            <w:tr w:rsidR="008D0F56" w:rsidRPr="008D0F56" w14:paraId="4091E9C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2E602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02AFBB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RUIZ JAIME OSCAR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C06EBD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19/01/2017</w:t>
                  </w:r>
                </w:p>
              </w:tc>
            </w:tr>
            <w:tr w:rsidR="008D0F56" w:rsidRPr="008D0F56" w14:paraId="5526349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C22EE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C8DB22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Ruiz Peñalosa Javier Enrique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F7528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17/05/2017</w:t>
                  </w:r>
                </w:p>
              </w:tc>
            </w:tr>
            <w:tr w:rsidR="008D0F56" w:rsidRPr="008D0F56" w14:paraId="7CEEA15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BCC1D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564993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Ruiz Soto Monica Gicella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F578DFB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24/01/2023</w:t>
                  </w:r>
                </w:p>
              </w:tc>
            </w:tr>
            <w:tr w:rsidR="008D0F56" w:rsidRPr="008D0F56" w14:paraId="052C5D0F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B0413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9C21D2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RUSSI RIVERA SANDRA PATRICIA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16E5B3B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8D0F56" w:rsidRPr="008D0F56" w14:paraId="1FCC1822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FAB94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AA3A94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SALAZAR FORERO ADRIANA JOSEFINA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3A298C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14/01/2013</w:t>
                  </w:r>
                </w:p>
              </w:tc>
            </w:tr>
            <w:tr w:rsidR="008D0F56" w:rsidRPr="008D0F56" w14:paraId="5BDDF66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C6A44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698D5B1" w14:textId="5BF7A993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Sánchez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García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Jose Salatiel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04AAD0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11/10/2022</w:t>
                  </w:r>
                </w:p>
              </w:tc>
            </w:tr>
            <w:tr w:rsidR="008D0F56" w:rsidRPr="008D0F56" w14:paraId="37D1286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42EB7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B4F2AF6" w14:textId="093DF6AF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Sánchez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Mera Adriana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7300232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24/01/2014</w:t>
                  </w:r>
                </w:p>
              </w:tc>
            </w:tr>
            <w:tr w:rsidR="008D0F56" w:rsidRPr="008D0F56" w14:paraId="66BDF3D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07FB5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34319F8" w14:textId="31D8D797" w:rsidR="008D0F56" w:rsidRPr="008D0F56" w:rsidRDefault="00927FF2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Sandoval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Jaime</w:t>
                  </w:r>
                  <w:r w:rsidR="008D0F56"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nini johanna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0480A4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30/10/2018</w:t>
                  </w:r>
                </w:p>
              </w:tc>
            </w:tr>
            <w:tr w:rsidR="008D0F56" w:rsidRPr="008D0F56" w14:paraId="7A60BF9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4080F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5A016E9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SERRANO BAQUERO MARIA SOFIA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99BD5A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13/03/2012</w:t>
                  </w:r>
                </w:p>
              </w:tc>
            </w:tr>
            <w:tr w:rsidR="008D0F56" w:rsidRPr="008D0F56" w14:paraId="6636439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A3B03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EAD1C0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SOLANO PASCUAS EDGAR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218385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01/11/2016</w:t>
                  </w:r>
                </w:p>
              </w:tc>
            </w:tr>
            <w:tr w:rsidR="008D0F56" w:rsidRPr="008D0F56" w14:paraId="0E4167F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CCA7F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28557977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SOLORZANO RODRIGUEZ FERNANDO HUMBERTO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2219AED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  <w:tr w:rsidR="008D0F56" w:rsidRPr="008D0F56" w14:paraId="5083EED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3F325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97B4737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Sosa Atehortua Lady Adriana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6967DC8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14/04/2023</w:t>
                  </w:r>
                </w:p>
              </w:tc>
            </w:tr>
            <w:tr w:rsidR="008D0F56" w:rsidRPr="008D0F56" w14:paraId="78493546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6DEEF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47468A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STORINO IRIARTE ROBERTO ANTONIO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0E04F2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17/10/2013</w:t>
                  </w:r>
                </w:p>
              </w:tc>
            </w:tr>
            <w:tr w:rsidR="008D0F56" w:rsidRPr="008D0F56" w14:paraId="1D32172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8DC1C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84FD92A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SUAREZ TORRES GONZALO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A4B135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11/01/2013</w:t>
                  </w:r>
                </w:p>
              </w:tc>
            </w:tr>
            <w:tr w:rsidR="008D0F56" w:rsidRPr="008D0F56" w14:paraId="390BED9F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AFC4A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3183A6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Tavera Riaño Nexy Yasury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3860F76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07/09/2022</w:t>
                  </w:r>
                </w:p>
              </w:tc>
            </w:tr>
            <w:tr w:rsidR="008D0F56" w:rsidRPr="008D0F56" w14:paraId="70647718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9A7B8B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2670B8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Torres Molina Yobanni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632A80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16/12/2022</w:t>
                  </w:r>
                </w:p>
              </w:tc>
            </w:tr>
            <w:tr w:rsidR="008D0F56" w:rsidRPr="008D0F56" w14:paraId="5035DB0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39C52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84D9009" w14:textId="7178B643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Torres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Ramírez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Gloria Maribel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29B707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18/10/2022</w:t>
                  </w:r>
                </w:p>
              </w:tc>
            </w:tr>
            <w:tr w:rsidR="008D0F56" w:rsidRPr="008D0F56" w14:paraId="7C7A226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212B2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3C81888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TRUJILLO CALDERON RAFAEL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505F8B9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26/01/1996</w:t>
                  </w:r>
                </w:p>
              </w:tc>
            </w:tr>
            <w:tr w:rsidR="008D0F56" w:rsidRPr="008D0F56" w14:paraId="05A90DA9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8786E3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129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E4EA3D6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URIBE SERNA WILSON ALEXANDER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9EFF579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18/04/2022</w:t>
                  </w:r>
                </w:p>
              </w:tc>
            </w:tr>
            <w:tr w:rsidR="008D0F56" w:rsidRPr="008D0F56" w14:paraId="2FDE0F4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7DB2A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130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E3CB673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Valencia Clavijo Diovany Eugenia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A300935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01/02/2016</w:t>
                  </w:r>
                </w:p>
              </w:tc>
            </w:tr>
            <w:tr w:rsidR="008D0F56" w:rsidRPr="008D0F56" w14:paraId="133598F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FC9BC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131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19F25AEC" w14:textId="75EE5F45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Valencia </w:t>
                  </w:r>
                  <w:r w:rsidR="00927FF2" w:rsidRPr="008D0F56">
                    <w:rPr>
                      <w:rFonts w:ascii="Calibri" w:eastAsia="Times New Roman" w:hAnsi="Calibri" w:cs="Times New Roman"/>
                      <w:lang w:eastAsia="es-CO"/>
                    </w:rPr>
                    <w:t>Gómez</w:t>
                  </w: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 Erika Maria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196D9F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08/01/2014</w:t>
                  </w:r>
                </w:p>
              </w:tc>
            </w:tr>
            <w:tr w:rsidR="008D0F56" w:rsidRPr="008D0F56" w14:paraId="0AA647E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3A6F0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132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7EC284CB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Vargas Luna Tania Violeta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6D641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28/09/2022</w:t>
                  </w:r>
                </w:p>
              </w:tc>
            </w:tr>
            <w:tr w:rsidR="008D0F56" w:rsidRPr="008D0F56" w14:paraId="365B0155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208E6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133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403F571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VASQUEZ MIRANDA MARTHA MERCEDES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6EB925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17/12/2001</w:t>
                  </w:r>
                </w:p>
              </w:tc>
            </w:tr>
            <w:tr w:rsidR="008D0F56" w:rsidRPr="008D0F56" w14:paraId="1AE1A36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4EE3E8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134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98A26CD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VELASQUEZ BARRERO CINDY LIBETH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3FF796A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01/03/2023</w:t>
                  </w:r>
                </w:p>
              </w:tc>
            </w:tr>
            <w:tr w:rsidR="008D0F56" w:rsidRPr="008D0F56" w14:paraId="3FB46CBA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46CD0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135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035911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 xml:space="preserve">VILLALOBOS GAITAN FERNANDO 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0BF4A0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01/06/2017</w:t>
                  </w:r>
                </w:p>
              </w:tc>
            </w:tr>
            <w:tr w:rsidR="008D0F56" w:rsidRPr="008D0F56" w14:paraId="784C95EE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BBF231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136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046F460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VILLAMIL ALDANA VICTOR JULIO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4D19F80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05/04/2017</w:t>
                  </w:r>
                </w:p>
              </w:tc>
            </w:tr>
            <w:tr w:rsidR="008D0F56" w:rsidRPr="008D0F56" w14:paraId="66F4AA5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20BB8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137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5BC8063C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ZAPATA ZULUAGA GLORIA ISABEL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3A408DC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29/09/1993</w:t>
                  </w:r>
                </w:p>
              </w:tc>
            </w:tr>
            <w:tr w:rsidR="008D0F56" w:rsidRPr="008D0F56" w14:paraId="31501DE3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371A27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138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03F32882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Zuluaga Tapasco Juan David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2265AAA4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15/01/2014</w:t>
                  </w:r>
                </w:p>
              </w:tc>
            </w:tr>
            <w:tr w:rsidR="008D0F56" w:rsidRPr="008D0F56" w14:paraId="41BA35DC" w14:textId="77777777" w:rsidTr="00B06559">
              <w:trPr>
                <w:trHeight w:val="300"/>
              </w:trPr>
              <w:tc>
                <w:tcPr>
                  <w:tcW w:w="123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974BCE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139</w:t>
                  </w:r>
                </w:p>
              </w:tc>
              <w:tc>
                <w:tcPr>
                  <w:tcW w:w="4794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6C43FC78" w14:textId="77777777" w:rsidR="008D0F56" w:rsidRPr="008D0F56" w:rsidRDefault="008D0F56" w:rsidP="008D0F56">
                  <w:pPr>
                    <w:autoSpaceDE/>
                    <w:autoSpaceDN/>
                    <w:adjustRightInd/>
                    <w:ind w:firstLineChars="100" w:firstLine="220"/>
                    <w:jc w:val="left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ZUÑIGA ESCOBAR MARÍA TERESA</w:t>
                  </w:r>
                </w:p>
              </w:tc>
              <w:tc>
                <w:tcPr>
                  <w:tcW w:w="141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0739713F" w14:textId="77777777" w:rsidR="008D0F56" w:rsidRPr="008D0F56" w:rsidRDefault="008D0F56" w:rsidP="008D0F56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lang w:eastAsia="es-CO"/>
                    </w:rPr>
                  </w:pPr>
                  <w:r w:rsidRPr="008D0F56">
                    <w:rPr>
                      <w:rFonts w:ascii="Calibri" w:eastAsia="Times New Roman" w:hAnsi="Calibri" w:cs="Times New Roman"/>
                      <w:lang w:eastAsia="es-CO"/>
                    </w:rPr>
                    <w:t>22/01/2014</w:t>
                  </w:r>
                </w:p>
              </w:tc>
            </w:tr>
          </w:tbl>
          <w:p w14:paraId="260D6670" w14:textId="77777777" w:rsidR="008D0F56" w:rsidRPr="00C55E38" w:rsidRDefault="008D0F56" w:rsidP="00B06559">
            <w:pPr>
              <w:ind w:left="708"/>
              <w:rPr>
                <w:color w:val="auto"/>
              </w:rPr>
            </w:pPr>
          </w:p>
          <w:p w14:paraId="68E61228" w14:textId="77777777" w:rsidR="00285DFE" w:rsidRDefault="00285DFE" w:rsidP="005A0BA4"/>
          <w:p w14:paraId="334C242F" w14:textId="48491CAC" w:rsidR="005A0BA4" w:rsidRPr="005F5BE3" w:rsidRDefault="005A0BA4" w:rsidP="00783303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rPr>
                <w:b/>
              </w:rPr>
            </w:pPr>
            <w:r w:rsidRPr="005F5BE3">
              <w:rPr>
                <w:b/>
              </w:rPr>
              <w:t>Publicación de</w:t>
            </w:r>
            <w:r w:rsidR="00B83CBF">
              <w:rPr>
                <w:b/>
              </w:rPr>
              <w:t xml:space="preserve"> </w:t>
            </w:r>
            <w:r w:rsidRPr="005F5BE3">
              <w:rPr>
                <w:b/>
              </w:rPr>
              <w:t>la información de los funcionarios</w:t>
            </w:r>
          </w:p>
          <w:p w14:paraId="0B14E3F0" w14:textId="7CA29429" w:rsidR="005A0BA4" w:rsidRPr="005F5BE3" w:rsidRDefault="005A0BA4" w:rsidP="005A0BA4">
            <w:pPr>
              <w:rPr>
                <w:lang w:val="es-ES"/>
              </w:rPr>
            </w:pPr>
            <w:r w:rsidRPr="005F5BE3">
              <w:rPr>
                <w:lang w:val="es-ES"/>
              </w:rPr>
              <w:t>Ahora bien, con relación a la publicación de la información del Directorio de Funcionario Públicos de la Superintendencia del Subsidio Familiar, información publicada en la página web de la SSF, en el sigui</w:t>
            </w:r>
            <w:r w:rsidR="003E1F85">
              <w:rPr>
                <w:lang w:val="es-ES"/>
              </w:rPr>
              <w:t>ente link datos tomados el día 6</w:t>
            </w:r>
            <w:r w:rsidRPr="005F5BE3">
              <w:rPr>
                <w:lang w:val="es-ES"/>
              </w:rPr>
              <w:t xml:space="preserve"> de </w:t>
            </w:r>
            <w:r w:rsidR="003E1F85">
              <w:rPr>
                <w:lang w:val="es-ES"/>
              </w:rPr>
              <w:t xml:space="preserve">octubre </w:t>
            </w:r>
            <w:r w:rsidRPr="005F5BE3">
              <w:rPr>
                <w:lang w:val="es-ES"/>
              </w:rPr>
              <w:t xml:space="preserve">del 2023. </w:t>
            </w:r>
          </w:p>
          <w:p w14:paraId="3B791EE4" w14:textId="77777777" w:rsidR="005A0BA4" w:rsidRPr="005F5BE3" w:rsidRDefault="005A0BA4" w:rsidP="005A0BA4">
            <w:pPr>
              <w:rPr>
                <w:lang w:val="es-ES"/>
              </w:rPr>
            </w:pPr>
          </w:p>
          <w:p w14:paraId="30A2ED37" w14:textId="4E448913" w:rsidR="005A0BA4" w:rsidRPr="005F5BE3" w:rsidRDefault="005A0BA4" w:rsidP="005A0BA4">
            <w:pPr>
              <w:rPr>
                <w:lang w:val="es-ES"/>
              </w:rPr>
            </w:pPr>
            <w:r w:rsidRPr="005F5BE3">
              <w:rPr>
                <w:lang w:val="es-ES"/>
              </w:rPr>
              <w:t>Se evidenc</w:t>
            </w:r>
            <w:r w:rsidR="001A16A6">
              <w:rPr>
                <w:lang w:val="es-ES"/>
              </w:rPr>
              <w:t>ia registrados 144 Funcionarios, la</w:t>
            </w:r>
            <w:r w:rsidRPr="005F5BE3">
              <w:rPr>
                <w:lang w:val="es-ES"/>
              </w:rPr>
              <w:t xml:space="preserve"> publicación </w:t>
            </w:r>
            <w:r w:rsidR="001A16A6">
              <w:rPr>
                <w:lang w:val="es-ES"/>
              </w:rPr>
              <w:t>coincide</w:t>
            </w:r>
            <w:r w:rsidRPr="005F5BE3">
              <w:rPr>
                <w:lang w:val="es-ES"/>
              </w:rPr>
              <w:t xml:space="preserve"> con la planta repor</w:t>
            </w:r>
            <w:r w:rsidR="001A16A6">
              <w:rPr>
                <w:lang w:val="es-ES"/>
              </w:rPr>
              <w:t>tada por Talento Humano que son 144</w:t>
            </w:r>
            <w:r w:rsidRPr="005F5BE3">
              <w:rPr>
                <w:lang w:val="es-ES"/>
              </w:rPr>
              <w:t xml:space="preserve"> a corte del 30 </w:t>
            </w:r>
            <w:r w:rsidR="001A16A6">
              <w:rPr>
                <w:lang w:val="es-ES"/>
              </w:rPr>
              <w:t xml:space="preserve">de septiembre </w:t>
            </w:r>
            <w:r w:rsidRPr="005F5BE3">
              <w:rPr>
                <w:lang w:val="es-ES"/>
              </w:rPr>
              <w:t xml:space="preserve">del 2023. </w:t>
            </w:r>
          </w:p>
          <w:p w14:paraId="75732F65" w14:textId="77777777" w:rsidR="005A0BA4" w:rsidRPr="005F5BE3" w:rsidRDefault="005A0BA4" w:rsidP="005A0BA4">
            <w:pPr>
              <w:rPr>
                <w:lang w:val="es-ES"/>
              </w:rPr>
            </w:pPr>
          </w:p>
          <w:p w14:paraId="5EEE1C6B" w14:textId="43CD7349" w:rsidR="005A0BA4" w:rsidRPr="005F5BE3" w:rsidRDefault="00D91922" w:rsidP="005A0BA4">
            <w:pPr>
              <w:rPr>
                <w:lang w:val="es-ES"/>
              </w:rPr>
            </w:pPr>
            <w:hyperlink r:id="rId22" w:history="1">
              <w:r w:rsidR="005A0BA4" w:rsidRPr="005F5BE3">
                <w:rPr>
                  <w:color w:val="0000FF"/>
                  <w:u w:val="single"/>
                  <w:lang w:val="es-ES"/>
                </w:rPr>
                <w:t>https://www.ssf.gov.co/web/guest/transparencia/estructura-organica-y-talento-humano/directorio-de-informacion-de-servidores-publicos-y-contratistas/directorio-defuncionarios</w:t>
              </w:r>
            </w:hyperlink>
            <w:r w:rsidR="005A0BA4" w:rsidRPr="005F5BE3">
              <w:rPr>
                <w:lang w:val="es-ES"/>
              </w:rPr>
              <w:t xml:space="preserve"> se puede evidenciar que la información publicada no coincide con los ingresos registrados en el segundo trimestre con la planta de personal de la entidad, así:</w:t>
            </w:r>
          </w:p>
          <w:p w14:paraId="2264C945" w14:textId="77777777" w:rsidR="005A0BA4" w:rsidRDefault="005A0BA4" w:rsidP="005A0BA4">
            <w:pPr>
              <w:rPr>
                <w:lang w:val="es-ES"/>
              </w:rPr>
            </w:pPr>
          </w:p>
          <w:tbl>
            <w:tblPr>
              <w:tblW w:w="956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93"/>
              <w:gridCol w:w="2126"/>
              <w:gridCol w:w="2835"/>
              <w:gridCol w:w="2126"/>
              <w:gridCol w:w="1985"/>
            </w:tblGrid>
            <w:tr w:rsidR="00E47263" w:rsidRPr="00E47263" w14:paraId="6B3B05DE" w14:textId="77777777" w:rsidTr="00E47263">
              <w:trPr>
                <w:trHeight w:val="675"/>
              </w:trPr>
              <w:tc>
                <w:tcPr>
                  <w:tcW w:w="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E5EAB5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No.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0E0774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Nombre del Funcionario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E4BF77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Cargo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3617DF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Área Actual (Grupo Interno de Trabajo)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E2BA3E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Correo Electrónico</w:t>
                  </w:r>
                </w:p>
              </w:tc>
            </w:tr>
            <w:tr w:rsidR="00E47263" w:rsidRPr="00E47263" w14:paraId="23C1F75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5CFDB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7E8796" w14:textId="5E967D16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Adriana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Gómez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Amaya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24561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08817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5B4710" w14:textId="77777777" w:rsidR="00E47263" w:rsidRPr="00E47263" w:rsidRDefault="00E47263" w:rsidP="00E47263">
                  <w:pPr>
                    <w:tabs>
                      <w:tab w:val="left" w:pos="1779"/>
                    </w:tabs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agomeza@ssf.gov.co </w:t>
                  </w:r>
                </w:p>
              </w:tc>
            </w:tr>
            <w:tr w:rsidR="00E47263" w:rsidRPr="00E47263" w14:paraId="64471AB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339DB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AE7D3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Adriana Helena Galvis Buitrago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A06148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64F24D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54507C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agalvisb@ssf.gov.co</w:t>
                  </w:r>
                </w:p>
              </w:tc>
            </w:tr>
            <w:tr w:rsidR="00E47263" w:rsidRPr="00E47263" w14:paraId="50A4C03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D84FF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7FC79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Adriana Josefina Salazar Forero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199D9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15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BE7AB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77DEA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asalazarf@ssf.gov.co</w:t>
                  </w:r>
                </w:p>
              </w:tc>
            </w:tr>
            <w:tr w:rsidR="00E47263" w:rsidRPr="00E47263" w14:paraId="36E3860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B70111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54CA83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Adriana Marcela Ramírez Reyes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8DF73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F63629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2CB28A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aramirezr@ssf.gov.co</w:t>
                  </w:r>
                </w:p>
              </w:tc>
            </w:tr>
            <w:tr w:rsidR="00E47263" w:rsidRPr="00E47263" w14:paraId="1E6B99CD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99A1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E68DD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Adriana Mercedes Bonilla Morales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DD460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Director de Superintendencia Código 105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D4663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62267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abonillam@ssf.gov.co</w:t>
                  </w:r>
                </w:p>
              </w:tc>
            </w:tr>
            <w:tr w:rsidR="00E47263" w:rsidRPr="00E47263" w14:paraId="783640E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0F801C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568DA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Adriana Sánchez Mera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2943F7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C538A9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BF81B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asanchezm@ssf.gov.co</w:t>
                  </w:r>
                </w:p>
              </w:tc>
            </w:tr>
            <w:tr w:rsidR="00E47263" w:rsidRPr="00E47263" w14:paraId="0A97E97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65EE1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6C878E" w14:textId="5C6AD31F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Alvaro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Efraín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Ruano Casanova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993532" w14:textId="7D6B6B8F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Conductor Mecánico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4103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9A74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664CA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aruanoc@ssf.gov.co</w:t>
                  </w:r>
                </w:p>
              </w:tc>
            </w:tr>
            <w:tr w:rsidR="00E47263" w:rsidRPr="00E47263" w14:paraId="09427AC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0E3DCD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09CB5F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Ana Marcela Flórez Segura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6FDC0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FE088D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Registro y Control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3ED7F8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aflorezs@ssf.gov.co</w:t>
                  </w:r>
                </w:p>
              </w:tc>
            </w:tr>
            <w:tr w:rsidR="00E47263" w:rsidRPr="00E47263" w14:paraId="587E673F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6D974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51A7AE" w14:textId="4E33236B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Andrea del Pilar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Hernández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Benítez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9AA8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2F20B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070CA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ahernandezb@ssf.gov.co</w:t>
                  </w:r>
                </w:p>
              </w:tc>
            </w:tr>
            <w:tr w:rsidR="00E47263" w:rsidRPr="00E47263" w14:paraId="0DBABE94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44BB56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77BF2C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Andrea del Pilar Rodríguez Arroyabe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91CE65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4BDD76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1FE241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arodrigueza@ssf.gov.co</w:t>
                  </w:r>
                </w:p>
              </w:tc>
            </w:tr>
            <w:tr w:rsidR="00E47263" w:rsidRPr="00E47263" w14:paraId="784D463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2DE6C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FBDEFA" w14:textId="0E1C7D22" w:rsidR="00E47263" w:rsidRPr="00E47263" w:rsidRDefault="00927FF2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Andrés</w:t>
                  </w:r>
                  <w:r w:rsidR="00E47263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Mauricio Neira Alvarez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8A5DF8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7C4B0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572C5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aneiraa@ssf.gov.co</w:t>
                  </w:r>
                </w:p>
              </w:tc>
            </w:tr>
            <w:tr w:rsidR="00E47263" w:rsidRPr="00E47263" w14:paraId="5C22B0C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78CB8A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C94A98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Angela Maria Arango Giraldo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E383EC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ECCAAF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Secretaria General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CC77D6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aarangog@ssf.gov.co</w:t>
                  </w:r>
                </w:p>
              </w:tc>
            </w:tr>
            <w:tr w:rsidR="00E47263" w:rsidRPr="00E47263" w14:paraId="72B71910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E3E23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6AF6E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Angie Katherine Monroy Bobadilla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8E02D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Asesor Código 1020 Grado 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0F913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4239F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amonroyb@ssf.gov.co</w:t>
                  </w:r>
                </w:p>
              </w:tc>
            </w:tr>
            <w:tr w:rsidR="00E47263" w:rsidRPr="00E47263" w14:paraId="4104756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549749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E09E55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Astrit Viviana González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CAF645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12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AA1B0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BDAB95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agonzalez@ssf.gov.co</w:t>
                  </w:r>
                </w:p>
              </w:tc>
            </w:tr>
            <w:tr w:rsidR="00E47263" w:rsidRPr="00E47263" w14:paraId="4C6DFE30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18B89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6DB62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Beatriz Eugenia Osorio Marín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F2767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B8CF0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EB717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bosoriom@ssf.gov.co</w:t>
                  </w:r>
                </w:p>
              </w:tc>
            </w:tr>
            <w:tr w:rsidR="00E47263" w:rsidRPr="00E47263" w14:paraId="7EDD63D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2BD446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1F578B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Bernarda Isabel Inampués Borda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124A36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59E671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8E6873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binampuesb@ssf.gov.co</w:t>
                  </w:r>
                </w:p>
              </w:tc>
            </w:tr>
            <w:tr w:rsidR="00E47263" w:rsidRPr="00E47263" w14:paraId="7BEC9C8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4B8D9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849289" w14:textId="2DA72B19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Carlos Alberto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Cárdenas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Sierra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F644B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Asesor Código 1020 Grado 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B7347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64891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ccardenass@ssf.gov.co</w:t>
                  </w:r>
                </w:p>
              </w:tc>
            </w:tr>
            <w:tr w:rsidR="00E47263" w:rsidRPr="00E47263" w14:paraId="0765F7F1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F3F0C4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0C753E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Carlos Arturo Arregocés Álvarez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9EB1A7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B6314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321166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carregocesa@ssf.gov.co</w:t>
                  </w:r>
                </w:p>
              </w:tc>
            </w:tr>
            <w:tr w:rsidR="00E47263" w:rsidRPr="00E47263" w14:paraId="0054DA1C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E58FB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C693E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Carlos Arturo Arregocés Álvarez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23EE1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071A98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82146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carregocesa@ssf.gov.co</w:t>
                  </w:r>
                </w:p>
              </w:tc>
            </w:tr>
            <w:tr w:rsidR="00E47263" w:rsidRPr="00E47263" w14:paraId="0AF15336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24003D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CE12F1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Carlos Arturo Gaviria Vega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5D9877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52E938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6DF98A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cmurillor@ssf.gov.co</w:t>
                  </w:r>
                </w:p>
              </w:tc>
            </w:tr>
            <w:tr w:rsidR="00E47263" w:rsidRPr="00E47263" w14:paraId="712995A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11E5B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A709B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Carmen Aylet Rubio Torres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2D19C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42049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B7CC6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crubiot@ssf.gov.co</w:t>
                  </w:r>
                </w:p>
              </w:tc>
            </w:tr>
            <w:tr w:rsidR="00E47263" w:rsidRPr="00E47263" w14:paraId="24CA6F79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35F531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B03FD10" w14:textId="5A4FDA36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Carmen Cecilia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Ramírez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Espinosa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31028E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DFCFFF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DF400A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cramireze@ssf.gov.co</w:t>
                  </w:r>
                </w:p>
              </w:tc>
            </w:tr>
            <w:tr w:rsidR="00E47263" w:rsidRPr="00E47263" w14:paraId="5C289B84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23362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23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E10455" w14:textId="2D03E3F2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Carol Lizeth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Cárdenas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López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6FF104" w14:textId="2E306F13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Secretario General de Superintendencia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0037 Grado 22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7E12E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Secretaria General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1A6EEE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ccardenasl@ssf.gov.co</w:t>
                  </w:r>
                </w:p>
              </w:tc>
            </w:tr>
            <w:tr w:rsidR="00E47263" w:rsidRPr="00E47263" w14:paraId="2BA98661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CE2F13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94DACA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Catalina Borrero Gutiérrez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3E4F69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1D568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219DA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cborrerog@ssf.gov.co</w:t>
                  </w:r>
                </w:p>
              </w:tc>
            </w:tr>
            <w:tr w:rsidR="00E47263" w:rsidRPr="00E47263" w14:paraId="3FBAB35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94FD0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BAA09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Cesar Quintero Pimentel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AFDEE0" w14:textId="170D2C32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Auxiliar de Servicios Generales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4064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063AB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para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07B5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cquinterop@ssf.gov.co</w:t>
                  </w:r>
                </w:p>
              </w:tc>
            </w:tr>
            <w:tr w:rsidR="00E47263" w:rsidRPr="00E47263" w14:paraId="7288856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7F9AE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26658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Cesar William Cely Álvarez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B5EE6F8" w14:textId="19244C4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Conductor Mecánico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4103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2CF8D3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Secretaria General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F6937A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ccelya@ssf.gov.co</w:t>
                  </w:r>
                </w:p>
              </w:tc>
            </w:tr>
            <w:tr w:rsidR="00E47263" w:rsidRPr="00E47263" w14:paraId="4DDECE0A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73107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4C9BA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Christian Felipe Rodríguez Valencia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FBFC1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03789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3712F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crodriguezv@ssf.gov.co</w:t>
                  </w:r>
                </w:p>
              </w:tc>
            </w:tr>
            <w:tr w:rsidR="00E47263" w:rsidRPr="00E47263" w14:paraId="508EC918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79346B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80C1E89" w14:textId="18F65408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Cindy Libeth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Velásquez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Barrero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FC61F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447CFD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1FC8BE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cvelasquezb@ssf.gov.co</w:t>
                  </w:r>
                </w:p>
              </w:tc>
            </w:tr>
            <w:tr w:rsidR="00E47263" w:rsidRPr="00E47263" w14:paraId="1BB62518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C58AD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29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6B506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Clara Inés Martínez Bornacelly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F7C55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5AC9F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01D78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cmartinezb@ssf.gov.co</w:t>
                  </w:r>
                </w:p>
              </w:tc>
            </w:tr>
            <w:tr w:rsidR="00E47263" w:rsidRPr="00E47263" w14:paraId="172B451A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B9D56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3C861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Claudia Lorena Cortes Arias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DF0161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Asesor Código 1020 Grado 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E8D2B8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CACD1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ccortesa@ssf.gov.co</w:t>
                  </w:r>
                </w:p>
              </w:tc>
            </w:tr>
            <w:tr w:rsidR="00E47263" w:rsidRPr="00E47263" w14:paraId="44FB17BF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06A43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D71E3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Claudia Lucero Avila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AFC3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F0DD8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6FE04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cavila@ssf.gov.co</w:t>
                  </w:r>
                </w:p>
              </w:tc>
            </w:tr>
            <w:tr w:rsidR="00E47263" w:rsidRPr="00E47263" w14:paraId="0896F526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CAD71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3A9C1D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Claudia Marisol Moreno Ojeda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27DB84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Superintendente Delegado Código 0110 Grado 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C1298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06EE01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cmorenoo@ssf.gov.co</w:t>
                  </w:r>
                </w:p>
              </w:tc>
            </w:tr>
            <w:tr w:rsidR="00E47263" w:rsidRPr="00E47263" w14:paraId="7D7FBFC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4767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65273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Cristina del Pilar Lozano López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9F493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C8BF1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para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569AD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clozanol@ssf.gov.co</w:t>
                  </w:r>
                </w:p>
              </w:tc>
            </w:tr>
            <w:tr w:rsidR="00E47263" w:rsidRPr="00E47263" w14:paraId="5FFFA578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8ED885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B954BDA" w14:textId="14208345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Daniel Stiven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Ramírez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Castañeda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98BAB8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E4069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11DAB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dramirezc@ssf.gov.co</w:t>
                  </w:r>
                </w:p>
              </w:tc>
            </w:tr>
            <w:tr w:rsidR="00E47263" w:rsidRPr="00E47263" w14:paraId="2289788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7BDF7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3876C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Didiana Paola Ordóñez Yate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32748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AC777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70F59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dordonezy@ssf.gov.co</w:t>
                  </w:r>
                </w:p>
              </w:tc>
            </w:tr>
            <w:tr w:rsidR="00E47263" w:rsidRPr="00E47263" w14:paraId="103CB03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EE14CA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44751D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Diovany Eugenia Valencia Clavijo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1B08B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B29E7B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1AC0B5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dvalenciac@ssf.gov.co</w:t>
                  </w:r>
                </w:p>
              </w:tc>
            </w:tr>
            <w:tr w:rsidR="00E47263" w:rsidRPr="00E47263" w14:paraId="61E8E9F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405D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615A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Doris Consuelo Mejía Rolón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CC04A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DA4E0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6F075E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dmejiar@ssf.gov.co</w:t>
                  </w:r>
                </w:p>
              </w:tc>
            </w:tr>
            <w:tr w:rsidR="00E47263" w:rsidRPr="00E47263" w14:paraId="1E948E4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F63FBD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9C1953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Edgar Solano Pascuas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2872419" w14:textId="276DABDC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Auxiliar de Servicios Generales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4064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5808BF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F85E45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esolanop@ssf.gov.co</w:t>
                  </w:r>
                </w:p>
              </w:tc>
            </w:tr>
            <w:tr w:rsidR="00E47263" w:rsidRPr="00E47263" w14:paraId="283FADCE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2322F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39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02450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Eduar Daniel García Romero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1E5CA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D5675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E9FA9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egarciar@ssf.gov.co</w:t>
                  </w:r>
                </w:p>
              </w:tc>
            </w:tr>
            <w:tr w:rsidR="00E47263" w:rsidRPr="00E47263" w14:paraId="51D8EDCE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DFB72B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26D40EF" w14:textId="47D64A08" w:rsidR="00E47263" w:rsidRPr="00E47263" w:rsidRDefault="00927FF2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Efraín</w:t>
                  </w:r>
                  <w:r w:rsidR="00E47263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García Venegas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460D1D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15FD83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4F7648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egarciav@ssf.gov.co</w:t>
                  </w:r>
                </w:p>
              </w:tc>
            </w:tr>
            <w:tr w:rsidR="00E47263" w:rsidRPr="00E47263" w14:paraId="46C8BB3B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27D26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C06A3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Elide Albarracín Morales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B8099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559E0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69B81A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ealbarracinm@ssf.gov.co</w:t>
                  </w:r>
                </w:p>
              </w:tc>
            </w:tr>
            <w:tr w:rsidR="00E47263" w:rsidRPr="00E47263" w14:paraId="35E93F6B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DC393B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30584D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Erika Andrea Giraldo Castaño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C5943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7D36AF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4BBDBB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egiraldoc@ssf.gov.co</w:t>
                  </w:r>
                </w:p>
              </w:tc>
            </w:tr>
            <w:tr w:rsidR="00E47263" w:rsidRPr="00E47263" w14:paraId="1343581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32C55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C9497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Erika Johana Quintero Ureña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13155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25B72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EFBD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equinterou@ssf.gov.co</w:t>
                  </w:r>
                </w:p>
              </w:tc>
            </w:tr>
            <w:tr w:rsidR="00E47263" w:rsidRPr="00E47263" w14:paraId="51843261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99835F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F5C027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Erika Lorena Durán Omaña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7D8CF4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Especialización Código 2028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3959EE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FDED4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edurano@ssf.gov.co</w:t>
                  </w:r>
                </w:p>
              </w:tc>
            </w:tr>
            <w:tr w:rsidR="00E47263" w:rsidRPr="00E47263" w14:paraId="486BE32F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8D838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FCFA5C" w14:textId="77FEE74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Erika Maria Valencia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Gómez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1D8D7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C8D36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626FE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evalenciag@ssf.gov.co</w:t>
                  </w:r>
                </w:p>
              </w:tc>
            </w:tr>
            <w:tr w:rsidR="00E47263" w:rsidRPr="00E47263" w14:paraId="019A77D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DF75BF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590D18D" w14:textId="753E513E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Fabio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Andrés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Parra Vargas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FC3E39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FE073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468BFF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fparrav@ssf.gov.co</w:t>
                  </w:r>
                </w:p>
              </w:tc>
            </w:tr>
            <w:tr w:rsidR="00E47263" w:rsidRPr="00E47263" w14:paraId="25130F3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F3997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544753" w14:textId="40D2A27D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Felipe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Andrés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Hernández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Ruiz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41043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Asesor Código 1020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4CB2D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761BB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fhernandezr@ssf.gov.co</w:t>
                  </w:r>
                </w:p>
              </w:tc>
            </w:tr>
            <w:tr w:rsidR="00E47263" w:rsidRPr="00E47263" w14:paraId="349481E6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73C9D2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48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B64F28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Fernando Emilio Collazos Díaz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AB7E77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C37F80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A33140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fcollazosd@ssf.gov.co</w:t>
                  </w:r>
                </w:p>
              </w:tc>
            </w:tr>
            <w:tr w:rsidR="00E47263" w:rsidRPr="00E47263" w14:paraId="5C518038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482C3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49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D54E1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Fernando Humberto Solórzano 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228C5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6EF5B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CD46C7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fsolorzanor@ssf.gov.co</w:t>
                  </w:r>
                </w:p>
              </w:tc>
            </w:tr>
            <w:tr w:rsidR="00E47263" w:rsidRPr="00E47263" w14:paraId="1D9540C0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B0DB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4E68FE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Fernando Villalobos Gaitán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C2C21C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19CA3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C6F1C1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fvillalobosg@ssf.gov.co</w:t>
                  </w:r>
                </w:p>
              </w:tc>
            </w:tr>
            <w:tr w:rsidR="00E47263" w:rsidRPr="00E47263" w14:paraId="4183EF4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E1C78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B0BF0A" w14:textId="6AB43B6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Gerardo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Andrés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Echeverry Neira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9DCE8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109177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D604D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gecheverryn@ssf.gov.co</w:t>
                  </w:r>
                </w:p>
              </w:tc>
            </w:tr>
            <w:tr w:rsidR="00E47263" w:rsidRPr="00E47263" w14:paraId="57EFA66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D7ECAA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4318FC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Gloria Isabel Zapata Zuluaga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C64E1B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533F3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522ED1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gzapataz@ssf.gov.co</w:t>
                  </w:r>
                </w:p>
              </w:tc>
            </w:tr>
            <w:tr w:rsidR="00E47263" w:rsidRPr="00E47263" w14:paraId="1097E61A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CFF69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32EC26" w14:textId="68628CDD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Gloria Maribel Torres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Ramírez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9A2E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Superintendente Delegado Código 0110 Grado 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FB41C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1876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gtorresr@ssf.gov.co</w:t>
                  </w:r>
                </w:p>
              </w:tc>
            </w:tr>
            <w:tr w:rsidR="00E47263" w:rsidRPr="00E47263" w14:paraId="6C0F817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E63322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E882A0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Gloria Patricia Pacheco 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8C063C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7C05CA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9AE3AB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gpachecor@ssf.gov.co</w:t>
                  </w:r>
                </w:p>
              </w:tc>
            </w:tr>
            <w:tr w:rsidR="00E47263" w:rsidRPr="00E47263" w14:paraId="425D083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E62C7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44854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Gonzalo Suárez Torres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BAE46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D8AF4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para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C87C8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gsuarezt@ssf.gov.co</w:t>
                  </w:r>
                </w:p>
              </w:tc>
            </w:tr>
            <w:tr w:rsidR="00E47263" w:rsidRPr="00E47263" w14:paraId="49821BB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61074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047BDE5" w14:textId="5A2A1F54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Grety Patricia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López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Alban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B4CD874" w14:textId="24F0D2A6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Jefe de Oficina Asesora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1045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E18A0F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1E356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glopeza@ssf.gov.co</w:t>
                  </w:r>
                </w:p>
              </w:tc>
            </w:tr>
            <w:tr w:rsidR="00E47263" w:rsidRPr="00E47263" w14:paraId="4E86BCA1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6E440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338BE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Hermann David Acero Mesa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8A86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48E4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73D38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hacerom@ssf.gov.co</w:t>
                  </w:r>
                </w:p>
              </w:tc>
            </w:tr>
            <w:tr w:rsidR="00E47263" w:rsidRPr="00E47263" w14:paraId="52DC82D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1FF5D7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CB20E3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Indira Yusselfi Arias García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D8990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17409E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BAC7A4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iariasg@ssf.gov.co</w:t>
                  </w:r>
                </w:p>
              </w:tc>
            </w:tr>
            <w:tr w:rsidR="00E47263" w:rsidRPr="00E47263" w14:paraId="2C0A43D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095164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59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83776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Ivan Eduardo García Duque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88A8D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Asesor Código 1020 Grado 12 (CS - Comisión de Servicios)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C16A8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020F95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igarciad@ssf.gov.co</w:t>
                  </w:r>
                </w:p>
              </w:tc>
            </w:tr>
            <w:tr w:rsidR="00E47263" w:rsidRPr="00E47263" w14:paraId="74A1E0E6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0D962A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EAA687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Jairo Delgado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A75DE1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6D5074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585AF4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jdelgado@ssf.gov.co</w:t>
                  </w:r>
                </w:p>
              </w:tc>
            </w:tr>
            <w:tr w:rsidR="00E47263" w:rsidRPr="00E47263" w14:paraId="2568465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3DDAE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03B9C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Javier Enrique Ruiz Peñalosa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2FB6D7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A3A04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47F3F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jruizp@ssf.gov.co</w:t>
                  </w:r>
                </w:p>
              </w:tc>
            </w:tr>
            <w:tr w:rsidR="00E47263" w:rsidRPr="00E47263" w14:paraId="2AEE8F8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C5E729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E5F94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Javier Orlando Linares Díaz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3D8828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41527C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AA4AF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jlinaresd@ssf.gov.co</w:t>
                  </w:r>
                </w:p>
              </w:tc>
            </w:tr>
            <w:tr w:rsidR="00E47263" w:rsidRPr="00E47263" w14:paraId="549B1B1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0524C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61C8D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Jenny Milena Collazos Caro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63411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C5E14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6068A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jcollazosc@ssf.gov.co</w:t>
                  </w:r>
                </w:p>
              </w:tc>
            </w:tr>
            <w:tr w:rsidR="00E47263" w:rsidRPr="00E47263" w14:paraId="4D85B98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D6C28E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96B4D4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Jessica Paola Parra García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47FE78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9E1AD8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1CB40E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jparrag@ssf.gov.co</w:t>
                  </w:r>
                </w:p>
              </w:tc>
            </w:tr>
            <w:tr w:rsidR="00E47263" w:rsidRPr="00E47263" w14:paraId="7CEB9DE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2C5C0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D3FB9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Jesús Hernán Páez Sánchez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66E74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12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C292E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8BD15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jpaezs@ssf.gov.co</w:t>
                  </w:r>
                </w:p>
              </w:tc>
            </w:tr>
            <w:tr w:rsidR="00E47263" w:rsidRPr="00E47263" w14:paraId="1EE67B1B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615547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B569095" w14:textId="0931ABC2" w:rsidR="00E47263" w:rsidRPr="00E47263" w:rsidRDefault="00927FF2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Jesús</w:t>
                  </w:r>
                  <w:r w:rsidR="00E47263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Pacheco Mateus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2F569E3" w14:textId="563BAF13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Conductor Mecánico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4103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BEC076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E5B1E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jpachecom@ssf.gov.co</w:t>
                  </w:r>
                </w:p>
              </w:tc>
            </w:tr>
            <w:tr w:rsidR="00E47263" w:rsidRPr="00E47263" w14:paraId="6456075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0D774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A5A8A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John Gaviria Marín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44AC1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8A035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AFAB9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jgaviriam@ssf.gov.co</w:t>
                  </w:r>
                </w:p>
              </w:tc>
            </w:tr>
            <w:tr w:rsidR="00E47263" w:rsidRPr="00E47263" w14:paraId="0C67ACA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365300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BF18EE8" w14:textId="559886F0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Jorge Eduardo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Hernández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Briceño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D0443D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7ABFFD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C83192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jhernandezb@ssf.gov.co</w:t>
                  </w:r>
                </w:p>
              </w:tc>
            </w:tr>
            <w:tr w:rsidR="00E47263" w:rsidRPr="00E47263" w14:paraId="1B2D538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5850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69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71CB36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Jorge Luis Concha Alvarez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1C32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CEAD5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DCC98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jconchaa@ssf.gov.co</w:t>
                  </w:r>
                </w:p>
              </w:tc>
            </w:tr>
            <w:tr w:rsidR="00E47263" w:rsidRPr="00E47263" w14:paraId="0C4778C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4EA677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F91138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José Ernesto Lozano Cruz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BA627B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04D4D0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090C0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jlozanoc@ssf.gov.co</w:t>
                  </w:r>
                </w:p>
              </w:tc>
            </w:tr>
            <w:tr w:rsidR="00E47263" w:rsidRPr="00E47263" w14:paraId="32E57FBE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CF15B3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44F63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Jose Jairo Matta Prada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A58BE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F49EB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79BA1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jmattap@ssf.gov.co</w:t>
                  </w:r>
                </w:p>
              </w:tc>
            </w:tr>
            <w:tr w:rsidR="00E47263" w:rsidRPr="00E47263" w14:paraId="7371A82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9625F0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E3B86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José Luis Campo Pérez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42617B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69A31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Responsabilidad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A1DB9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jcampop@ssf.gov.co</w:t>
                  </w:r>
                </w:p>
              </w:tc>
            </w:tr>
            <w:tr w:rsidR="00E47263" w:rsidRPr="00E47263" w14:paraId="7FC75186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4C2BB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73605FE" w14:textId="4A23D5E4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José Salatiel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Sánchez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García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909413" w14:textId="1E12C7C4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Conductor Mecánico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4103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8D7C9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Superintendencia Delegada para la Responsabilidad 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Administrativa y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F15E9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jsanchezg@ssf.gov.co</w:t>
                  </w:r>
                </w:p>
              </w:tc>
            </w:tr>
            <w:tr w:rsidR="00E47263" w:rsidRPr="00E47263" w14:paraId="11D074E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C8F6D2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55A50B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Jose William Casallas Fandiño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4D88D59" w14:textId="2B460811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Jefe de Oficina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137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2B360A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68EDD6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jcasallasf@ssf.gov.co</w:t>
                  </w:r>
                </w:p>
              </w:tc>
            </w:tr>
            <w:tr w:rsidR="00E47263" w:rsidRPr="00E47263" w14:paraId="7C8AB42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20F25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FDF78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Arley Naranjo Lesmes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0ED76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96A7BF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2160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jnaranjol@ssf.gov.co</w:t>
                  </w:r>
                </w:p>
              </w:tc>
            </w:tr>
            <w:tr w:rsidR="00E47263" w:rsidRPr="00E47263" w14:paraId="0D7B39F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02DC0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6508F2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Carlos Bach Espinosa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B91D49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96835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Registro y Control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3AA29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jbache@ssf.gov.co</w:t>
                  </w:r>
                </w:p>
              </w:tc>
            </w:tr>
            <w:tr w:rsidR="00E47263" w:rsidRPr="00E47263" w14:paraId="596DE6D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6C8A4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E01D12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Carlos González Suárez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C1E60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7A2E6C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7CFFC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jgonzalezs@ssf.gov.co</w:t>
                  </w:r>
                </w:p>
              </w:tc>
            </w:tr>
            <w:tr w:rsidR="00E47263" w:rsidRPr="00E47263" w14:paraId="03995B5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83E772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F6D652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Carlos Lugo Cabrera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2CEC1DD" w14:textId="59D1191F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Conductor Mecánico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4103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0F031A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9AE6D0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jlugoc@ssf.gov.co</w:t>
                  </w:r>
                </w:p>
              </w:tc>
            </w:tr>
            <w:tr w:rsidR="00E47263" w:rsidRPr="00E47263" w14:paraId="413D0E86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52027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79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35F56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David Zuluaga Tapasco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1496F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F1133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Documental y Notificaciones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7B24B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jzuluagat@ssf.gov.co</w:t>
                  </w:r>
                </w:p>
              </w:tc>
            </w:tr>
            <w:tr w:rsidR="00E47263" w:rsidRPr="00E47263" w14:paraId="22A5ADBA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E62F66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594CC4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Jacob Ocen Tascón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86E86D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33854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2FE58E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jocent@ssf.gov.co</w:t>
                  </w:r>
                </w:p>
              </w:tc>
            </w:tr>
            <w:tr w:rsidR="00E47263" w:rsidRPr="00E47263" w14:paraId="4D67D7D0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066C5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77598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Juan José Olivella Crespo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B1E5D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CBF8A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0EB5F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jolivellac@ssf.gov.co</w:t>
                  </w:r>
                </w:p>
              </w:tc>
            </w:tr>
            <w:tr w:rsidR="00E47263" w:rsidRPr="00E47263" w14:paraId="778F9A81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3CF35E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F53DBF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Juber Alexander Hernández Vásquez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F2ABF5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5FC3FC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928A6B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jhernandezv@ssf.gov.co</w:t>
                  </w:r>
                </w:p>
              </w:tc>
            </w:tr>
            <w:tr w:rsidR="00E47263" w:rsidRPr="00E47263" w14:paraId="47CFA14B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274EA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007BCA" w14:textId="06806868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July Andrea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Pérez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Bejarano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99AD2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958B6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1222D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jperezb@ssf.gov.co</w:t>
                  </w:r>
                </w:p>
              </w:tc>
            </w:tr>
            <w:tr w:rsidR="00E47263" w:rsidRPr="00E47263" w14:paraId="3D9FE3C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6B989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1C959E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Lady Adriana Sosa Atehortua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48AE19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EFD1C3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F2F88C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lsosaa@ssf.govco</w:t>
                  </w:r>
                </w:p>
              </w:tc>
            </w:tr>
            <w:tr w:rsidR="00E47263" w:rsidRPr="00E47263" w14:paraId="2E43F59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F167A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D22A49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Lady Johanna Moyano Jiménez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11522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488A00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86FA61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lmoyanoj@ssf.gov.co</w:t>
                  </w:r>
                </w:p>
              </w:tc>
            </w:tr>
            <w:tr w:rsidR="00E47263" w:rsidRPr="00E47263" w14:paraId="5562DE9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032241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E9E2AB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Laura Carolina Porras Melgarejo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4DA85F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E51BC1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0A92E5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lporrasm@ssf.gov.co</w:t>
                  </w:r>
                </w:p>
              </w:tc>
            </w:tr>
            <w:tr w:rsidR="00E47263" w:rsidRPr="00E47263" w14:paraId="6B4BAEB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017EA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63961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Ledys Stella Riascos Suárez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80F12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DAF487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Registro y Control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7CEAE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lriascoss@ssf.gov.co</w:t>
                  </w:r>
                </w:p>
              </w:tc>
            </w:tr>
            <w:tr w:rsidR="00E47263" w:rsidRPr="00E47263" w14:paraId="045F83E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179F7B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F204C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Lida Regina Bula Narváez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52170A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EEB9C3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FD408B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lbulan@ssf.gov.co</w:t>
                  </w:r>
                </w:p>
              </w:tc>
            </w:tr>
            <w:tr w:rsidR="00E47263" w:rsidRPr="00E47263" w14:paraId="2E58614B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537DD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89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0FB44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Lida Ruiz Duarte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8364A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B92D3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Responsabilidad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095D9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lruizd@ssf.gov.co</w:t>
                  </w:r>
                </w:p>
              </w:tc>
            </w:tr>
            <w:tr w:rsidR="00E47263" w:rsidRPr="00E47263" w14:paraId="55F68161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F99424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58F807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Liliana Castillo Cuero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D3F5E2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0C7FC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Responsabilidad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18E94F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lcastilloc@ssf.gov.co</w:t>
                  </w:r>
                </w:p>
              </w:tc>
            </w:tr>
            <w:tr w:rsidR="00E47263" w:rsidRPr="00E47263" w14:paraId="017B848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CE4D6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17CC56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Lina Paola Porras Gracia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AD0D6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E809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B6C3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lporrasg@ssf.gov.co</w:t>
                  </w:r>
                </w:p>
              </w:tc>
            </w:tr>
            <w:tr w:rsidR="00E47263" w:rsidRPr="00E47263" w14:paraId="49759A5B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A97F9B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54F1E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Liza Virginia Rojas Carrascal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CD0DD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3DF5B2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AB83FD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lrojasc@ssf.gov.co</w:t>
                  </w:r>
                </w:p>
              </w:tc>
            </w:tr>
            <w:tr w:rsidR="00E47263" w:rsidRPr="00E47263" w14:paraId="0417192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AF75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4C7312" w14:textId="27179F4A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Luis Guillermo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Pérez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Casas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E74F2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Superintendente Código 30 Grado 25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D5892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FB772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lperezc@ssf.gov.co</w:t>
                  </w:r>
                </w:p>
              </w:tc>
            </w:tr>
            <w:tr w:rsidR="00E47263" w:rsidRPr="00E47263" w14:paraId="3B40E11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52C4B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F4ED60B" w14:textId="36E2F03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Luisa Camila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Gómez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Vasco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E76106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25F4ED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Secretaria General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D61C7F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lgomezv@ssf.gov.co</w:t>
                  </w:r>
                </w:p>
              </w:tc>
            </w:tr>
            <w:tr w:rsidR="00E47263" w:rsidRPr="00E47263" w14:paraId="26AC8B27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307F61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7895D1" w14:textId="6A73C0F9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Luisa Fernanda Pardo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Sánchez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183503" w14:textId="17CA39E2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Jefe de Oficina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137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B695E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A0676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lpardos@ssf.gov.co</w:t>
                  </w:r>
                </w:p>
              </w:tc>
            </w:tr>
            <w:tr w:rsidR="00E47263" w:rsidRPr="00E47263" w14:paraId="17CFFDA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46326B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AD21D1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Luz Martha Rojas Moscoso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9B3D66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335D4D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333DD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lrojasm@ssf.gov.co</w:t>
                  </w:r>
                </w:p>
              </w:tc>
            </w:tr>
            <w:tr w:rsidR="00E47263" w:rsidRPr="00E47263" w14:paraId="38352A2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439C4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CF461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Luz Neida Hernández García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C14C6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9C05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8CA8D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lhernandezg@ssf.gov.co</w:t>
                  </w:r>
                </w:p>
              </w:tc>
            </w:tr>
            <w:tr w:rsidR="00E47263" w:rsidRPr="00E47263" w14:paraId="6D88429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A9FC86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ED8F3C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Marcela Haydee Aguilar 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40C447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5ABBE7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8B75D6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maguilarr@ssf.gov.co</w:t>
                  </w:r>
                </w:p>
              </w:tc>
            </w:tr>
            <w:tr w:rsidR="00E47263" w:rsidRPr="00E47263" w14:paraId="246743F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70725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99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DECC9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María Esther Caicedo Angulo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95ABE8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4C11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645F2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mcaicedoa@ssf.gov.co</w:t>
                  </w:r>
                </w:p>
              </w:tc>
            </w:tr>
            <w:tr w:rsidR="00E47263" w:rsidRPr="00E47263" w14:paraId="217EEEF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8A7425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A97EE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Maria Fernanda Marín Vásquez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876B96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DB2F7C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5D7C3C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mmarinv@ssf.gov.co</w:t>
                  </w:r>
                </w:p>
              </w:tc>
            </w:tr>
            <w:tr w:rsidR="00E47263" w:rsidRPr="00E47263" w14:paraId="4E0794D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DA1E6E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101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24D5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María Sofía Serrano Baquero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B152F0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BAA7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para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B669D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mserranob@ssf.gov.co</w:t>
                  </w:r>
                </w:p>
              </w:tc>
            </w:tr>
            <w:tr w:rsidR="00E47263" w:rsidRPr="00E47263" w14:paraId="6A58CDD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3E5718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441BAE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María Teresa Rincón Cadena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8AB64B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15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242A60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1E9331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mrinconc@ssf.gov.co</w:t>
                  </w:r>
                </w:p>
              </w:tc>
            </w:tr>
            <w:tr w:rsidR="00E47263" w:rsidRPr="00E47263" w14:paraId="135373AB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DDB9E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329D8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Maria Teresa Zuñiga Escobar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4D120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DD6DE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CDC6E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mzunigae@ssf.gov.co</w:t>
                  </w:r>
                </w:p>
              </w:tc>
            </w:tr>
            <w:tr w:rsidR="00E47263" w:rsidRPr="00E47263" w14:paraId="2CA3653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89170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44377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Martha Aurora Acuña Gari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D10893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E6E3ED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66E32E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macunag@ssf.gov.co</w:t>
                  </w:r>
                </w:p>
              </w:tc>
            </w:tr>
            <w:tr w:rsidR="00E47263" w:rsidRPr="00E47263" w14:paraId="2386F76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6EC9A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3A908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Martha Lucía Gómez 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C7D08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98A9E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BC013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mgomezr@ssf.gov.co</w:t>
                  </w:r>
                </w:p>
              </w:tc>
            </w:tr>
            <w:tr w:rsidR="00E47263" w:rsidRPr="00E47263" w14:paraId="66646E2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BCD867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6ABE2C9" w14:textId="06030FC2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Martha Mercedes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Vásquez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Miranda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B28204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D6ADC7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797D21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mvasquez@ssf.gov.co</w:t>
                  </w:r>
                </w:p>
              </w:tc>
            </w:tr>
            <w:tr w:rsidR="00E47263" w:rsidRPr="00E47263" w14:paraId="152A904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E2191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EA7D0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Mary Luz Mejía Maldonado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CB22F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708A0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113F1A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mmejiam@ssf.gov.co</w:t>
                  </w:r>
                </w:p>
              </w:tc>
            </w:tr>
            <w:tr w:rsidR="00E47263" w:rsidRPr="00E47263" w14:paraId="4817A19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CEDA9E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49B6F3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Miguel Ángel Díaz Losada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A064D3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ECD5F0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7C412F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mdiazl@ssf.gov.co</w:t>
                  </w:r>
                </w:p>
              </w:tc>
            </w:tr>
            <w:tr w:rsidR="00E47263" w:rsidRPr="00E47263" w14:paraId="788125B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9FB36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109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B1D56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Monica Alejandra Montealegre Castro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5399B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13DEE0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E0A75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mmontealegrec@ssf.gov.co</w:t>
                  </w:r>
                </w:p>
              </w:tc>
            </w:tr>
            <w:tr w:rsidR="00E47263" w:rsidRPr="00E47263" w14:paraId="789FE09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D9117F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251AFB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Monica Gicella Ruiz Soto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2CE7D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6A16FA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A4588D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mruizs@ssf.gov.co</w:t>
                  </w:r>
                </w:p>
              </w:tc>
            </w:tr>
            <w:tr w:rsidR="00E47263" w:rsidRPr="00E47263" w14:paraId="6640E47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78196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73A41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Nelly Esperanza Garnica Rivera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6AE31E" w14:textId="679FF438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Jefe de Oficina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Código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137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97CAC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E4B9FD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ngarnicar@ssf.gov.co</w:t>
                  </w:r>
                </w:p>
              </w:tc>
            </w:tr>
            <w:tr w:rsidR="00E47263" w:rsidRPr="00E47263" w14:paraId="133A506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28A44F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D854C83" w14:textId="4618591A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Nelson Alejandro Caro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Gómez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DD53D0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893A7C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Control Disciplinario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98AD3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ncarog@ssf.gov.co</w:t>
                  </w:r>
                </w:p>
              </w:tc>
            </w:tr>
            <w:tr w:rsidR="00E47263" w:rsidRPr="00E47263" w14:paraId="10ADF1D8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2C54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2C3783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Nelson Ramiro Velásquez 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FE8C26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F77E2F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4B9C0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nvelasquezr@ssf.gov.co</w:t>
                  </w:r>
                </w:p>
              </w:tc>
            </w:tr>
            <w:tr w:rsidR="00E47263" w:rsidRPr="00E47263" w14:paraId="6F79D28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C23A68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EB7CE8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Nexy Yasury Tavera Riaño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C7AC9E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DA0EAC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15AB25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ntaverar@ssf.gov.co</w:t>
                  </w:r>
                </w:p>
              </w:tc>
            </w:tr>
            <w:tr w:rsidR="00E47263" w:rsidRPr="00E47263" w14:paraId="7D152DE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8F8EF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6B890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Nini Johana Sandoval Jaime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754E8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5166B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DDEF2C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nsandovalj@ssf.gov.co</w:t>
                  </w:r>
                </w:p>
              </w:tc>
            </w:tr>
            <w:tr w:rsidR="00E47263" w:rsidRPr="00E47263" w14:paraId="1366441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090306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69D7539" w14:textId="3A571E74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Ofelia Rosa Galvan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Sánchez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1A6E0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9EF26F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6B6F1C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ogalvans@ssf.gov.co</w:t>
                  </w:r>
                </w:p>
              </w:tc>
            </w:tr>
            <w:tr w:rsidR="00E47263" w:rsidRPr="00E47263" w14:paraId="17B9D31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4E4C2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CBE69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Omar Cárdenas Rojas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45AA6D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4C0755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661F9D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ocardenasr@ssf.gov.co</w:t>
                  </w:r>
                </w:p>
              </w:tc>
            </w:tr>
            <w:tr w:rsidR="00E47263" w:rsidRPr="00E47263" w14:paraId="1BDF635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EE4F9F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156714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Orlando Hernández Hernández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C4507B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44C2A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BED5B9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ohernandezh@ssf.gov.co</w:t>
                  </w:r>
                </w:p>
              </w:tc>
            </w:tr>
            <w:tr w:rsidR="00E47263" w:rsidRPr="00E47263" w14:paraId="3C81CB8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F2858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9FA4B9C" w14:textId="3B1CD13A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Oscar David Melo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Rodríguez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233944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CB9A1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para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0E356B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omelor@ssf.gov.co</w:t>
                  </w:r>
                </w:p>
              </w:tc>
            </w:tr>
            <w:tr w:rsidR="00E47263" w:rsidRPr="00E47263" w14:paraId="18CB975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A6A8E6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4E4F4E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Oscar Ruiz Jaime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E934D2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404B7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4082DA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oruizj@ssf.gov.co</w:t>
                  </w:r>
                </w:p>
              </w:tc>
            </w:tr>
            <w:tr w:rsidR="00E47263" w:rsidRPr="00E47263" w14:paraId="13A2D79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7A99C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69928C" w14:textId="5A6D2AAA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Osvaldo Enrique Alvarez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Martínez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27F45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Superintendente Delegado Código 0110 Grado 22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3D6055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9718E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oalvarezm@ssf.gov.co</w:t>
                  </w:r>
                </w:p>
              </w:tc>
            </w:tr>
            <w:tr w:rsidR="00E47263" w:rsidRPr="00E47263" w14:paraId="32F2E7DC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934AF5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5386CE3" w14:textId="6FD915C1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Paola Andrea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Gómez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Díaz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0B5FBB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08728C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Jurídica 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C3406B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pgomezd@ssf.gov.co</w:t>
                  </w:r>
                </w:p>
              </w:tc>
            </w:tr>
            <w:tr w:rsidR="00E47263" w:rsidRPr="00E47263" w14:paraId="26274636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B5B80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5623EA8" w14:textId="7E527C1B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Paola Andrea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Ramírez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Arias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50AA9D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2386C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F69E6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aramireza1@ssf.gov.co</w:t>
                  </w:r>
                </w:p>
              </w:tc>
            </w:tr>
            <w:tr w:rsidR="00E47263" w:rsidRPr="00E47263" w14:paraId="39BE6D2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BBD3DF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FEF6F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Pedro Acosta Lemus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155FB9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Director de Superintendencia Código 105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AA2764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9F424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pacostal@ssf.gov.co</w:t>
                  </w:r>
                </w:p>
              </w:tc>
            </w:tr>
            <w:tr w:rsidR="00E47263" w:rsidRPr="00E47263" w14:paraId="00714172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96DE5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0F2C6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Rafael Trujillo Calderon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926456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C40604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Protección al Usuario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CBB171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rtrujilloc@ssf.gov.co</w:t>
                  </w:r>
                </w:p>
              </w:tc>
            </w:tr>
            <w:tr w:rsidR="00E47263" w:rsidRPr="00E47263" w14:paraId="5ECA8C8E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3E86A7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649059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Ricardo Aviles Casallas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A6927B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 (E)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F25B18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41899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ravilesc@ssf.gov.co</w:t>
                  </w:r>
                </w:p>
              </w:tc>
            </w:tr>
            <w:tr w:rsidR="00E47263" w:rsidRPr="00E47263" w14:paraId="0CF9EBA1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B7EFFF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22ECBD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Roberto Antonio Storino Iriarte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5010B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9EFDB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Estudios Especiales y Evaluación de Proyectos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778A1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rstorinoi@ssf.gov.co</w:t>
                  </w:r>
                </w:p>
              </w:tc>
            </w:tr>
            <w:tr w:rsidR="00E47263" w:rsidRPr="00E47263" w14:paraId="4EE61435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AD1445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937E165" w14:textId="3EC94729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Ronald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Andrés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Rozo Zuluaga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CEE29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13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ED7A14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Despacho del Superintendente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1532CA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rrozoz@ssf.gov.co</w:t>
                  </w:r>
                </w:p>
              </w:tc>
            </w:tr>
            <w:tr w:rsidR="00E47263" w:rsidRPr="00E47263" w14:paraId="0F5F03B0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BA21EE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129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588621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Sandra Clemencia Bernal Alturo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C2865B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4D341B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78D360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sbernala@ssf.gov.co</w:t>
                  </w:r>
                </w:p>
              </w:tc>
            </w:tr>
            <w:tr w:rsidR="00E47263" w:rsidRPr="00E47263" w14:paraId="313EDC3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B1D398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lastRenderedPageBreak/>
                    <w:t>130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B359C0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Sandra Milena Bernal Salazar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2B0AA0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E7728A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C5E85C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sbernals@ssf.gov.co</w:t>
                  </w:r>
                </w:p>
              </w:tc>
            </w:tr>
            <w:tr w:rsidR="00E47263" w:rsidRPr="00E47263" w14:paraId="210046A7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393EBC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C9D09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Sandra Patricia Russi Rivera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53344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08528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Control Interno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53696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srussir@ssf.gov.co</w:t>
                  </w:r>
                </w:p>
              </w:tc>
            </w:tr>
            <w:tr w:rsidR="00E47263" w:rsidRPr="00E47263" w14:paraId="50BC2AC3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2A3362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A616CE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Shary Natalie Callejas Niño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69CBC7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22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5F7823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34C49E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scallejasn@ssf.gov.co</w:t>
                  </w:r>
                </w:p>
              </w:tc>
            </w:tr>
            <w:tr w:rsidR="00E47263" w:rsidRPr="00E47263" w14:paraId="308178E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C160D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AC13E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Tania Violeta Vargas Luna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A8581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Jefe de Oficina Asesora Código 1045 Grado 13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ED093D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Asesora de Planeación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2C4BC8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tvargasl@ssf.gov.co</w:t>
                  </w:r>
                </w:p>
              </w:tc>
            </w:tr>
            <w:tr w:rsidR="00E47263" w:rsidRPr="00E47263" w14:paraId="503A700B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209464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8D93F3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Tatiana Andrea Jiménez Díaz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15B414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4E3226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8AB572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tjimenezd@ssf.gov.co</w:t>
                  </w:r>
                </w:p>
              </w:tc>
            </w:tr>
            <w:tr w:rsidR="00E47263" w:rsidRPr="00E47263" w14:paraId="742FA605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CE934C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99AADE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Víctor Julio Villamil Aldana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E0D66A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329082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2AFCC4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vvillamila@ssf.gov.co</w:t>
                  </w:r>
                </w:p>
              </w:tc>
            </w:tr>
            <w:tr w:rsidR="00E47263" w:rsidRPr="00E47263" w14:paraId="6BBE765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300FE3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136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82522C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Wilmer Samuel Rico Vargas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3B3F8E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Técnico Administrativo Código 3124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A5F4EE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Interno de Registro y Control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56340E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wricov@ssf.gov.co</w:t>
                  </w:r>
                </w:p>
              </w:tc>
            </w:tr>
            <w:tr w:rsidR="00E47263" w:rsidRPr="00E47263" w14:paraId="11EBB1B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4D0162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EE583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Wilson Alexander Uribe Serna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BA25F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Universitario Código 2044 Grado 10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4F709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59F0E1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wuribes@ssf.gov.co</w:t>
                  </w:r>
                </w:p>
              </w:tc>
            </w:tr>
            <w:tr w:rsidR="00E47263" w:rsidRPr="00E47263" w14:paraId="17C79376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A0E7A6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87A73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Wilson Perdomo Cobo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4CB2691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15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3755D8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de las Cajas de Compensación Familiar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892189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wperdomoc@ssf.gov.co</w:t>
                  </w:r>
                </w:p>
              </w:tc>
            </w:tr>
            <w:tr w:rsidR="00E47263" w:rsidRPr="00E47263" w14:paraId="07DCB5B9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E70C78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139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A409BF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Yaritza Ximena Lobo Velásquez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B16AD97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0E657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Dirección para la Gestión Financiera y Contable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56E6B0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ylobov@ssf.gov.co</w:t>
                  </w:r>
                </w:p>
              </w:tc>
            </w:tr>
            <w:tr w:rsidR="00E47263" w:rsidRPr="00E47263" w14:paraId="528E5574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9342E2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1DAA379" w14:textId="3E9FDF39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Yarli Yaneth Estrada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López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BBE199E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26E9B93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6F740FC8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yestradal@ssf.gov.co</w:t>
                  </w:r>
                </w:p>
              </w:tc>
            </w:tr>
            <w:tr w:rsidR="00E47263" w:rsidRPr="00E47263" w14:paraId="0B6DE28D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9712F4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62EFB4D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Yency Mabel Romero Aguilar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6B8A4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A455F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833AA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yromeroa@ssf.gov.co</w:t>
                  </w:r>
                </w:p>
              </w:tc>
            </w:tr>
            <w:tr w:rsidR="00E47263" w:rsidRPr="00E47263" w14:paraId="5CABFBEE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1198F29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39F93FA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Yobana Camila Betancourt Moreno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BFCA0B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Profesional Especializado Código 2028 Grado 21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5AF07A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Gestión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6C4F305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ybetancourtm@ssf.gov.co</w:t>
                  </w:r>
                </w:p>
              </w:tc>
            </w:tr>
            <w:tr w:rsidR="00E47263" w:rsidRPr="00E47263" w14:paraId="77EDB0DF" w14:textId="77777777" w:rsidTr="00E47263">
              <w:trPr>
                <w:trHeight w:val="30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CECAFA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F1A88F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Yobanni Torres Molina 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805E8B1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Secretario Ejecutivo Código 4210 Grado 19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5BC8A2C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D0D727B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ytorresm@ssf.gov.co</w:t>
                  </w:r>
                </w:p>
              </w:tc>
            </w:tr>
            <w:tr w:rsidR="00E47263" w:rsidRPr="00E47263" w14:paraId="7A382422" w14:textId="77777777" w:rsidTr="00E47263">
              <w:trPr>
                <w:trHeight w:val="450"/>
              </w:trPr>
              <w:tc>
                <w:tcPr>
                  <w:tcW w:w="4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74A75332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144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522F8C7D" w14:textId="5AE17A1C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Zully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Jazmín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</w:t>
                  </w:r>
                  <w:r w:rsidR="00927FF2"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Gutiérrez</w:t>
                  </w: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 xml:space="preserve"> Lasso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52D83D6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Auxiliar Administrativo Código 4044 Grado 17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3E2755D9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Superintendencia Delegada para la Responsabilidad Administrativa y las Medidas Especiales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2F2F2"/>
                  <w:vAlign w:val="center"/>
                  <w:hideMark/>
                </w:tcPr>
                <w:p w14:paraId="06154D03" w14:textId="77777777" w:rsidR="00E47263" w:rsidRPr="00E47263" w:rsidRDefault="00E47263" w:rsidP="00E47263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</w:pPr>
                  <w:r w:rsidRPr="00E47263">
                    <w:rPr>
                      <w:rFonts w:eastAsia="Times New Roman"/>
                      <w:color w:val="212529"/>
                      <w:sz w:val="16"/>
                      <w:szCs w:val="20"/>
                      <w:lang w:eastAsia="es-CO"/>
                    </w:rPr>
                    <w:t>zgutierrezl@ssf.gov.co</w:t>
                  </w:r>
                </w:p>
              </w:tc>
            </w:tr>
          </w:tbl>
          <w:p w14:paraId="3B7C2A44" w14:textId="77777777" w:rsidR="003E1F85" w:rsidRDefault="003E1F85" w:rsidP="005A0BA4">
            <w:pPr>
              <w:rPr>
                <w:lang w:val="es-ES"/>
              </w:rPr>
            </w:pPr>
          </w:p>
          <w:p w14:paraId="14A8E056" w14:textId="77777777" w:rsidR="00E47263" w:rsidRDefault="00E47263" w:rsidP="005A0BA4">
            <w:pPr>
              <w:rPr>
                <w:lang w:val="es-ES"/>
              </w:rPr>
            </w:pPr>
          </w:p>
          <w:p w14:paraId="4E96A144" w14:textId="77777777" w:rsidR="00D91002" w:rsidRDefault="00D91002" w:rsidP="005A0BA4">
            <w:pPr>
              <w:rPr>
                <w:lang w:val="es-ES"/>
              </w:rPr>
            </w:pPr>
          </w:p>
          <w:p w14:paraId="03B59063" w14:textId="77777777" w:rsidR="00D91002" w:rsidRDefault="00D91002" w:rsidP="005A0BA4">
            <w:pPr>
              <w:rPr>
                <w:lang w:val="es-ES"/>
              </w:rPr>
            </w:pPr>
          </w:p>
          <w:p w14:paraId="0F8A2D4B" w14:textId="77777777" w:rsidR="005A0BA4" w:rsidRPr="001A16A6" w:rsidRDefault="005A0BA4" w:rsidP="00783303">
            <w:pPr>
              <w:numPr>
                <w:ilvl w:val="3"/>
                <w:numId w:val="2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1A16A6">
              <w:rPr>
                <w:b/>
              </w:rPr>
              <w:t>Información de funcionarios en condición de discapacidad</w:t>
            </w:r>
          </w:p>
          <w:p w14:paraId="42F845D3" w14:textId="4167A0BF" w:rsidR="005A0BA4" w:rsidRPr="005F5BE3" w:rsidRDefault="005A0BA4" w:rsidP="005A0BA4">
            <w:r w:rsidRPr="005F5BE3">
              <w:t xml:space="preserve">Según la información suministrada por el Grupo Gestión de Talento Humano para este </w:t>
            </w:r>
            <w:r w:rsidR="00D91002">
              <w:t>tercer (III)</w:t>
            </w:r>
            <w:r w:rsidRPr="005F5BE3">
              <w:t xml:space="preserve"> trimestre del 2023, en correo remitido el día </w:t>
            </w:r>
            <w:r w:rsidR="001A16A6">
              <w:t xml:space="preserve">10 </w:t>
            </w:r>
            <w:r w:rsidRPr="005F5BE3">
              <w:t xml:space="preserve">de </w:t>
            </w:r>
            <w:r w:rsidR="00D91002">
              <w:t>octubre</w:t>
            </w:r>
            <w:r w:rsidRPr="005F5BE3">
              <w:t xml:space="preserve"> 2023, se cuenta con cinco</w:t>
            </w:r>
            <w:r w:rsidR="001A16A6">
              <w:t xml:space="preserve"> (5) </w:t>
            </w:r>
            <w:r w:rsidRPr="005F5BE3">
              <w:t>funcionarios con alguna discapacidad, así:</w:t>
            </w:r>
          </w:p>
          <w:p w14:paraId="499B969B" w14:textId="77777777" w:rsidR="005A0BA4" w:rsidRPr="005F5BE3" w:rsidRDefault="005A0BA4" w:rsidP="005A0BA4"/>
          <w:tbl>
            <w:tblPr>
              <w:tblW w:w="868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20"/>
              <w:gridCol w:w="2200"/>
              <w:gridCol w:w="1660"/>
            </w:tblGrid>
            <w:tr w:rsidR="005A0BA4" w:rsidRPr="005F5BE3" w14:paraId="13547A24" w14:textId="77777777" w:rsidTr="005A0BA4">
              <w:trPr>
                <w:trHeight w:val="510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70ED81D0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Nombre Completo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6299E9AB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Tipo de Discapacidad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45A62E8C" w14:textId="77777777" w:rsidR="005A0BA4" w:rsidRPr="005F5BE3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lang w:eastAsia="es-CO"/>
                    </w:rPr>
                  </w:pPr>
                  <w:r w:rsidRPr="005F5BE3">
                    <w:rPr>
                      <w:rFonts w:eastAsia="Times New Roman"/>
                      <w:b/>
                      <w:bCs/>
                      <w:lang w:eastAsia="es-CO"/>
                    </w:rPr>
                    <w:t>Fecha de Vinculación</w:t>
                  </w:r>
                </w:p>
              </w:tc>
            </w:tr>
            <w:tr w:rsidR="005A0BA4" w:rsidRPr="005F5BE3" w14:paraId="2B2DA34A" w14:textId="77777777" w:rsidTr="005A0BA4">
              <w:trPr>
                <w:trHeight w:val="300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ADE8348" w14:textId="5807D1DD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CESAR  QUINTERO PIMENTEL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5F3095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VISUAL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FD78C4A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26/04/2022</w:t>
                  </w:r>
                </w:p>
              </w:tc>
            </w:tr>
            <w:tr w:rsidR="005A0BA4" w:rsidRPr="005F5BE3" w14:paraId="4845A5AE" w14:textId="77777777" w:rsidTr="005A0BA4">
              <w:trPr>
                <w:trHeight w:val="300"/>
              </w:trPr>
              <w:tc>
                <w:tcPr>
                  <w:tcW w:w="4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DE0E66" w14:textId="232F69D4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FERNANDO EMILIO COLLAZOS DIAZ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DB2198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VISUAL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EA48316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23/01/2014</w:t>
                  </w:r>
                </w:p>
              </w:tc>
            </w:tr>
            <w:tr w:rsidR="005A0BA4" w:rsidRPr="005F5BE3" w14:paraId="2D393694" w14:textId="77777777" w:rsidTr="005A0BA4">
              <w:trPr>
                <w:trHeight w:val="300"/>
              </w:trPr>
              <w:tc>
                <w:tcPr>
                  <w:tcW w:w="4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F1D103" w14:textId="572106FC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MAGDA INES PEÑA RODRIGUEZ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EC40E7" w14:textId="6839658E" w:rsidR="005A0BA4" w:rsidRPr="001A16A6" w:rsidRDefault="001A16A6" w:rsidP="001A16A6">
                  <w:pPr>
                    <w:autoSpaceDE/>
                    <w:autoSpaceDN/>
                    <w:adjustRightInd/>
                    <w:jc w:val="center"/>
                    <w:rPr>
                      <w:rFonts w:ascii="Calibri" w:hAnsi="Calibri" w:cs="Times New Roman"/>
                      <w:color w:val="auto"/>
                      <w:lang w:eastAsia="es-CO"/>
                    </w:rPr>
                  </w:pPr>
                  <w:r>
                    <w:rPr>
                      <w:rFonts w:ascii="Calibri" w:hAnsi="Calibri"/>
                    </w:rPr>
                    <w:t>FISICA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F82851B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11/01/2013</w:t>
                  </w:r>
                </w:p>
              </w:tc>
            </w:tr>
            <w:tr w:rsidR="005A0BA4" w:rsidRPr="005F5BE3" w14:paraId="36AA0D1A" w14:textId="77777777" w:rsidTr="005A0BA4">
              <w:trPr>
                <w:trHeight w:val="300"/>
              </w:trPr>
              <w:tc>
                <w:tcPr>
                  <w:tcW w:w="48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6EF871D" w14:textId="486CB57E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ORLANDO  HERNANDEZ HERNANDEZ</w:t>
                  </w:r>
                </w:p>
              </w:tc>
              <w:tc>
                <w:tcPr>
                  <w:tcW w:w="22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E1F119E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FÍSICA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8F3A912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02/07/1996</w:t>
                  </w:r>
                </w:p>
              </w:tc>
            </w:tr>
            <w:tr w:rsidR="005A0BA4" w:rsidRPr="005F5BE3" w14:paraId="2D93FC9F" w14:textId="77777777" w:rsidTr="005A0BA4">
              <w:trPr>
                <w:trHeight w:val="300"/>
              </w:trPr>
              <w:tc>
                <w:tcPr>
                  <w:tcW w:w="4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C57823" w14:textId="565F9995" w:rsidR="005A0BA4" w:rsidRPr="00285DFE" w:rsidRDefault="00285DFE" w:rsidP="005A0BA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SANDRA CLEMENCIA DEL PILAR BERNAL ALTURO</w:t>
                  </w:r>
                </w:p>
              </w:tc>
              <w:tc>
                <w:tcPr>
                  <w:tcW w:w="2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9E9A74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AUDITIVA</w:t>
                  </w:r>
                </w:p>
              </w:tc>
              <w:tc>
                <w:tcPr>
                  <w:tcW w:w="16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D980F68" w14:textId="77777777" w:rsidR="005A0BA4" w:rsidRPr="00285DFE" w:rsidRDefault="005A0BA4" w:rsidP="005A0BA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sz w:val="18"/>
                      <w:lang w:eastAsia="es-CO"/>
                    </w:rPr>
                  </w:pPr>
                  <w:r w:rsidRPr="00285DFE">
                    <w:rPr>
                      <w:rFonts w:eastAsia="Times New Roman"/>
                      <w:sz w:val="18"/>
                      <w:lang w:eastAsia="es-CO"/>
                    </w:rPr>
                    <w:t>20/01/2014</w:t>
                  </w:r>
                </w:p>
              </w:tc>
            </w:tr>
          </w:tbl>
          <w:p w14:paraId="214F328F" w14:textId="77777777" w:rsidR="005A0BA4" w:rsidRPr="005F5BE3" w:rsidRDefault="005A0BA4" w:rsidP="005A0BA4"/>
          <w:p w14:paraId="765366C5" w14:textId="77777777" w:rsidR="005A0BA4" w:rsidRPr="005F5BE3" w:rsidRDefault="005A0BA4" w:rsidP="005A0BA4"/>
          <w:p w14:paraId="789A9710" w14:textId="121D43B9" w:rsidR="005A0BA4" w:rsidRPr="00500367" w:rsidRDefault="005A0BA4" w:rsidP="005A0BA4">
            <w:r w:rsidRPr="005F5BE3">
              <w:lastRenderedPageBreak/>
              <w:t>Visto lo anterior la Superintendencia del Subsidio Familiar Se encuentra dando cumplimiento a lo establecido en el Decreto 2011 de 2017 Artículo 2.2.12.2.3, con un porcentaje de vinculació</w:t>
            </w:r>
            <w:r w:rsidR="00500367">
              <w:t>n de personas con discapacidad del</w:t>
            </w:r>
            <w:r w:rsidR="001A16A6">
              <w:t xml:space="preserve"> </w:t>
            </w:r>
            <w:r w:rsidR="009F21F3">
              <w:rPr>
                <w:b/>
              </w:rPr>
              <w:t>3,4</w:t>
            </w:r>
            <w:r w:rsidR="00500367">
              <w:rPr>
                <w:b/>
              </w:rPr>
              <w:t xml:space="preserve">% </w:t>
            </w:r>
            <w:r w:rsidR="00500367">
              <w:t>para el año 2023.</w:t>
            </w:r>
          </w:p>
          <w:p w14:paraId="5DA2389F" w14:textId="77777777" w:rsidR="005A0BA4" w:rsidRPr="00F5074C" w:rsidRDefault="005A0BA4" w:rsidP="005A0BA4">
            <w:pPr>
              <w:rPr>
                <w:b/>
              </w:rPr>
            </w:pPr>
          </w:p>
          <w:p w14:paraId="2574FD8F" w14:textId="5A756C68" w:rsidR="00AF57C1" w:rsidRPr="00F5074C" w:rsidRDefault="00AF57C1" w:rsidP="00AF57C1">
            <w:pPr>
              <w:numPr>
                <w:ilvl w:val="3"/>
                <w:numId w:val="9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F5074C">
              <w:rPr>
                <w:b/>
              </w:rPr>
              <w:t xml:space="preserve">Información </w:t>
            </w:r>
            <w:r w:rsidRPr="00F5074C">
              <w:rPr>
                <w:b/>
                <w:lang w:val="es-ES"/>
              </w:rPr>
              <w:t>Declaración de Bienes y Rentas</w:t>
            </w:r>
            <w:r w:rsidRPr="00F5074C">
              <w:rPr>
                <w:b/>
              </w:rPr>
              <w:t>.</w:t>
            </w:r>
          </w:p>
          <w:p w14:paraId="602B46B5" w14:textId="13F6E16E" w:rsidR="00F5074C" w:rsidRDefault="00F5074C" w:rsidP="00F5074C">
            <w:pPr>
              <w:pStyle w:val="NormalWeb"/>
              <w:shd w:val="clear" w:color="auto" w:fill="FFFFFF"/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De acuerdo a lo evidenciado y descarga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da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de </w:t>
            </w:r>
            <w:proofErr w:type="spellStart"/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Sigep</w:t>
            </w:r>
            <w:proofErr w:type="spellEnd"/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el día 11 de octubre de 2023, se debe reforzar el cumplimiento en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mantener 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la actualización de la declaración de bienes y rentas </w:t>
            </w:r>
            <w:r w:rsidR="003204A1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según l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os diferentes casos como se indica en el </w:t>
            </w:r>
            <w:r w:rsidRPr="00F5074C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decreto 1083 de 2015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, en sus artículos</w:t>
            </w:r>
            <w:r w:rsid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:</w:t>
            </w:r>
            <w:r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3" w:name="2.2.5.1.9"/>
            <w:bookmarkEnd w:id="3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2.2.5.1.9</w:t>
            </w:r>
            <w:r w:rsidR="006E21F9">
              <w:rPr>
                <w:rStyle w:val="Emphasis"/>
                <w:rFonts w:ascii="Arial" w:hAnsi="Arial"/>
                <w:bCs/>
                <w:color w:val="333333"/>
                <w:sz w:val="22"/>
                <w:szCs w:val="22"/>
                <w:shd w:val="clear" w:color="auto" w:fill="FFFFFF"/>
              </w:rPr>
              <w:t>;</w:t>
            </w:r>
            <w:r w:rsidR="006E21F9">
              <w:rPr>
                <w:rStyle w:val="BalloonTextChar"/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6E21F9">
              <w:rPr>
                <w:rFonts w:ascii="Arial" w:hAnsi="Arial"/>
                <w:bCs/>
                <w:color w:val="333333"/>
                <w:sz w:val="22"/>
                <w:szCs w:val="22"/>
              </w:rPr>
              <w:t>ARTÍCULO</w:t>
            </w:r>
            <w:bookmarkStart w:id="4" w:name="2.2.16.1"/>
            <w:bookmarkEnd w:id="4"/>
            <w:r w:rsidRPr="006E21F9">
              <w:rPr>
                <w:rFonts w:ascii="Arial" w:hAnsi="Arial"/>
                <w:bCs/>
                <w:color w:val="333333"/>
                <w:sz w:val="22"/>
                <w:szCs w:val="22"/>
              </w:rPr>
              <w:t> 2.2.16.1</w:t>
            </w:r>
            <w:r w:rsidR="006E21F9">
              <w:rPr>
                <w:rFonts w:ascii="Arial" w:hAnsi="Arial"/>
                <w:bCs/>
                <w:color w:val="333333"/>
                <w:sz w:val="22"/>
                <w:szCs w:val="22"/>
              </w:rPr>
              <w:t>;</w:t>
            </w:r>
            <w:r w:rsidR="006E21F9">
              <w:rPr>
                <w:rFonts w:ascii="Arial" w:hAnsi="Arial"/>
                <w:bCs/>
                <w:iCs/>
                <w:color w:val="333333"/>
                <w:sz w:val="22"/>
                <w:szCs w:val="22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 2.2.16.4 </w:t>
            </w:r>
            <w:r w:rsidRPr="006E21F9">
              <w:rPr>
                <w:rStyle w:val="Emphasis"/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>(Modificado por el Decreto Nacional 484 de 2017, Art. </w:t>
            </w:r>
            <w:hyperlink r:id="rId23" w:anchor="2" w:history="1">
              <w:r w:rsidRPr="006E21F9">
                <w:rPr>
                  <w:rStyle w:val="Emphasis"/>
                  <w:rFonts w:ascii="Arial" w:hAnsi="Arial"/>
                  <w:color w:val="auto"/>
                  <w:sz w:val="22"/>
                  <w:szCs w:val="22"/>
                  <w:shd w:val="clear" w:color="auto" w:fill="FFFFFF"/>
                </w:rPr>
                <w:t>2</w:t>
              </w:r>
            </w:hyperlink>
            <w:r w:rsidRPr="006E21F9">
              <w:rPr>
                <w:rStyle w:val="Emphasis"/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>)</w:t>
            </w:r>
            <w:r w:rsidR="006E21F9">
              <w:rPr>
                <w:rStyle w:val="Strong"/>
                <w:rFonts w:ascii="Arial" w:hAnsi="Arial"/>
                <w:b w:val="0"/>
                <w:iCs/>
                <w:color w:val="333333"/>
                <w:sz w:val="22"/>
                <w:szCs w:val="22"/>
                <w:shd w:val="clear" w:color="auto" w:fill="FFFFFF"/>
              </w:rPr>
              <w:t>;</w:t>
            </w:r>
            <w:r w:rsidRPr="006E21F9">
              <w:rPr>
                <w:rStyle w:val="Strong"/>
                <w:rFonts w:ascii="Arial" w:hAnsi="Arial"/>
                <w:b w:val="0"/>
                <w:iCs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5" w:name="2.2.16.5"/>
            <w:bookmarkEnd w:id="5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2.2.16.5</w:t>
            </w:r>
            <w:r w:rsidRPr="006E21F9">
              <w:rPr>
                <w:rFonts w:ascii="Arial" w:hAnsi="Arial"/>
                <w:color w:val="333333"/>
                <w:sz w:val="22"/>
                <w:szCs w:val="22"/>
                <w:shd w:val="clear" w:color="auto" w:fill="FFFFFF"/>
              </w:rPr>
              <w:t xml:space="preserve">. </w:t>
            </w:r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ARTÍCULO</w:t>
            </w:r>
            <w:bookmarkStart w:id="6" w:name="2.2.17.11"/>
            <w:bookmarkEnd w:id="6"/>
            <w:r w:rsidRP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 2.2.17.11</w:t>
            </w:r>
            <w:r w:rsidR="006E21F9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>.</w:t>
            </w:r>
            <w:r w:rsidR="000A509B">
              <w:rPr>
                <w:rStyle w:val="Strong"/>
                <w:rFonts w:ascii="Arial" w:hAnsi="Arial"/>
                <w:b w:val="0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678A9CA8" w14:textId="1660A35A" w:rsidR="00AF57C1" w:rsidRDefault="000A509B" w:rsidP="000A509B">
            <w:pPr>
              <w:pStyle w:val="NormalWeb"/>
              <w:shd w:val="clear" w:color="auto" w:fill="FFFFFF"/>
              <w:ind w:left="1224"/>
            </w:pPr>
            <w:r>
              <w:rPr>
                <w:noProof/>
              </w:rPr>
              <w:drawing>
                <wp:inline distT="0" distB="0" distL="0" distR="0" wp14:anchorId="14676E5E" wp14:editId="5F01C83D">
                  <wp:extent cx="4152900" cy="23526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8CAB2" w14:textId="77777777" w:rsidR="00AF57C1" w:rsidRPr="005F5BE3" w:rsidRDefault="00AF57C1" w:rsidP="005A0BA4"/>
          <w:p w14:paraId="42EF876D" w14:textId="77777777" w:rsidR="005A0BA4" w:rsidRPr="005F5BE3" w:rsidRDefault="005A0BA4" w:rsidP="00AF57C1">
            <w:pPr>
              <w:numPr>
                <w:ilvl w:val="2"/>
                <w:numId w:val="8"/>
              </w:numPr>
              <w:autoSpaceDE/>
              <w:autoSpaceDN/>
              <w:adjustRightInd/>
              <w:spacing w:after="200" w:line="276" w:lineRule="auto"/>
              <w:jc w:val="left"/>
              <w:rPr>
                <w:b/>
              </w:rPr>
            </w:pPr>
            <w:r w:rsidRPr="005F5BE3">
              <w:rPr>
                <w:b/>
              </w:rPr>
              <w:t>INFORMACIÓN DE LA GESTIÓN CONTRACTUAL</w:t>
            </w:r>
          </w:p>
          <w:p w14:paraId="134D315A" w14:textId="0BB12421" w:rsidR="005A0BA4" w:rsidRPr="005F5BE3" w:rsidRDefault="005A0BA4" w:rsidP="006777F6">
            <w:pPr>
              <w:rPr>
                <w:noProof/>
                <w:lang w:eastAsia="es-CO"/>
              </w:rPr>
            </w:pPr>
            <w:r w:rsidRPr="005F5BE3">
              <w:t>Con corte al 3</w:t>
            </w:r>
            <w:r w:rsidR="006777F6">
              <w:t>0</w:t>
            </w:r>
            <w:r w:rsidRPr="005F5BE3">
              <w:t xml:space="preserve"> de </w:t>
            </w:r>
            <w:r w:rsidR="00074D47">
              <w:t>septiembre</w:t>
            </w:r>
            <w:r w:rsidRPr="005F5BE3">
              <w:t xml:space="preserve"> del 2023 se encuentran publicados en la página web de la Entidad </w:t>
            </w:r>
            <w:hyperlink r:id="rId25" w:history="1">
              <w:r w:rsidRPr="005F5BE3">
                <w:rPr>
                  <w:rStyle w:val="Hyperlink"/>
                </w:rPr>
                <w:t>https://www.ssf.gov.co/web/guest/contratos-celebrados</w:t>
              </w:r>
            </w:hyperlink>
          </w:p>
          <w:p w14:paraId="136B1779" w14:textId="77777777" w:rsidR="005A0BA4" w:rsidRPr="005F5BE3" w:rsidRDefault="005A0BA4" w:rsidP="005A0BA4">
            <w:pPr>
              <w:jc w:val="center"/>
            </w:pPr>
          </w:p>
          <w:p w14:paraId="0E704544" w14:textId="7B5B11FC" w:rsidR="005A0BA4" w:rsidRDefault="005A0BA4" w:rsidP="005A0BA4">
            <w:r w:rsidRPr="005F5BE3">
              <w:t>De acuerdo a la información suministrada por el Grupo Gestión Contractual a través de corre</w:t>
            </w:r>
            <w:r w:rsidR="001331DC">
              <w:t>os electrónico remitido el día 6</w:t>
            </w:r>
            <w:r w:rsidRPr="005F5BE3">
              <w:t xml:space="preserve"> de </w:t>
            </w:r>
            <w:r w:rsidR="001331DC">
              <w:t>octubre</w:t>
            </w:r>
            <w:r w:rsidRPr="005F5BE3">
              <w:t xml:space="preserve"> del 2023, la Superintendencia del </w:t>
            </w:r>
            <w:r w:rsidR="001331DC">
              <w:t>Subsidio Familiar ha suscrito 22</w:t>
            </w:r>
            <w:r w:rsidRPr="005F5BE3">
              <w:t xml:space="preserve"> contratos con desde el 1 de </w:t>
            </w:r>
            <w:r w:rsidR="001331DC">
              <w:t>julio</w:t>
            </w:r>
            <w:r w:rsidRPr="005F5BE3">
              <w:t xml:space="preserve"> al 30 d</w:t>
            </w:r>
            <w:r w:rsidR="006777F6">
              <w:t xml:space="preserve">e </w:t>
            </w:r>
            <w:r w:rsidR="001331DC">
              <w:t xml:space="preserve">septiembre </w:t>
            </w:r>
            <w:r w:rsidR="006777F6">
              <w:t xml:space="preserve">del 2023, tal como se </w:t>
            </w:r>
            <w:r w:rsidRPr="005F5BE3">
              <w:t>muestra a continuación:</w:t>
            </w:r>
          </w:p>
          <w:p w14:paraId="2F84E5D5" w14:textId="77777777" w:rsidR="001331DC" w:rsidRPr="001331DC" w:rsidRDefault="001331DC" w:rsidP="005A0BA4">
            <w:pPr>
              <w:rPr>
                <w:sz w:val="20"/>
              </w:rPr>
            </w:pPr>
          </w:p>
          <w:tbl>
            <w:tblPr>
              <w:tblW w:w="9706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43"/>
              <w:gridCol w:w="1843"/>
              <w:gridCol w:w="141"/>
              <w:gridCol w:w="1135"/>
              <w:gridCol w:w="141"/>
              <w:gridCol w:w="1135"/>
              <w:gridCol w:w="141"/>
              <w:gridCol w:w="2127"/>
              <w:gridCol w:w="141"/>
              <w:gridCol w:w="1418"/>
              <w:gridCol w:w="141"/>
            </w:tblGrid>
            <w:tr w:rsidR="001331DC" w:rsidRPr="001331DC" w14:paraId="1139BA5B" w14:textId="77777777" w:rsidTr="00500367">
              <w:trPr>
                <w:trHeight w:val="600"/>
              </w:trPr>
              <w:tc>
                <w:tcPr>
                  <w:tcW w:w="1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5837D66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  <w:t xml:space="preserve">NO. DE CONTRATO </w:t>
                  </w:r>
                </w:p>
              </w:tc>
              <w:tc>
                <w:tcPr>
                  <w:tcW w:w="198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7128F9C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  <w:t>NOMBRE CONTRATISTA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4C02D7E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  <w:t>FECHA DE INICIO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2422858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  <w:t>FECHA TERMINACIÓN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5B694B2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4"/>
                      <w:lang w:eastAsia="es-CO"/>
                    </w:rPr>
                    <w:t>DEPENDENCIA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4472C4"/>
                  <w:vAlign w:val="center"/>
                  <w:hideMark/>
                </w:tcPr>
                <w:p w14:paraId="71742EF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b/>
                      <w:bCs/>
                      <w:color w:val="FFFFFF"/>
                      <w:sz w:val="16"/>
                      <w:lang w:eastAsia="es-CO"/>
                    </w:rPr>
                    <w:t>ID TÉCNICO SECOP II</w:t>
                  </w:r>
                </w:p>
              </w:tc>
            </w:tr>
            <w:tr w:rsidR="001331DC" w:rsidRPr="001331DC" w14:paraId="0D06CD0C" w14:textId="77777777" w:rsidTr="00500367">
              <w:trPr>
                <w:gridAfter w:val="1"/>
                <w:wAfter w:w="141" w:type="dxa"/>
                <w:trHeight w:val="758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EAEF0A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229 DE 2023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852137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KIMBERLY LORENA PINZÓN RODRÍGUEZ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C1F1C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07/07/2023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6563E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31/12/2033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2B6F52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FE8B22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CO1.PCCNTR.5197592</w:t>
                  </w:r>
                </w:p>
              </w:tc>
            </w:tr>
            <w:tr w:rsidR="001331DC" w:rsidRPr="001331DC" w14:paraId="131A864B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8F5012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lastRenderedPageBreak/>
                    <w:t>230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A3A0D0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 xml:space="preserve"> MAURICIO URREGO BOTIA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013D4C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10/07/2023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60E4A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5EEF15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AAE7DB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CO1.PCCNTR.5199986</w:t>
                  </w:r>
                </w:p>
              </w:tc>
            </w:tr>
            <w:tr w:rsidR="001331DC" w:rsidRPr="001331DC" w14:paraId="67148040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B9E9B6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232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EBD769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JOSE GREGORIO RODRIGUEZ DUARTE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57A8E1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11/07/2023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A9D40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338224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B87E2C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CO1.PCCNTR.5206071</w:t>
                  </w:r>
                </w:p>
              </w:tc>
            </w:tr>
            <w:tr w:rsidR="001331DC" w:rsidRPr="001331DC" w14:paraId="3FCDD12F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88916C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235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E3BAFFA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ALEJANDRA MENDEZ CRUZ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DAE1F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1A7F0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D888E1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ABF813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CO1.PCCNTR.5234373</w:t>
                  </w:r>
                </w:p>
              </w:tc>
            </w:tr>
            <w:tr w:rsidR="001331DC" w:rsidRPr="001331DC" w14:paraId="3362A77B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5DED19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236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01C503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VLADIMIR PAVEL CARRILLO BOLAÑOS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93D780A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21/07/2023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32E45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20/12/2023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96F774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DESPACHO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43F170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CO1.PCCNTR.5235937</w:t>
                  </w:r>
                </w:p>
              </w:tc>
            </w:tr>
            <w:tr w:rsidR="001331DC" w:rsidRPr="001331DC" w14:paraId="5091188B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ABFE7F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237 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F33814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DIANA ROCIO OVIEDO CALDERÓN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5F2FBE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76DF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06/12/2023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9037A4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576907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CO1.PCCNTR.5235937</w:t>
                  </w:r>
                </w:p>
              </w:tc>
            </w:tr>
            <w:tr w:rsidR="001331DC" w:rsidRPr="001331DC" w14:paraId="505D51BD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9677B3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238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1EFBED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RUBEN DARIO PARDO VERGARA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578CBE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32D3D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6F62CD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DEL TALENTO HUMANO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D23C58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CO1.PCCNTR.5238578</w:t>
                  </w:r>
                </w:p>
              </w:tc>
            </w:tr>
            <w:tr w:rsidR="001331DC" w:rsidRPr="001331DC" w14:paraId="0B67A977" w14:textId="77777777" w:rsidTr="00500367">
              <w:trPr>
                <w:gridAfter w:val="1"/>
                <w:wAfter w:w="141" w:type="dxa"/>
                <w:trHeight w:val="990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715920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242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18F221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STEVEN ALFONSO ACEVEDO SANCHEZ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B1C354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27/07/2023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E6D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2E50AD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SUPERINTENDENCIA DELEGADA PARA LOS ESTUDIOS ESPECIALES Y LA EVALUACIÓN DE PROYECTOS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7DD99F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CO1.PCCNTR.5243797</w:t>
                  </w:r>
                </w:p>
              </w:tc>
            </w:tr>
            <w:tr w:rsidR="001331DC" w:rsidRPr="001331DC" w14:paraId="329863EE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2DCF7E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244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21EF8D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JENNYFER FORERO VALENZUELA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93D121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ECE3B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8E89CA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ECE7CD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CO1.PCCNTR.5253743</w:t>
                  </w:r>
                </w:p>
              </w:tc>
            </w:tr>
            <w:tr w:rsidR="001331DC" w:rsidRPr="001331DC" w14:paraId="07D93671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B3E65C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245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3D40FC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MIRTHA TRINIDAD RODRÍGUEZ VALENZUELA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96D7EB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A2E1E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BC180A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DESPACHO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971A52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CO1.PCCNTR.5253468</w:t>
                  </w:r>
                </w:p>
              </w:tc>
            </w:tr>
            <w:tr w:rsidR="001331DC" w:rsidRPr="001331DC" w14:paraId="1F5E64FF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30A30C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246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8FEA7E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DANNA KATHERIN VARGAS GIL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C7B04D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752BA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818A26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DESPACHO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41BF3A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CO1.PCCNTR.5253469</w:t>
                  </w:r>
                </w:p>
              </w:tc>
            </w:tr>
            <w:tr w:rsidR="001331DC" w:rsidRPr="001331DC" w14:paraId="2BF26264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35547A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247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9A9BFC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DUBAN FELIPE MARTINEZ VARGAS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02F42C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20FAF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C49DF6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90C67A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CO1.PCCNTR.5253594</w:t>
                  </w:r>
                </w:p>
              </w:tc>
            </w:tr>
            <w:tr w:rsidR="001331DC" w:rsidRPr="001331DC" w14:paraId="3E370AC0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CB56A8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248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6C55CF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JOHHNY ABAD MARTINEZ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C8D57D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6F853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257163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1FBA6B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CO1.PCCNTR.5256981</w:t>
                  </w:r>
                </w:p>
              </w:tc>
            </w:tr>
            <w:tr w:rsidR="001331DC" w:rsidRPr="001331DC" w14:paraId="11D87751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0A44CE7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249 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A271C0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 xml:space="preserve">ESTEFANY PALLARES GUARNIZO 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969FCE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8CA2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C10A4B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58B08A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CO1.PCCNTR.5257417</w:t>
                  </w:r>
                </w:p>
              </w:tc>
            </w:tr>
            <w:tr w:rsidR="001331DC" w:rsidRPr="001331DC" w14:paraId="0861839F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866272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250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1F9F7D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EMILCE CANO GÓMEZ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DA69F3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3606B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FABCA1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GRUPO DE GESTIÓN FINANCIERA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C74655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CO1.PCCNTR.5262784</w:t>
                  </w:r>
                </w:p>
              </w:tc>
            </w:tr>
            <w:tr w:rsidR="001331DC" w:rsidRPr="001331DC" w14:paraId="3E256B0C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0030E4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251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047976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MABEL ANDREA ZABALA PEREZ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587390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A4BF9A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E5757E8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7D4148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CO1.PCCNTR.5263340</w:t>
                  </w:r>
                </w:p>
              </w:tc>
            </w:tr>
            <w:tr w:rsidR="001331DC" w:rsidRPr="001331DC" w14:paraId="02F57F3C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C886E9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252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906AE4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 xml:space="preserve">CHRISTIAN JAIR VARGAS CELY    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057DDE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EA105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F82810D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C9D8B4B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CO1.PCCNTR.5263341</w:t>
                  </w:r>
                </w:p>
              </w:tc>
            </w:tr>
            <w:tr w:rsidR="001331DC" w:rsidRPr="001331DC" w14:paraId="7E342859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F1EE31C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lastRenderedPageBreak/>
                    <w:t>253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7EFB797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CARLOS ARTURO JUNIOR RINCON AVILAN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070E33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01/08/2023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8919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A85151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E86A35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CO1.PCCNTR.5264618</w:t>
                  </w:r>
                </w:p>
              </w:tc>
            </w:tr>
            <w:tr w:rsidR="001331DC" w:rsidRPr="001331DC" w14:paraId="00034F1F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1FCDAF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257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C6805B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DANIEL ARBEY SARMIENTO AMAYA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DB0708F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08/08/2023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AFC7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0130A0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OFICINA DE TECNOLOGÍAS DE LA INFORMACIÓN Y LAS COMUNICACIONES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574E1B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CO1.PCCNTR.5277013</w:t>
                  </w:r>
                </w:p>
              </w:tc>
            </w:tr>
            <w:tr w:rsidR="001331DC" w:rsidRPr="001331DC" w14:paraId="3D4C488C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9FF097E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258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81BE73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NATALIA RODRIGUEZ GARAY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81F26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03/08/2023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3C105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84A92D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GRUPO DE GESTIÓN CONTRACTUAL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FEF604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CO1.PCCNTR.5274382</w:t>
                  </w:r>
                </w:p>
              </w:tc>
            </w:tr>
            <w:tr w:rsidR="001331DC" w:rsidRPr="001331DC" w14:paraId="3BBDEC0F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3287FFC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276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266C0B6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SANDRA MIREYA HINCAPIE JIMENEZ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9FE11F0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02DB69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FA81FF6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GRUPO DE GESTIÓN ADMINISTRATIVA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FDF11E2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CO1.PCCNTR.5317224</w:t>
                  </w:r>
                </w:p>
              </w:tc>
            </w:tr>
            <w:tr w:rsidR="001331DC" w:rsidRPr="001331DC" w14:paraId="1EBF64A6" w14:textId="77777777" w:rsidTr="00500367">
              <w:trPr>
                <w:gridAfter w:val="1"/>
                <w:wAfter w:w="141" w:type="dxa"/>
                <w:trHeight w:val="702"/>
              </w:trPr>
              <w:tc>
                <w:tcPr>
                  <w:tcW w:w="13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0015D6F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277 DE 2023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60E386B5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DAVID FERNANDO GUACAS SILVESTRE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13B3BF93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23/08/2023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C92824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31/12/2023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4D15E0B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20"/>
                      <w:lang w:eastAsia="es-CO"/>
                    </w:rPr>
                    <w:t>DESPACHO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4472C4" w:fill="FFFFFF"/>
                  <w:vAlign w:val="center"/>
                  <w:hideMark/>
                </w:tcPr>
                <w:p w14:paraId="5B59CAA1" w14:textId="77777777" w:rsidR="001331DC" w:rsidRPr="001331DC" w:rsidRDefault="001331DC" w:rsidP="001331DC">
                  <w:pPr>
                    <w:autoSpaceDE/>
                    <w:autoSpaceDN/>
                    <w:adjustRightInd/>
                    <w:jc w:val="center"/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</w:pPr>
                  <w:r w:rsidRPr="001331DC">
                    <w:rPr>
                      <w:rFonts w:ascii="Calibri" w:eastAsia="Times New Roman" w:hAnsi="Calibri" w:cs="Times New Roman"/>
                      <w:sz w:val="14"/>
                      <w:lang w:eastAsia="es-CO"/>
                    </w:rPr>
                    <w:t>CO1.PCCNTR.5318054</w:t>
                  </w:r>
                </w:p>
              </w:tc>
            </w:tr>
          </w:tbl>
          <w:p w14:paraId="76E4C339" w14:textId="77777777" w:rsidR="00755479" w:rsidRPr="001331DC" w:rsidRDefault="00755479" w:rsidP="005A0BA4">
            <w:pPr>
              <w:rPr>
                <w:sz w:val="20"/>
              </w:rPr>
            </w:pPr>
          </w:p>
          <w:p w14:paraId="36714F2F" w14:textId="77777777" w:rsidR="001331DC" w:rsidRDefault="001331DC" w:rsidP="005A0BA4"/>
          <w:p w14:paraId="57CE6B47" w14:textId="5FC096BD" w:rsidR="00B83CBF" w:rsidRDefault="00AE20A5" w:rsidP="005A0BA4">
            <w:r w:rsidRPr="00A950D9">
              <w:t xml:space="preserve">Según la información </w:t>
            </w:r>
            <w:r>
              <w:t>descargada de la plataforma del SIGEP</w:t>
            </w:r>
            <w:r w:rsidRPr="00A950D9">
              <w:t xml:space="preserve">, la Superintendencia de Subsidio Familiar </w:t>
            </w:r>
            <w:r w:rsidR="0072331F">
              <w:t>los siguientes 43 contratos de Prestación de servicios no fueron reportados</w:t>
            </w:r>
            <w:r w:rsidRPr="00A950D9">
              <w:t>, como se muestra a continuación</w:t>
            </w:r>
          </w:p>
          <w:p w14:paraId="011B7BD2" w14:textId="77777777" w:rsidR="00AE20A5" w:rsidRDefault="00AE20A5" w:rsidP="005A0BA4"/>
          <w:p w14:paraId="24F662EE" w14:textId="7898FB3D" w:rsidR="00B83CBF" w:rsidRDefault="00AE20A5" w:rsidP="005A0BA4">
            <w:pPr>
              <w:rPr>
                <w:b/>
                <w:color w:val="auto"/>
                <w:sz w:val="14"/>
                <w:szCs w:val="14"/>
              </w:rPr>
            </w:pPr>
            <w:r w:rsidRPr="00AE20A5">
              <w:rPr>
                <w:b/>
                <w:color w:val="auto"/>
                <w:sz w:val="14"/>
                <w:szCs w:val="14"/>
              </w:rPr>
              <w:t>Fuente: SIGEP Consulta Contratos De Prestaci</w:t>
            </w:r>
            <w:r w:rsidR="0080498C">
              <w:rPr>
                <w:b/>
                <w:color w:val="auto"/>
                <w:sz w:val="14"/>
                <w:szCs w:val="14"/>
              </w:rPr>
              <w:t xml:space="preserve">ón De Servicios Profesionales </w:t>
            </w:r>
            <w:r w:rsidR="0072331F">
              <w:rPr>
                <w:b/>
                <w:color w:val="auto"/>
                <w:sz w:val="14"/>
                <w:szCs w:val="14"/>
              </w:rPr>
              <w:t>5</w:t>
            </w:r>
            <w:r w:rsidRPr="00AE20A5">
              <w:rPr>
                <w:b/>
                <w:color w:val="auto"/>
                <w:sz w:val="14"/>
                <w:szCs w:val="14"/>
              </w:rPr>
              <w:t xml:space="preserve"> </w:t>
            </w:r>
            <w:r w:rsidR="0072331F">
              <w:rPr>
                <w:b/>
                <w:color w:val="auto"/>
                <w:sz w:val="14"/>
                <w:szCs w:val="14"/>
              </w:rPr>
              <w:t xml:space="preserve">Octubre de </w:t>
            </w:r>
            <w:r w:rsidRPr="00AE20A5">
              <w:rPr>
                <w:b/>
                <w:color w:val="auto"/>
                <w:sz w:val="14"/>
                <w:szCs w:val="14"/>
              </w:rPr>
              <w:t>2023. A las 1</w:t>
            </w:r>
            <w:r w:rsidR="0072331F">
              <w:rPr>
                <w:b/>
                <w:color w:val="auto"/>
                <w:sz w:val="14"/>
                <w:szCs w:val="14"/>
              </w:rPr>
              <w:t>1</w:t>
            </w:r>
            <w:r w:rsidRPr="00AE20A5">
              <w:rPr>
                <w:b/>
                <w:color w:val="auto"/>
                <w:sz w:val="14"/>
                <w:szCs w:val="14"/>
              </w:rPr>
              <w:t>:</w:t>
            </w:r>
            <w:r w:rsidR="0072331F">
              <w:rPr>
                <w:b/>
                <w:color w:val="auto"/>
                <w:sz w:val="14"/>
                <w:szCs w:val="14"/>
              </w:rPr>
              <w:t>30:03</w:t>
            </w:r>
          </w:p>
          <w:tbl>
            <w:tblPr>
              <w:tblW w:w="8431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10"/>
              <w:gridCol w:w="1260"/>
              <w:gridCol w:w="16"/>
              <w:gridCol w:w="1418"/>
              <w:gridCol w:w="3827"/>
            </w:tblGrid>
            <w:tr w:rsidR="0072331F" w:rsidRPr="0072331F" w14:paraId="2CDCA2D4" w14:textId="77777777" w:rsidTr="0072331F">
              <w:trPr>
                <w:trHeight w:val="720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6AB25C9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>Número del Contrato</w:t>
                  </w:r>
                </w:p>
              </w:tc>
              <w:tc>
                <w:tcPr>
                  <w:tcW w:w="12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5796BF6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 xml:space="preserve">Fecha de Inicio del Contrato </w:t>
                  </w:r>
                </w:p>
              </w:tc>
              <w:tc>
                <w:tcPr>
                  <w:tcW w:w="1434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vAlign w:val="center"/>
                  <w:hideMark/>
                </w:tcPr>
                <w:p w14:paraId="4D3AD01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 xml:space="preserve">Fecha Fin del contrato 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00B0F0"/>
                  <w:noWrap/>
                  <w:vAlign w:val="center"/>
                  <w:hideMark/>
                </w:tcPr>
                <w:p w14:paraId="644E59EC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1"/>
                    <w:jc w:val="left"/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b/>
                      <w:bCs/>
                      <w:sz w:val="18"/>
                      <w:szCs w:val="18"/>
                      <w:lang w:eastAsia="es-CO"/>
                    </w:rPr>
                    <w:t>Apellido(s), Nombre(s)</w:t>
                  </w:r>
                </w:p>
              </w:tc>
            </w:tr>
            <w:tr w:rsidR="0072331F" w:rsidRPr="0072331F" w14:paraId="3A53AC4F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5F6EA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- 088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3254CD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900DEB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16C144D" w14:textId="0D8FFCB5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Ramírez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Sánchez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Lina Maria</w:t>
                  </w:r>
                </w:p>
              </w:tc>
            </w:tr>
            <w:tr w:rsidR="0072331F" w:rsidRPr="0072331F" w14:paraId="2362CA75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06207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125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118B0A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1/07/2023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B3CCED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30/12/2023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6D779A6" w14:textId="5182FADB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Quijano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Hernández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Cesar Augusto</w:t>
                  </w:r>
                </w:p>
              </w:tc>
            </w:tr>
            <w:tr w:rsidR="0072331F" w:rsidRPr="0072331F" w14:paraId="1AC71E0D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FFDB0F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2092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279B72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12/09/2023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2738C4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5D9ACCD" w14:textId="3BFD2088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González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Muñoz Jenny Alejandra</w:t>
                  </w:r>
                </w:p>
              </w:tc>
            </w:tr>
            <w:tr w:rsidR="0072331F" w:rsidRPr="0072331F" w14:paraId="4469D76B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3D8899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228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522B6B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4/07/2023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FC8CDB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589D97F" w14:textId="4000C948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Jiménez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Saez Juan Camilo</w:t>
                  </w:r>
                </w:p>
              </w:tc>
            </w:tr>
            <w:tr w:rsidR="0072331F" w:rsidRPr="0072331F" w14:paraId="227D1CF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7A0E7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255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48AE3D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F52C64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58D8D94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Perea Castillo Maria Cristina</w:t>
                  </w:r>
                </w:p>
              </w:tc>
            </w:tr>
            <w:tr w:rsidR="0072331F" w:rsidRPr="0072331F" w14:paraId="6CF83108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4CC098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256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296D19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8/08/2023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EF4761C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31/08/2023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363F699" w14:textId="41AA888D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Tutalcha Ruiz Luis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Hernán</w:t>
                  </w:r>
                </w:p>
              </w:tc>
            </w:tr>
            <w:tr w:rsidR="0072331F" w:rsidRPr="0072331F" w14:paraId="2F30BCB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87DFDD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262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480C7CC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10/08/2023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B7DC60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221FF4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Toro Jaimes William Avelino</w:t>
                  </w:r>
                </w:p>
              </w:tc>
            </w:tr>
            <w:tr w:rsidR="0072331F" w:rsidRPr="0072331F" w14:paraId="5A83F1E2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BC39F19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263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BB894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10/08/2023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78D502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3493505" w14:textId="40D11552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Quintero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Rodríguez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Daniel </w:t>
                  </w:r>
                </w:p>
              </w:tc>
            </w:tr>
            <w:tr w:rsidR="0072331F" w:rsidRPr="0072331F" w14:paraId="76A69EE6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2E348B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264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4685CC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11/08/2023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2BB49A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048673" w14:textId="53F3FBF2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Montoya Sierra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Rubén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Darío</w:t>
                  </w:r>
                </w:p>
              </w:tc>
            </w:tr>
            <w:tr w:rsidR="0072331F" w:rsidRPr="0072331F" w14:paraId="1B557004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12AD57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34B1B8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14/08/2023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36AFA6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13/12/2023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A1539C0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Nocua Parra Sandra Patricia</w:t>
                  </w:r>
                </w:p>
              </w:tc>
            </w:tr>
            <w:tr w:rsidR="0072331F" w:rsidRPr="0072331F" w14:paraId="33F0A813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7B7074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266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39EB64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14/08/2023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AC3EEA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13/09/2023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9A7583B" w14:textId="7932F299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Cobos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Hernández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Nelson Alberto</w:t>
                  </w:r>
                </w:p>
              </w:tc>
            </w:tr>
            <w:tr w:rsidR="0072331F" w:rsidRPr="0072331F" w14:paraId="7CA7E46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26CB62C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267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F95849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14/08/2023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60C36B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13/09/2023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D9C34F1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Pedraza Albarracin Diana Stella</w:t>
                  </w:r>
                </w:p>
              </w:tc>
            </w:tr>
            <w:tr w:rsidR="0072331F" w:rsidRPr="0072331F" w14:paraId="02653D95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F14D7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736456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14/08/2023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811FCA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13/11/2023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5156F8C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Palacios Robledo Anny Alexandra</w:t>
                  </w:r>
                </w:p>
              </w:tc>
            </w:tr>
            <w:tr w:rsidR="0072331F" w:rsidRPr="0072331F" w14:paraId="174BBA08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0F829F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269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B6DA77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16/08/2023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8BF6C4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15/12/2023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2AAA368" w14:textId="7DA2716A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Rodríguez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Rodríguez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Diego Armando</w:t>
                  </w:r>
                </w:p>
              </w:tc>
            </w:tr>
            <w:tr w:rsidR="0072331F" w:rsidRPr="0072331F" w14:paraId="688E3994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F2C721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lastRenderedPageBreak/>
                    <w:t>CPS 270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721A42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18/08/2023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0A2AD0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BD3D48E" w14:textId="30E7023F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Sánchez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Porras Ana Patricia</w:t>
                  </w:r>
                </w:p>
              </w:tc>
            </w:tr>
            <w:tr w:rsidR="0072331F" w:rsidRPr="0072331F" w14:paraId="3CFAF4BF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43D57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272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C61AD0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16/08/2023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38654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16/08/2023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9205F2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Briñez  Diana Carolina</w:t>
                  </w:r>
                </w:p>
              </w:tc>
            </w:tr>
            <w:tr w:rsidR="0072331F" w:rsidRPr="0072331F" w14:paraId="04961AA5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28C297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273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61E96A9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18/08/2023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E86BD9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22445C9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Enciso Morales Blanca Stella</w:t>
                  </w:r>
                </w:p>
              </w:tc>
            </w:tr>
            <w:tr w:rsidR="0072331F" w:rsidRPr="0072331F" w14:paraId="348330CC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88F1A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274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9AA5E1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23/08/2023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7E97A5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30651F6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Briñez  Diana Carolina</w:t>
                  </w:r>
                </w:p>
              </w:tc>
            </w:tr>
            <w:tr w:rsidR="0072331F" w:rsidRPr="0072331F" w14:paraId="5D7D4E5A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F3C13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275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D47991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23/08/2023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EC9FAB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5A386F6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Villar Otalora Juan Camilo</w:t>
                  </w:r>
                </w:p>
              </w:tc>
            </w:tr>
            <w:tr w:rsidR="0072331F" w:rsidRPr="0072331F" w14:paraId="7DF8BC79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B33BB5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279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AA7FBD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25/08/2023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9750FC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24/12/2023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AEBAA80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Madero Garnica Juan David</w:t>
                  </w:r>
                </w:p>
              </w:tc>
            </w:tr>
            <w:tr w:rsidR="0072331F" w:rsidRPr="0072331F" w14:paraId="00CF2210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A637534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280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494207C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1AF11A9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445475A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Escudero Sabogal Reinaldo </w:t>
                  </w:r>
                </w:p>
              </w:tc>
            </w:tr>
            <w:tr w:rsidR="0072331F" w:rsidRPr="0072331F" w14:paraId="67E0EF5C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55A758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281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5BEBA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25/08/2023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36D283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1DABEE48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Bastidas Guataqui Pablo Alexander</w:t>
                  </w:r>
                </w:p>
              </w:tc>
            </w:tr>
            <w:tr w:rsidR="0072331F" w:rsidRPr="0072331F" w14:paraId="56DF9450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B4B86E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282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B82DD4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670B23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C716FEC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Silva Tapias Carlos Arturo</w:t>
                  </w:r>
                </w:p>
              </w:tc>
            </w:tr>
            <w:tr w:rsidR="0072331F" w:rsidRPr="0072331F" w14:paraId="418C044D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A49AA5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283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71886F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2FDECB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26F43E2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Consuegra Peña Carmen Luz</w:t>
                  </w:r>
                </w:p>
              </w:tc>
            </w:tr>
            <w:tr w:rsidR="0072331F" w:rsidRPr="0072331F" w14:paraId="1713A968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38DD79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284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394789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E4518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3F18020E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Chiguazuque Garavito Duverley </w:t>
                  </w:r>
                </w:p>
              </w:tc>
            </w:tr>
            <w:tr w:rsidR="0072331F" w:rsidRPr="0072331F" w14:paraId="18E0CFD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856B7D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287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1D7DB1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0FD0AB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6904CD7" w14:textId="2CF654D6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Sánchez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Novoa Emily Samantha</w:t>
                  </w:r>
                </w:p>
              </w:tc>
            </w:tr>
            <w:tr w:rsidR="0072331F" w:rsidRPr="0072331F" w14:paraId="6CC88EFE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3913436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48CA054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6/09/2023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EFB6D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4474254" w14:textId="0BEB3AA6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Navarrete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García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Adriana Maria</w:t>
                  </w:r>
                </w:p>
              </w:tc>
            </w:tr>
            <w:tr w:rsidR="0072331F" w:rsidRPr="0072331F" w14:paraId="74831C7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22977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289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B1A81E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7/09/2023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2F77A6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B1F8D79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Franco Gallego Luis Hernando</w:t>
                  </w:r>
                </w:p>
              </w:tc>
            </w:tr>
            <w:tr w:rsidR="0072331F" w:rsidRPr="0072331F" w14:paraId="5DBB0579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4E711C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290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FA32EA9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8/09/2023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241B18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D457C37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Forero Cespedes Nohra Lucia</w:t>
                  </w:r>
                </w:p>
              </w:tc>
            </w:tr>
            <w:tr w:rsidR="0072331F" w:rsidRPr="0072331F" w14:paraId="140A0D5B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ACDEC5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291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8F0A95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11/09/2023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39D191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CD860E4" w14:textId="32445EE7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López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Villota Laura Yesenia</w:t>
                  </w:r>
                </w:p>
              </w:tc>
            </w:tr>
            <w:tr w:rsidR="0072331F" w:rsidRPr="0072331F" w14:paraId="23D5D440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0AF1FB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293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60B08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11/09/2023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D603CD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00A3D14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Guacas Silvestre Miguel Angel</w:t>
                  </w:r>
                </w:p>
              </w:tc>
            </w:tr>
            <w:tr w:rsidR="0072331F" w:rsidRPr="0072331F" w14:paraId="41308DE7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5D3C66A1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294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13A0B9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11/09/2023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DCCA7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3514E2A" w14:textId="77FF589D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Yustes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Díaz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Diana Susana</w:t>
                  </w:r>
                </w:p>
              </w:tc>
            </w:tr>
            <w:tr w:rsidR="0072331F" w:rsidRPr="0072331F" w14:paraId="51E5E0AA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EC0BF4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3777B0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11/09/2023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9B8CDF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1C306BA" w14:textId="22A132AD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Aranda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Rodríguez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Andrés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Felipe</w:t>
                  </w:r>
                </w:p>
              </w:tc>
            </w:tr>
            <w:tr w:rsidR="0072331F" w:rsidRPr="0072331F" w14:paraId="71D53185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E8C474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296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EC5892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14/09/2023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B2B967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38A315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Moreno Lara Monica Natalia</w:t>
                  </w:r>
                </w:p>
              </w:tc>
            </w:tr>
            <w:tr w:rsidR="0072331F" w:rsidRPr="0072331F" w14:paraId="26F24246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AD9B3C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D39C4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15/09/2023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D205E9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DD8884F" w14:textId="16D1097F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Pulecio Dominguez Juan </w:t>
                  </w:r>
                  <w:r w:rsidR="00452BEE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Sebastián</w:t>
                  </w:r>
                </w:p>
              </w:tc>
            </w:tr>
            <w:tr w:rsidR="0072331F" w:rsidRPr="0072331F" w14:paraId="73CD97A6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6E54FC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299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6321854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18/09/2023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DC073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60E75E5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Castañeda Muñoz Monica Del Pilar</w:t>
                  </w:r>
                </w:p>
              </w:tc>
            </w:tr>
            <w:tr w:rsidR="0072331F" w:rsidRPr="0072331F" w14:paraId="2C816215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3FA3C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300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17A050B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19/09/2023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1206058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18/10/2023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021CF8CC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Torres  Daniel Santiago</w:t>
                  </w:r>
                </w:p>
              </w:tc>
            </w:tr>
            <w:tr w:rsidR="0072331F" w:rsidRPr="0072331F" w14:paraId="30499D82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A9C8D6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301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2E9AE1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19/09/2023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C883F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C7C86BB" w14:textId="1F99FF90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Gualteros </w:t>
                  </w:r>
                  <w:r w:rsidR="00452BEE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Garzón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William Gonzalo</w:t>
                  </w:r>
                </w:p>
              </w:tc>
            </w:tr>
            <w:tr w:rsidR="0072331F" w:rsidRPr="0072331F" w14:paraId="1C087FAA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32C5B7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303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7BCE86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21/09/2023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52B7B0D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401C62D6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Quintero Parra Fanny </w:t>
                  </w:r>
                </w:p>
              </w:tc>
            </w:tr>
            <w:tr w:rsidR="0072331F" w:rsidRPr="0072331F" w14:paraId="5C106656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D16610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305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E94C280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F67F7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24/11/2023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5A85DA31" w14:textId="77777777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Forero Triana Jose Alberto</w:t>
                  </w:r>
                </w:p>
              </w:tc>
            </w:tr>
            <w:tr w:rsidR="0072331F" w:rsidRPr="0072331F" w14:paraId="1BD4765C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C32D797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306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585C0B4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25/09/2023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73E952E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24/10/2023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76EDCCBD" w14:textId="2586AE8E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Cañas Ochoa Armando de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Jesús</w:t>
                  </w:r>
                </w:p>
              </w:tc>
            </w:tr>
            <w:tr w:rsidR="0072331F" w:rsidRPr="0072331F" w14:paraId="6839DD9D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0CD591A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CPS 308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0DFFE5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26/09/2023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C2CCC15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31/12/2023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6D9E2D39" w14:textId="4C1BB2C2" w:rsidR="0072331F" w:rsidRPr="0072331F" w:rsidRDefault="0072331F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Vivas </w:t>
                  </w:r>
                  <w:r w:rsidR="00927FF2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Gómez</w:t>
                  </w: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Cilia Belen</w:t>
                  </w:r>
                </w:p>
              </w:tc>
            </w:tr>
            <w:tr w:rsidR="0072331F" w:rsidRPr="0072331F" w14:paraId="34C3F2F1" w14:textId="77777777" w:rsidTr="0072331F">
              <w:trPr>
                <w:trHeight w:val="402"/>
              </w:trPr>
              <w:tc>
                <w:tcPr>
                  <w:tcW w:w="191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EF7BE42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lastRenderedPageBreak/>
                    <w:t>CPS 309 DE 2023</w:t>
                  </w:r>
                </w:p>
              </w:tc>
              <w:tc>
                <w:tcPr>
                  <w:tcW w:w="1276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4AA4DF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26/09/2023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7A3D003" w14:textId="77777777" w:rsidR="0072331F" w:rsidRPr="0072331F" w:rsidRDefault="0072331F" w:rsidP="0072331F">
                  <w:pPr>
                    <w:autoSpaceDE/>
                    <w:autoSpaceDN/>
                    <w:adjustRightInd/>
                    <w:jc w:val="righ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30/12/2023</w:t>
                  </w:r>
                </w:p>
              </w:tc>
              <w:tc>
                <w:tcPr>
                  <w:tcW w:w="382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14:paraId="226FC421" w14:textId="586A8CB7" w:rsidR="0072331F" w:rsidRPr="0072331F" w:rsidRDefault="00927FF2" w:rsidP="0072331F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sz w:val="18"/>
                      <w:szCs w:val="18"/>
                      <w:lang w:eastAsia="es-CO"/>
                    </w:rPr>
                  </w:pPr>
                  <w:r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>García</w:t>
                  </w:r>
                  <w:r w:rsidR="0072331F" w:rsidRPr="0072331F">
                    <w:rPr>
                      <w:rFonts w:eastAsia="Times New Roman"/>
                      <w:sz w:val="18"/>
                      <w:szCs w:val="18"/>
                      <w:lang w:eastAsia="es-CO"/>
                    </w:rPr>
                    <w:t xml:space="preserve"> Acuña Jose Alcibiades</w:t>
                  </w:r>
                </w:p>
              </w:tc>
            </w:tr>
          </w:tbl>
          <w:p w14:paraId="1981EB8E" w14:textId="77777777" w:rsidR="0072331F" w:rsidRDefault="0072331F" w:rsidP="005A0BA4"/>
          <w:p w14:paraId="283659C4" w14:textId="77777777" w:rsidR="0072331F" w:rsidRDefault="0072331F" w:rsidP="005A0BA4"/>
          <w:p w14:paraId="29F01FDF" w14:textId="6F43D493" w:rsidR="005A0BA4" w:rsidRPr="005F5BE3" w:rsidRDefault="005A0BA4" w:rsidP="005A0BA4">
            <w:r w:rsidRPr="005F5BE3">
              <w:t>Se evidencia sobre el particular en relación con lo publicado en la página web</w:t>
            </w:r>
            <w:r w:rsidR="008A4C5E">
              <w:t xml:space="preserve"> sección de transparencia en el numeral de contratación </w:t>
            </w:r>
            <w:r w:rsidRPr="005F5BE3">
              <w:t>de la Superintendencia del Subsidio Familiar y la información reportada por la oficina de contratación, se evidencia</w:t>
            </w:r>
            <w:r w:rsidR="00755479">
              <w:t xml:space="preserve"> q</w:t>
            </w:r>
            <w:r w:rsidR="00AE20A5">
              <w:t>ue no están todos los contratos</w:t>
            </w:r>
            <w:r w:rsidRPr="005F5BE3">
              <w:t>.</w:t>
            </w:r>
          </w:p>
          <w:p w14:paraId="7C037EDB" w14:textId="77777777" w:rsidR="005A0BA4" w:rsidRPr="005F5BE3" w:rsidRDefault="005A0BA4" w:rsidP="005A0BA4">
            <w:r w:rsidRPr="005F5BE3">
              <w:t xml:space="preserve"> </w:t>
            </w:r>
          </w:p>
          <w:p w14:paraId="2D269763" w14:textId="0899FFF7" w:rsidR="005A0BA4" w:rsidRPr="005F5BE3" w:rsidRDefault="005A0BA4" w:rsidP="005A0BA4">
            <w:r w:rsidRPr="005F5BE3">
              <w:t xml:space="preserve">Se anexa archivo de captura </w:t>
            </w:r>
            <w:r w:rsidR="00755479">
              <w:t xml:space="preserve">de pantalla capturada el día 10 </w:t>
            </w:r>
            <w:r w:rsidRPr="005F5BE3">
              <w:t xml:space="preserve">de </w:t>
            </w:r>
            <w:r w:rsidR="004318E4">
              <w:t>octubre</w:t>
            </w:r>
            <w:r w:rsidRPr="005F5BE3">
              <w:t xml:space="preserve"> 2023.</w:t>
            </w:r>
          </w:p>
          <w:p w14:paraId="3C8A864F" w14:textId="77777777" w:rsidR="005A0BA4" w:rsidRPr="005F5BE3" w:rsidRDefault="005A0BA4" w:rsidP="005A0BA4"/>
          <w:p w14:paraId="294F5A45" w14:textId="161540D9" w:rsidR="005A0BA4" w:rsidRPr="005F5BE3" w:rsidRDefault="008A4C5E" w:rsidP="005A0BA4">
            <w:r>
              <w:object w:dxaOrig="1536" w:dyaOrig="994" w14:anchorId="486587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26" o:title=""/>
                </v:shape>
                <o:OLEObject Type="Embed" ProgID="AcroExch.Document.DC" ShapeID="_x0000_i1025" DrawAspect="Icon" ObjectID="_1758611553" r:id="rId27"/>
              </w:object>
            </w:r>
          </w:p>
          <w:p w14:paraId="6446CD2D" w14:textId="77777777" w:rsidR="005A0BA4" w:rsidRPr="005F5BE3" w:rsidRDefault="005A0BA4" w:rsidP="005A0BA4"/>
          <w:p w14:paraId="2906074F" w14:textId="51A31407" w:rsidR="007B6E34" w:rsidRDefault="005A0BA4" w:rsidP="005A0BA4">
            <w:r w:rsidRPr="005F5BE3">
              <w:t xml:space="preserve">Que en relación </w:t>
            </w:r>
            <w:r w:rsidR="00AE20A5">
              <w:t xml:space="preserve">a los contratos cancelados </w:t>
            </w:r>
            <w:r w:rsidR="008A4C5E">
              <w:t>no se reportó ningún c</w:t>
            </w:r>
            <w:r w:rsidR="00AE20A5">
              <w:t xml:space="preserve">ontrato cancelado </w:t>
            </w:r>
            <w:r w:rsidRPr="005F5BE3">
              <w:t xml:space="preserve">en este </w:t>
            </w:r>
            <w:r w:rsidR="008A4C5E">
              <w:t>tercer</w:t>
            </w:r>
            <w:r w:rsidRPr="005F5BE3">
              <w:t xml:space="preserve"> trimestre del 2023</w:t>
            </w:r>
            <w:r w:rsidR="008A4C5E">
              <w:t>, ni se observó en la publicación de la sección de transparencia.</w:t>
            </w:r>
          </w:p>
          <w:p w14:paraId="4E5608BD" w14:textId="78B855B5" w:rsidR="005A0BA4" w:rsidRDefault="005A0BA4" w:rsidP="005A0BA4">
            <w:pPr>
              <w:rPr>
                <w:noProof/>
                <w:lang w:eastAsia="es-CO"/>
              </w:rPr>
            </w:pPr>
            <w:r w:rsidRPr="005F5BE3">
              <w:t>.</w:t>
            </w:r>
            <w:r w:rsidR="008A4C5E">
              <w:rPr>
                <w:noProof/>
                <w:lang w:eastAsia="es-CO"/>
              </w:rPr>
              <w:t xml:space="preserve"> </w:t>
            </w:r>
            <w:r w:rsidR="008A4C5E">
              <w:rPr>
                <w:noProof/>
                <w:lang w:eastAsia="es-CO"/>
              </w:rPr>
              <w:drawing>
                <wp:inline distT="0" distB="0" distL="0" distR="0" wp14:anchorId="720C37DF" wp14:editId="2A8524E5">
                  <wp:extent cx="5707464" cy="2799274"/>
                  <wp:effectExtent l="0" t="0" r="762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8883" cy="27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03187" w14:textId="77777777" w:rsidR="00AF57C1" w:rsidRDefault="00AF57C1" w:rsidP="005A0BA4">
            <w:pPr>
              <w:rPr>
                <w:noProof/>
                <w:lang w:eastAsia="es-CO"/>
              </w:rPr>
            </w:pPr>
          </w:p>
          <w:p w14:paraId="5F769AEB" w14:textId="77777777" w:rsidR="005A0BA4" w:rsidRPr="005F5BE3" w:rsidRDefault="005A0BA4" w:rsidP="005A0BA4"/>
        </w:tc>
      </w:tr>
      <w:tr w:rsidR="005A0BA4" w:rsidRPr="005F5BE3" w14:paraId="326F3E17" w14:textId="77777777" w:rsidTr="005A0BA4">
        <w:trPr>
          <w:trHeight w:val="960"/>
        </w:trPr>
        <w:tc>
          <w:tcPr>
            <w:tcW w:w="9782" w:type="dxa"/>
            <w:gridSpan w:val="2"/>
          </w:tcPr>
          <w:p w14:paraId="3121033A" w14:textId="77777777" w:rsidR="005A0BA4" w:rsidRDefault="005A0BA4" w:rsidP="00F76A0C">
            <w:r w:rsidRPr="005F5BE3">
              <w:rPr>
                <w:b/>
              </w:rPr>
              <w:lastRenderedPageBreak/>
              <w:t xml:space="preserve">6. SEGUIMIENTO INFORME PERÍODO ANTERIOR: </w:t>
            </w:r>
            <w:r w:rsidRPr="005F5BE3">
              <w:t xml:space="preserve">Con relación al informe correspondiente al </w:t>
            </w:r>
            <w:r w:rsidR="00AE20A5">
              <w:t xml:space="preserve">primer </w:t>
            </w:r>
            <w:r w:rsidR="002F6FB4">
              <w:t xml:space="preserve">y segundo </w:t>
            </w:r>
            <w:r w:rsidRPr="005F5BE3">
              <w:t>trimestre del 202</w:t>
            </w:r>
            <w:r w:rsidR="00AE20A5">
              <w:t>3</w:t>
            </w:r>
            <w:r w:rsidRPr="005F5BE3">
              <w:t xml:space="preserve"> se evidencia que existen aún varias recomendaciones que </w:t>
            </w:r>
            <w:r w:rsidR="00F6655F">
              <w:t xml:space="preserve">se observa </w:t>
            </w:r>
            <w:r w:rsidRPr="005F5BE3">
              <w:t>no han sido implementadas y que conllevan a que se formulen las siguientes recomendaciones.</w:t>
            </w:r>
          </w:p>
          <w:p w14:paraId="2F7EE6F6" w14:textId="0FF47B0B" w:rsidR="00F76A0C" w:rsidRPr="005F5BE3" w:rsidRDefault="00F76A0C" w:rsidP="00F76A0C"/>
        </w:tc>
      </w:tr>
      <w:tr w:rsidR="005A0BA4" w:rsidRPr="005F5BE3" w14:paraId="1D5CB8CD" w14:textId="77777777" w:rsidTr="005A0BA4">
        <w:trPr>
          <w:trHeight w:val="1292"/>
        </w:trPr>
        <w:tc>
          <w:tcPr>
            <w:tcW w:w="9782" w:type="dxa"/>
            <w:gridSpan w:val="2"/>
          </w:tcPr>
          <w:p w14:paraId="70ADC036" w14:textId="540B9488" w:rsidR="005A0BA4" w:rsidRDefault="00F76A0C" w:rsidP="00F76A0C">
            <w:pPr>
              <w:autoSpaceDE/>
              <w:autoSpaceDN/>
              <w:adjustRightInd/>
              <w:spacing w:after="200" w:line="276" w:lineRule="auto"/>
            </w:pPr>
            <w:r>
              <w:rPr>
                <w:b/>
              </w:rPr>
              <w:t xml:space="preserve">7. </w:t>
            </w:r>
            <w:r w:rsidR="005A0BA4" w:rsidRPr="005F5BE3">
              <w:rPr>
                <w:b/>
              </w:rPr>
              <w:t xml:space="preserve">OBSERVACIONES Y RECOMENDACIONES: </w:t>
            </w:r>
            <w:r w:rsidR="005A0BA4" w:rsidRPr="005F5BE3">
              <w:t xml:space="preserve">De acuerdo con los resultados de la evaluación de la existencia, completitud, veracidad y oportunidad de la información registrada en el Sistema de Información y Gestión del Empleo Público – SIGEP, la Oficina de Control Interno observó y evidencio y por lo tanto recomienda: </w:t>
            </w:r>
          </w:p>
          <w:p w14:paraId="09D25E2E" w14:textId="77777777" w:rsidR="00EB4210" w:rsidRDefault="00EB4210" w:rsidP="00EB4210"/>
          <w:p w14:paraId="6673CF58" w14:textId="77777777" w:rsidR="00EB4210" w:rsidRPr="005362F3" w:rsidRDefault="00EB4210" w:rsidP="00EB4210">
            <w:pPr>
              <w:pStyle w:val="Heading2"/>
            </w:pPr>
            <w:bookmarkStart w:id="7" w:name="_Toc33101620"/>
            <w:r>
              <w:t>Resumen de funcionarios y contratistas</w:t>
            </w:r>
            <w:bookmarkEnd w:id="7"/>
          </w:p>
          <w:p w14:paraId="03E64B7F" w14:textId="77777777" w:rsidR="00EB4210" w:rsidRDefault="00EB4210" w:rsidP="00EB4210"/>
          <w:p w14:paraId="18DD286B" w14:textId="743A5E73" w:rsidR="00EB4210" w:rsidRDefault="00EB4210" w:rsidP="002F6FB4">
            <w:pPr>
              <w:rPr>
                <w:color w:val="auto"/>
              </w:rPr>
            </w:pPr>
            <w:r>
              <w:t>Según la información recibida y analizada</w:t>
            </w:r>
            <w:r w:rsidRPr="00A950D9">
              <w:t xml:space="preserve">, la Superintendencia de Subsidio Familiar cuenta con </w:t>
            </w:r>
            <w:r w:rsidR="002F6FB4">
              <w:t>144</w:t>
            </w:r>
            <w:r>
              <w:t xml:space="preserve"> Funcionarios </w:t>
            </w:r>
            <w:r w:rsidRPr="00A950D9">
              <w:t xml:space="preserve">que hacen parte de la planta global de la entidad con corte a </w:t>
            </w:r>
            <w:r>
              <w:t>30</w:t>
            </w:r>
            <w:r w:rsidRPr="00A950D9">
              <w:t xml:space="preserve"> de </w:t>
            </w:r>
            <w:r w:rsidR="002F6FB4">
              <w:t xml:space="preserve">septiembre de </w:t>
            </w:r>
            <w:r w:rsidRPr="00A950D9">
              <w:t>20</w:t>
            </w:r>
            <w:r>
              <w:t>23; sin embargo, existe difer</w:t>
            </w:r>
            <w:r w:rsidR="002F6FB4">
              <w:t xml:space="preserve">encia respecto a la información registrada y la cual fue </w:t>
            </w:r>
            <w:r>
              <w:t>descargada de la plataforma SI</w:t>
            </w:r>
            <w:r w:rsidR="00F6655F">
              <w:t>GEP, en la cual se registran</w:t>
            </w:r>
            <w:r w:rsidR="002F6FB4">
              <w:t xml:space="preserve"> solo</w:t>
            </w:r>
            <w:r w:rsidR="00F6655F">
              <w:t xml:space="preserve"> </w:t>
            </w:r>
            <w:r w:rsidR="007B6E34">
              <w:t>13</w:t>
            </w:r>
            <w:r w:rsidR="002F6FB4">
              <w:t>8</w:t>
            </w:r>
            <w:r w:rsidR="007B6E34">
              <w:t xml:space="preserve"> </w:t>
            </w:r>
            <w:r>
              <w:t xml:space="preserve">funcionarios </w:t>
            </w:r>
            <w:r w:rsidR="002F6FB4">
              <w:t>como se muestra a continuación:</w:t>
            </w:r>
          </w:p>
          <w:p w14:paraId="5A87EBB2" w14:textId="77777777" w:rsidR="00B83CBF" w:rsidRDefault="00B83CBF" w:rsidP="00B83CBF"/>
          <w:p w14:paraId="2B69F46B" w14:textId="77777777" w:rsidR="00B83CBF" w:rsidRDefault="00B83CBF" w:rsidP="00B83CBF">
            <w:pPr>
              <w:autoSpaceDE/>
              <w:autoSpaceDN/>
              <w:adjustRightInd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s-CO"/>
              </w:rPr>
            </w:pPr>
            <w:r w:rsidRPr="00F76A0C">
              <w:rPr>
                <w:rFonts w:eastAsia="Times New Roman"/>
                <w:b/>
                <w:color w:val="auto"/>
                <w:lang w:eastAsia="es-CO"/>
              </w:rPr>
              <w:t>Lista de Funcionarios que no figuran en reporte de SIGEP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s-CO"/>
              </w:rPr>
              <w:t>.</w:t>
            </w:r>
          </w:p>
          <w:p w14:paraId="1AD26C30" w14:textId="77777777" w:rsidR="00B83CBF" w:rsidRPr="00C55E38" w:rsidRDefault="00B83CBF" w:rsidP="00B83CBF">
            <w:pPr>
              <w:autoSpaceDE/>
              <w:autoSpaceDN/>
              <w:adjustRightInd/>
              <w:jc w:val="left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eastAsia="es-CO"/>
              </w:rPr>
            </w:pPr>
          </w:p>
          <w:tbl>
            <w:tblPr>
              <w:tblW w:w="4680" w:type="dxa"/>
              <w:tblInd w:w="63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680"/>
            </w:tblGrid>
            <w:tr w:rsidR="002F6FB4" w:rsidRPr="002F6FB4" w14:paraId="29D23D9B" w14:textId="77777777" w:rsidTr="002F6FB4">
              <w:trPr>
                <w:trHeight w:val="435"/>
              </w:trPr>
              <w:tc>
                <w:tcPr>
                  <w:tcW w:w="4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noWrap/>
                  <w:vAlign w:val="center"/>
                  <w:hideMark/>
                </w:tcPr>
                <w:p w14:paraId="77EBBD83" w14:textId="77777777" w:rsidR="002F6FB4" w:rsidRPr="002F6FB4" w:rsidRDefault="002F6FB4" w:rsidP="002F6FB4">
                  <w:pPr>
                    <w:autoSpaceDE/>
                    <w:autoSpaceDN/>
                    <w:adjustRightInd/>
                    <w:jc w:val="center"/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b/>
                      <w:bCs/>
                      <w:color w:val="auto"/>
                      <w:sz w:val="18"/>
                      <w:szCs w:val="18"/>
                      <w:lang w:eastAsia="es-CO"/>
                    </w:rPr>
                    <w:t>Apellido(s), Nombre (s), de Funcionario</w:t>
                  </w:r>
                </w:p>
              </w:tc>
            </w:tr>
            <w:tr w:rsidR="002F6FB4" w:rsidRPr="002F6FB4" w14:paraId="6138385F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923642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 xml:space="preserve">GOMEZ AMAYA ADRIANA </w:t>
                  </w:r>
                </w:p>
              </w:tc>
            </w:tr>
            <w:tr w:rsidR="002F6FB4" w:rsidRPr="002F6FB4" w14:paraId="1CB35628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D78FC5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GOMEZ VASCO LUISA CAMILA</w:t>
                  </w:r>
                </w:p>
              </w:tc>
            </w:tr>
            <w:tr w:rsidR="002F6FB4" w:rsidRPr="002F6FB4" w14:paraId="4FCFB710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FCEAFD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GONZALEZ  ASTRIT VIVIANA</w:t>
                  </w:r>
                </w:p>
              </w:tc>
            </w:tr>
            <w:tr w:rsidR="002F6FB4" w:rsidRPr="002F6FB4" w14:paraId="414C7E0E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AEC1C4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LOPEZ ALBAN GRETY PATRICIA</w:t>
                  </w:r>
                </w:p>
              </w:tc>
            </w:tr>
            <w:tr w:rsidR="002F6FB4" w:rsidRPr="002F6FB4" w14:paraId="6662FBFE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8CB0AF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LUGO CABRERA JUAN CARLOS</w:t>
                  </w:r>
                </w:p>
              </w:tc>
            </w:tr>
            <w:tr w:rsidR="002F6FB4" w:rsidRPr="002F6FB4" w14:paraId="4BF289ED" w14:textId="77777777" w:rsidTr="002F6FB4">
              <w:trPr>
                <w:trHeight w:val="300"/>
              </w:trPr>
              <w:tc>
                <w:tcPr>
                  <w:tcW w:w="46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A37FB" w14:textId="77777777" w:rsidR="002F6FB4" w:rsidRPr="002F6FB4" w:rsidRDefault="002F6FB4" w:rsidP="002F6FB4">
                  <w:pPr>
                    <w:autoSpaceDE/>
                    <w:autoSpaceDN/>
                    <w:adjustRightInd/>
                    <w:ind w:firstLineChars="100" w:firstLine="180"/>
                    <w:jc w:val="left"/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</w:pPr>
                  <w:r w:rsidRPr="002F6FB4">
                    <w:rPr>
                      <w:rFonts w:eastAsia="Times New Roman"/>
                      <w:color w:val="auto"/>
                      <w:sz w:val="18"/>
                      <w:szCs w:val="18"/>
                      <w:lang w:eastAsia="es-CO"/>
                    </w:rPr>
                    <w:t>MATTA PRADA JOSE JAIRO</w:t>
                  </w:r>
                </w:p>
              </w:tc>
            </w:tr>
          </w:tbl>
          <w:p w14:paraId="153662C6" w14:textId="77777777" w:rsidR="00B83CBF" w:rsidRDefault="00B83CBF" w:rsidP="00B83CBF"/>
          <w:p w14:paraId="6CB3ABCA" w14:textId="3AFCC106" w:rsidR="00120953" w:rsidRDefault="00F76A0C" w:rsidP="00120953">
            <w:r>
              <w:t>En la información registrada de Bienes y Rentas, se observó que se debe reforzar el cumplimento a lo relacionado en el decreto 1085 de 2015 en sus tres momentos</w:t>
            </w:r>
            <w:r w:rsidR="00120953">
              <w:t xml:space="preserve">: </w:t>
            </w:r>
          </w:p>
          <w:p w14:paraId="0D85E052" w14:textId="77777777" w:rsidR="00120953" w:rsidRDefault="00120953" w:rsidP="00120953"/>
          <w:p w14:paraId="4A82A6D5" w14:textId="77777777" w:rsidR="00120953" w:rsidRPr="00120953" w:rsidRDefault="00F76A0C" w:rsidP="00120953">
            <w:pPr>
              <w:ind w:left="708"/>
              <w:rPr>
                <w:color w:val="aut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1. Al ingresar al cargo.</w:t>
            </w:r>
          </w:p>
          <w:p w14:paraId="34E87E28" w14:textId="77777777" w:rsidR="00120953" w:rsidRPr="00120953" w:rsidRDefault="00F76A0C" w:rsidP="00120953">
            <w:pPr>
              <w:ind w:left="708"/>
              <w:rPr>
                <w:rFonts w:eastAsia="Times New Roman"/>
                <w:bCs/>
                <w:color w:val="auto"/>
                <w:lang w:eastAsia="es-C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2. Entre el 1º de abril y el 31 de mayo de cada vigencia, para servidores públicos de las entidades y organismos públicos de orden nacional o entre el 1º de junio y el 31 de julio de cada vigencia para servidores públicos de las entidades y organismos públicos de orden territorial.</w:t>
            </w:r>
          </w:p>
          <w:p w14:paraId="015BA7B7" w14:textId="563CA650" w:rsidR="00F76A0C" w:rsidRPr="00F76A0C" w:rsidRDefault="00F76A0C" w:rsidP="00120953">
            <w:pPr>
              <w:ind w:left="708"/>
              <w:rPr>
                <w:rFonts w:eastAsia="Times New Roman"/>
                <w:color w:val="auto"/>
                <w:lang w:eastAsia="es-CO"/>
              </w:rPr>
            </w:pPr>
            <w:r w:rsidRPr="00120953">
              <w:rPr>
                <w:rFonts w:eastAsia="Times New Roman"/>
                <w:bCs/>
                <w:color w:val="auto"/>
                <w:lang w:eastAsia="es-CO"/>
              </w:rPr>
              <w:t>3. Al retirarse del cargo</w:t>
            </w:r>
            <w:r w:rsidRPr="00F76A0C">
              <w:rPr>
                <w:rFonts w:eastAsia="Times New Roman"/>
                <w:color w:val="auto"/>
                <w:lang w:eastAsia="es-CO"/>
              </w:rPr>
              <w:t>.</w:t>
            </w:r>
          </w:p>
          <w:p w14:paraId="71E2D0AE" w14:textId="77777777" w:rsidR="00F76A0C" w:rsidRDefault="00F76A0C" w:rsidP="00B83CBF"/>
          <w:p w14:paraId="54B3B8E0" w14:textId="77777777" w:rsidR="005A0BA4" w:rsidRPr="005F5BE3" w:rsidRDefault="005A0BA4" w:rsidP="00783303">
            <w:pPr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</w:pPr>
            <w:r w:rsidRPr="005F5BE3">
              <w:t>Al Grupo Interno de Gestión del Talento Humano:</w:t>
            </w:r>
          </w:p>
          <w:p w14:paraId="2E0F4228" w14:textId="65B63314" w:rsidR="00CA7C3A" w:rsidRDefault="00CA7C3A" w:rsidP="00783303">
            <w:pPr>
              <w:numPr>
                <w:ilvl w:val="1"/>
                <w:numId w:val="4"/>
              </w:numPr>
              <w:autoSpaceDE/>
              <w:autoSpaceDN/>
              <w:adjustRightInd/>
              <w:spacing w:line="276" w:lineRule="auto"/>
            </w:pPr>
            <w:r>
              <w:t xml:space="preserve">De esta situación se infiere que </w:t>
            </w:r>
            <w:r w:rsidR="002F6FB4">
              <w:t xml:space="preserve">siguen </w:t>
            </w:r>
            <w:r>
              <w:t>exist</w:t>
            </w:r>
            <w:r w:rsidR="002F6FB4">
              <w:t>iendo</w:t>
            </w:r>
            <w:r>
              <w:t xml:space="preserve"> debilidades en el </w:t>
            </w:r>
            <w:r w:rsidR="007B6E34">
              <w:t xml:space="preserve">seguimiento al </w:t>
            </w:r>
            <w:r>
              <w:t>ingreso y</w:t>
            </w:r>
            <w:r w:rsidR="007B6E34">
              <w:t>/o</w:t>
            </w:r>
            <w:r>
              <w:t xml:space="preserve"> actualización de información en la plataforma SIGEP por parte del Gru</w:t>
            </w:r>
            <w:r w:rsidR="002F6FB4">
              <w:t>po de Gestión de Talento Humano</w:t>
            </w:r>
            <w:r w:rsidR="007B6E34">
              <w:t>.</w:t>
            </w:r>
          </w:p>
          <w:p w14:paraId="0DC83A87" w14:textId="694AF196" w:rsidR="005A0BA4" w:rsidRPr="005F5BE3" w:rsidRDefault="005A0BA4" w:rsidP="00CA7C3A">
            <w:pPr>
              <w:autoSpaceDE/>
              <w:autoSpaceDN/>
              <w:adjustRightInd/>
              <w:spacing w:line="276" w:lineRule="auto"/>
              <w:ind w:left="1440"/>
            </w:pPr>
            <w:r w:rsidRPr="005F5BE3">
              <w:t xml:space="preserve"> </w:t>
            </w:r>
          </w:p>
          <w:p w14:paraId="3702DEF7" w14:textId="04273C79" w:rsidR="00A907FB" w:rsidRPr="005362F3" w:rsidRDefault="00A907FB" w:rsidP="003739ED">
            <w:pPr>
              <w:pStyle w:val="Heading2"/>
              <w:numPr>
                <w:ilvl w:val="0"/>
                <w:numId w:val="4"/>
              </w:numPr>
            </w:pPr>
            <w:bookmarkStart w:id="8" w:name="_Toc33101622"/>
            <w:r>
              <w:t xml:space="preserve">Cruce </w:t>
            </w:r>
            <w:r w:rsidR="00F6655F">
              <w:t>C</w:t>
            </w:r>
            <w:r>
              <w:t xml:space="preserve">ontratistas </w:t>
            </w:r>
            <w:r w:rsidR="00931C8A" w:rsidRPr="0062755D">
              <w:t xml:space="preserve">Prestación de Servicios </w:t>
            </w:r>
            <w:r>
              <w:t>reportados versus – Reporte de SIGEP</w:t>
            </w:r>
            <w:bookmarkEnd w:id="8"/>
            <w:r w:rsidR="00F6655F">
              <w:t xml:space="preserve"> (1</w:t>
            </w:r>
            <w:r w:rsidR="002F6FB4">
              <w:t>0</w:t>
            </w:r>
            <w:r w:rsidR="00F6655F">
              <w:t xml:space="preserve"> </w:t>
            </w:r>
            <w:r w:rsidR="002F6FB4">
              <w:t>octubre</w:t>
            </w:r>
            <w:r w:rsidR="00F6655F">
              <w:t xml:space="preserve"> 2023)</w:t>
            </w:r>
          </w:p>
          <w:p w14:paraId="04306A3F" w14:textId="77777777" w:rsidR="00A907FB" w:rsidRDefault="00A907FB" w:rsidP="00A907FB"/>
          <w:p w14:paraId="2F9D7B9A" w14:textId="1D93F247" w:rsidR="007E6A06" w:rsidRDefault="00A907FB" w:rsidP="002F6FB4">
            <w:r>
              <w:t xml:space="preserve">En el cruce realizado entre la información entregada por el Grupo de Gestión Contractual y la información descargada de SIGEP, se identificó una diferencia </w:t>
            </w:r>
            <w:r w:rsidR="00F6655F">
              <w:t xml:space="preserve">del total de contratos suscritos desde el 1 de </w:t>
            </w:r>
            <w:bookmarkStart w:id="9" w:name="_GoBack"/>
            <w:r w:rsidR="002F6FB4">
              <w:t>julio</w:t>
            </w:r>
            <w:bookmarkEnd w:id="9"/>
            <w:r w:rsidR="00F6655F">
              <w:t xml:space="preserve"> al 30 de </w:t>
            </w:r>
            <w:r w:rsidR="002F6FB4">
              <w:t>septiembre</w:t>
            </w:r>
            <w:r w:rsidR="00F6655F">
              <w:t xml:space="preserve"> del 2023</w:t>
            </w:r>
            <w:r w:rsidR="003739ED">
              <w:t xml:space="preserve">, </w:t>
            </w:r>
            <w:r w:rsidR="00F6655F">
              <w:t xml:space="preserve">observándose que existen </w:t>
            </w:r>
            <w:r w:rsidR="002F6FB4">
              <w:t>43</w:t>
            </w:r>
            <w:r w:rsidR="00F6655F">
              <w:t xml:space="preserve"> </w:t>
            </w:r>
            <w:r w:rsidR="00DF6164">
              <w:t xml:space="preserve">contratos de prestación de servicios </w:t>
            </w:r>
            <w:r w:rsidR="002F6FB4">
              <w:t>que no fue reportado en el correo del 6 de octubre de 2023</w:t>
            </w:r>
            <w:r w:rsidR="00DF6164">
              <w:t xml:space="preserve"> como se describió en el numeral 5.1.3 del presente informe.</w:t>
            </w:r>
          </w:p>
          <w:p w14:paraId="0FEFFB3D" w14:textId="77777777" w:rsidR="007E6A06" w:rsidRDefault="007E6A06" w:rsidP="00A907FB"/>
          <w:p w14:paraId="407DF8EB" w14:textId="611D56A3" w:rsidR="00A907FB" w:rsidRDefault="007B6E34" w:rsidP="00A907FB">
            <w:r>
              <w:lastRenderedPageBreak/>
              <w:t>De e</w:t>
            </w:r>
            <w:r w:rsidR="00A907FB">
              <w:t xml:space="preserve">sta situación </w:t>
            </w:r>
            <w:r>
              <w:t xml:space="preserve">se observan </w:t>
            </w:r>
            <w:r w:rsidR="00A907FB" w:rsidRPr="0051138C">
              <w:t xml:space="preserve">debilidades de control en el ingreso </w:t>
            </w:r>
            <w:r w:rsidR="00F6655F">
              <w:t xml:space="preserve">o registro </w:t>
            </w:r>
            <w:r w:rsidR="00A907FB" w:rsidRPr="0051138C">
              <w:t>de la información a la plataforma SIGEP</w:t>
            </w:r>
            <w:r>
              <w:t>.</w:t>
            </w:r>
            <w:r w:rsidR="00A907FB">
              <w:t xml:space="preserve"> </w:t>
            </w:r>
          </w:p>
          <w:p w14:paraId="3BC31C2C" w14:textId="77777777" w:rsidR="00A907FB" w:rsidRDefault="00A907FB" w:rsidP="00A907FB"/>
          <w:p w14:paraId="4337A085" w14:textId="77777777" w:rsidR="00AF57C1" w:rsidRDefault="00AF57C1" w:rsidP="00A907FB"/>
          <w:p w14:paraId="471CA4CB" w14:textId="3DE91531" w:rsidR="00A907FB" w:rsidRDefault="00A907FB" w:rsidP="00A907FB"/>
          <w:p w14:paraId="179B79BA" w14:textId="77777777" w:rsidR="00A907FB" w:rsidRPr="00A16540" w:rsidRDefault="00A907FB" w:rsidP="00A907FB">
            <w:pPr>
              <w:pStyle w:val="Heading1"/>
            </w:pPr>
            <w:bookmarkStart w:id="10" w:name="_Toc33101623"/>
            <w:r>
              <w:t>R</w:t>
            </w:r>
            <w:r w:rsidRPr="00A16540">
              <w:t>ecomendaciones</w:t>
            </w:r>
            <w:bookmarkEnd w:id="10"/>
          </w:p>
          <w:p w14:paraId="42999199" w14:textId="77777777" w:rsidR="00A907FB" w:rsidRDefault="00A907FB" w:rsidP="00A907FB"/>
          <w:p w14:paraId="1873858B" w14:textId="6EF45D1E" w:rsidR="00A907FB" w:rsidRDefault="00A907FB" w:rsidP="00A907FB">
            <w:r>
              <w:t>De acuerdo con los resultados de la e</w:t>
            </w:r>
            <w:r w:rsidRPr="000606FE">
              <w:t>valua</w:t>
            </w:r>
            <w:r>
              <w:t>ción de</w:t>
            </w:r>
            <w:r w:rsidRPr="000606FE">
              <w:t xml:space="preserve"> la existencia, completitud, veracidad y oportunidad de la información registrada en el Sistema de Información y Gestión del Empleo Público – SIGEP</w:t>
            </w:r>
            <w:r>
              <w:t>, l</w:t>
            </w:r>
            <w:r w:rsidRPr="00CE60FE">
              <w:t xml:space="preserve">a Oficina de Control Interno </w:t>
            </w:r>
            <w:r>
              <w:t>recomienda r</w:t>
            </w:r>
            <w:r w:rsidRPr="00F003F4">
              <w:t xml:space="preserve">ealizar una revisión detallada de la información tanto de funcionarios como de contratistas registrada en las bases de datos de la </w:t>
            </w:r>
            <w:r w:rsidR="007B6E34" w:rsidRPr="00F003F4">
              <w:t>Supersubsidio</w:t>
            </w:r>
            <w:r w:rsidR="007615EB">
              <w:t>.</w:t>
            </w:r>
          </w:p>
          <w:p w14:paraId="22D6F752" w14:textId="77777777" w:rsidR="00A907FB" w:rsidRDefault="00A907FB" w:rsidP="00A907FB">
            <w:pPr>
              <w:rPr>
                <w:lang w:eastAsia="es-CO"/>
              </w:rPr>
            </w:pPr>
          </w:p>
          <w:p w14:paraId="2DF91071" w14:textId="77777777" w:rsidR="005A0BA4" w:rsidRDefault="00A907FB" w:rsidP="00A17FFE">
            <w:pPr>
              <w:rPr>
                <w:lang w:eastAsia="es-CO"/>
              </w:rPr>
            </w:pPr>
            <w:r>
              <w:rPr>
                <w:lang w:eastAsia="es-CO"/>
              </w:rPr>
              <w:t xml:space="preserve">Así mismo, la </w:t>
            </w:r>
            <w:r w:rsidRPr="009B0A45">
              <w:rPr>
                <w:lang w:eastAsia="es-CO"/>
              </w:rPr>
              <w:t xml:space="preserve">Oficina de Control Interno sugiere a los líderes de los </w:t>
            </w:r>
            <w:r>
              <w:rPr>
                <w:lang w:eastAsia="es-CO"/>
              </w:rPr>
              <w:t xml:space="preserve">grupos de Gestión de Talento Humano y Gestión Contractual </w:t>
            </w:r>
            <w:r w:rsidRPr="000606FE">
              <w:rPr>
                <w:lang w:eastAsia="es-CO"/>
              </w:rPr>
              <w:t xml:space="preserve">mantener fortalecidos los mecanismos de control y seguimiento en cuanto a la actualización de la información general de la Entidad en el Sistema de Información y Gestión del Empleo Público </w:t>
            </w:r>
            <w:r>
              <w:rPr>
                <w:lang w:eastAsia="es-CO"/>
              </w:rPr>
              <w:t xml:space="preserve">– </w:t>
            </w:r>
            <w:r w:rsidRPr="000606FE">
              <w:rPr>
                <w:lang w:eastAsia="es-CO"/>
              </w:rPr>
              <w:t xml:space="preserve">SIGEP, con el objetivo de dar cumplimiento a la gestión </w:t>
            </w:r>
            <w:r>
              <w:rPr>
                <w:lang w:eastAsia="es-CO"/>
              </w:rPr>
              <w:t>a</w:t>
            </w:r>
            <w:r w:rsidRPr="000606FE">
              <w:rPr>
                <w:lang w:eastAsia="es-CO"/>
              </w:rPr>
              <w:t xml:space="preserve">dministrativa y de </w:t>
            </w:r>
            <w:r>
              <w:rPr>
                <w:lang w:eastAsia="es-CO"/>
              </w:rPr>
              <w:t>g</w:t>
            </w:r>
            <w:r w:rsidRPr="000606FE">
              <w:rPr>
                <w:lang w:eastAsia="es-CO"/>
              </w:rPr>
              <w:t>obierno</w:t>
            </w:r>
            <w:r>
              <w:rPr>
                <w:lang w:eastAsia="es-CO"/>
              </w:rPr>
              <w:t xml:space="preserve">, y </w:t>
            </w:r>
            <w:r w:rsidRPr="009B0A45">
              <w:rPr>
                <w:lang w:eastAsia="es-CO"/>
              </w:rPr>
              <w:t xml:space="preserve">que la </w:t>
            </w:r>
            <w:r>
              <w:rPr>
                <w:lang w:eastAsia="es-CO"/>
              </w:rPr>
              <w:t>E</w:t>
            </w:r>
            <w:r w:rsidRPr="009B0A45">
              <w:rPr>
                <w:lang w:eastAsia="es-CO"/>
              </w:rPr>
              <w:t xml:space="preserve">ntidad cumpla plenamente con lo dispuesto </w:t>
            </w:r>
            <w:r>
              <w:rPr>
                <w:lang w:eastAsia="es-CO"/>
              </w:rPr>
              <w:t>en</w:t>
            </w:r>
            <w:r w:rsidRPr="009B0A45">
              <w:rPr>
                <w:lang w:eastAsia="es-CO"/>
              </w:rPr>
              <w:t xml:space="preserve"> la normatividad vigente.</w:t>
            </w:r>
          </w:p>
          <w:p w14:paraId="549C9C53" w14:textId="77777777" w:rsidR="00A17FFE" w:rsidRDefault="00A17FFE" w:rsidP="00A17FFE">
            <w:pPr>
              <w:rPr>
                <w:lang w:eastAsia="es-CO"/>
              </w:rPr>
            </w:pPr>
          </w:p>
          <w:p w14:paraId="172601D6" w14:textId="77777777" w:rsidR="00330134" w:rsidRDefault="00330134" w:rsidP="00A17FFE">
            <w:pPr>
              <w:rPr>
                <w:lang w:eastAsia="es-CO"/>
              </w:rPr>
            </w:pPr>
          </w:p>
          <w:p w14:paraId="0B5A2C28" w14:textId="07B460FA" w:rsidR="00330134" w:rsidRPr="005F5BE3" w:rsidRDefault="00330134" w:rsidP="00A17FFE">
            <w:pPr>
              <w:rPr>
                <w:lang w:eastAsia="es-CO"/>
              </w:rPr>
            </w:pPr>
          </w:p>
        </w:tc>
      </w:tr>
    </w:tbl>
    <w:p w14:paraId="11F7BCB0" w14:textId="0CD1482D" w:rsidR="005A0BA4" w:rsidRPr="005F5BE3" w:rsidRDefault="005A0BA4" w:rsidP="005A0BA4">
      <w:pPr>
        <w:rPr>
          <w:b/>
        </w:rPr>
      </w:pPr>
      <w:r w:rsidRPr="005F5BE3">
        <w:rPr>
          <w:b/>
        </w:rPr>
        <w:lastRenderedPageBreak/>
        <w:t>_______________________________</w:t>
      </w:r>
    </w:p>
    <w:p w14:paraId="680E567F" w14:textId="77777777" w:rsidR="005A0BA4" w:rsidRPr="005F5BE3" w:rsidRDefault="005A0BA4" w:rsidP="005A0BA4">
      <w:pPr>
        <w:rPr>
          <w:b/>
        </w:rPr>
      </w:pPr>
      <w:r w:rsidRPr="005F5BE3">
        <w:rPr>
          <w:b/>
        </w:rPr>
        <w:t>JOSÉ WILLIAM CASALLAS FANDIÑO</w:t>
      </w:r>
    </w:p>
    <w:p w14:paraId="09192693" w14:textId="77777777" w:rsidR="005A0BA4" w:rsidRPr="005F5BE3" w:rsidRDefault="005A0BA4" w:rsidP="005A0BA4">
      <w:r w:rsidRPr="005F5BE3">
        <w:t>JEFE OFICINA DE CONTROL INTERNO</w:t>
      </w:r>
    </w:p>
    <w:p w14:paraId="24E9801D" w14:textId="77777777" w:rsidR="005A0BA4" w:rsidRDefault="005A0BA4" w:rsidP="005A0BA4">
      <w:pPr>
        <w:rPr>
          <w:sz w:val="24"/>
          <w:szCs w:val="24"/>
        </w:rPr>
      </w:pPr>
    </w:p>
    <w:p w14:paraId="59EFBD53" w14:textId="77777777" w:rsidR="005A0BA4" w:rsidRPr="00F034CB" w:rsidRDefault="005A0BA4" w:rsidP="005A0BA4">
      <w:pPr>
        <w:rPr>
          <w:sz w:val="24"/>
          <w:szCs w:val="24"/>
        </w:rPr>
      </w:pPr>
    </w:p>
    <w:p w14:paraId="5D3F0845" w14:textId="77777777" w:rsidR="005A0BA4" w:rsidRPr="00DD5E0D" w:rsidRDefault="005A0BA4" w:rsidP="005A0BA4">
      <w:pPr>
        <w:rPr>
          <w:b/>
          <w:sz w:val="14"/>
          <w:szCs w:val="24"/>
        </w:rPr>
      </w:pPr>
      <w:r w:rsidRPr="00DD5E0D">
        <w:rPr>
          <w:b/>
          <w:sz w:val="14"/>
          <w:szCs w:val="24"/>
        </w:rPr>
        <w:t>Elaborado: José Alberto Forero Triana</w:t>
      </w:r>
    </w:p>
    <w:p w14:paraId="14E82A38" w14:textId="282119FA" w:rsidR="005F2798" w:rsidRPr="00330134" w:rsidRDefault="005A0BA4" w:rsidP="004462DC">
      <w:pPr>
        <w:rPr>
          <w:sz w:val="14"/>
          <w:szCs w:val="24"/>
        </w:rPr>
      </w:pPr>
      <w:r w:rsidRPr="00DD5E0D">
        <w:rPr>
          <w:b/>
          <w:sz w:val="14"/>
          <w:szCs w:val="24"/>
        </w:rPr>
        <w:t>Contratista Oficina de Control Interno</w:t>
      </w:r>
      <w:bookmarkEnd w:id="1"/>
      <w:bookmarkEnd w:id="2"/>
    </w:p>
    <w:sectPr w:rsidR="005F2798" w:rsidRPr="00330134" w:rsidSect="005E1A92">
      <w:headerReference w:type="default" r:id="rId29"/>
      <w:footerReference w:type="default" r:id="rId30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449EF" w14:textId="77777777" w:rsidR="00D91922" w:rsidRDefault="00D91922" w:rsidP="004462DC">
      <w:r>
        <w:separator/>
      </w:r>
    </w:p>
  </w:endnote>
  <w:endnote w:type="continuationSeparator" w:id="0">
    <w:p w14:paraId="593F67EE" w14:textId="77777777" w:rsidR="00D91922" w:rsidRDefault="00D91922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Nunito Sans">
    <w:altName w:val="Courier New"/>
    <w:charset w:val="4D"/>
    <w:family w:val="auto"/>
    <w:pitch w:val="variable"/>
    <w:sig w:usb0="00000001" w:usb1="00000001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Sylfaen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1C8C10" w14:textId="77777777" w:rsidR="00AF57C1" w:rsidRPr="00FC20ED" w:rsidRDefault="00AF57C1" w:rsidP="002F79F8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405F583" wp14:editId="63A873E3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209358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11363E1F" w14:textId="77777777" w:rsidR="00AF57C1" w:rsidRPr="00FC20ED" w:rsidRDefault="00AF57C1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68F9EBEC" w14:textId="570D3DD9" w:rsidR="00AF57C1" w:rsidRPr="00FC20ED" w:rsidRDefault="00AF57C1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5072A860" wp14:editId="59B24DB4">
              <wp:simplePos x="0" y="0"/>
              <wp:positionH relativeFrom="column">
                <wp:posOffset>3447472</wp:posOffset>
              </wp:positionH>
              <wp:positionV relativeFrom="page">
                <wp:posOffset>8927465</wp:posOffset>
              </wp:positionV>
              <wp:extent cx="1584960" cy="256540"/>
              <wp:effectExtent l="0" t="0" r="254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4960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8999CF" w14:textId="77777777" w:rsidR="00AF57C1" w:rsidRPr="00443F8C" w:rsidRDefault="00AF57C1" w:rsidP="002F79F8">
                          <w:pP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FO-COP-002     vr-1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072A86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71.45pt;margin-top:702.95pt;width:124.8pt;height:20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" fillcolor="white [3201]" stroked="f" strokeweight=".5pt">
              <v:textbox>
                <w:txbxContent>
                  <w:p w14:paraId="1F8999CF" w14:textId="77777777" w:rsidR="00AF57C1" w:rsidRPr="00443F8C" w:rsidRDefault="00AF57C1" w:rsidP="002F79F8">
                    <w:pP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FO-COP-002     vr-1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PBX:+57 (601) 348 78 00</w:t>
    </w:r>
  </w:p>
  <w:p w14:paraId="56DCB392" w14:textId="77777777" w:rsidR="00AF57C1" w:rsidRPr="00FC20ED" w:rsidRDefault="00AF57C1" w:rsidP="002F79F8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285BE2A3" wp14:editId="68123E6F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6BE1C506" w14:textId="77777777" w:rsidR="00AF57C1" w:rsidRPr="00FC20ED" w:rsidRDefault="00AF57C1" w:rsidP="002F79F8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F22382" wp14:editId="4A48FD61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DE66D9" w14:textId="77777777" w:rsidR="00AF57C1" w:rsidRPr="00FC20ED" w:rsidRDefault="00AF57C1" w:rsidP="002F79F8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F22382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7CDE66D9" w14:textId="77777777" w:rsidR="00AF57C1" w:rsidRPr="00FC20ED" w:rsidRDefault="00AF57C1" w:rsidP="002F79F8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yperlink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4F5060FA" w14:textId="77777777" w:rsidR="00AF57C1" w:rsidRPr="00FC20ED" w:rsidRDefault="00AF57C1" w:rsidP="002F79F8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6D2D5331" wp14:editId="7EDD80A6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129D5845" wp14:editId="394FFB33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4C64ACD7" wp14:editId="4D47A1BA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50142C71" wp14:editId="30F9DD05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7CA0C6DB" wp14:editId="3EF9A8AF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AC9156C" w:rsidR="00AF57C1" w:rsidRPr="002F79F8" w:rsidRDefault="00AF57C1" w:rsidP="002F79F8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E0F3C7" w14:textId="77777777" w:rsidR="00D91922" w:rsidRDefault="00D91922" w:rsidP="004462DC">
      <w:r>
        <w:separator/>
      </w:r>
    </w:p>
  </w:footnote>
  <w:footnote w:type="continuationSeparator" w:id="0">
    <w:p w14:paraId="0BF20796" w14:textId="77777777" w:rsidR="00D91922" w:rsidRDefault="00D91922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C5C88" w14:textId="77777777" w:rsidR="00AF57C1" w:rsidRPr="00D4295D" w:rsidRDefault="00AF57C1" w:rsidP="00146896">
    <w:pPr>
      <w:pStyle w:val="Header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AF57C1" w:rsidRDefault="00AF57C1" w:rsidP="004462DC">
    <w:pPr>
      <w:jc w:val="right"/>
      <w:rPr>
        <w:sz w:val="16"/>
        <w:szCs w:val="16"/>
      </w:rPr>
    </w:pPr>
  </w:p>
  <w:p w14:paraId="5E427BAA" w14:textId="77777777" w:rsidR="00AF57C1" w:rsidRDefault="00AF57C1" w:rsidP="004462DC">
    <w:pPr>
      <w:jc w:val="right"/>
      <w:rPr>
        <w:sz w:val="16"/>
        <w:szCs w:val="16"/>
      </w:rPr>
    </w:pPr>
  </w:p>
  <w:p w14:paraId="754F6004" w14:textId="175BAB40" w:rsidR="00AF57C1" w:rsidRPr="005A0BA4" w:rsidRDefault="00AF57C1" w:rsidP="005A0BA4">
    <w:pPr>
      <w:tabs>
        <w:tab w:val="right" w:pos="10800"/>
      </w:tabs>
      <w:jc w:val="right"/>
      <w:rPr>
        <w:sz w:val="18"/>
        <w:szCs w:val="18"/>
      </w:rPr>
    </w:pPr>
    <w:r w:rsidRPr="00E409A8">
      <w:rPr>
        <w:sz w:val="18"/>
        <w:szCs w:val="18"/>
      </w:rPr>
      <w:t>Código: FO-EYC-EIR-002</w:t>
    </w:r>
    <w:r>
      <w:rPr>
        <w:sz w:val="18"/>
        <w:szCs w:val="18"/>
      </w:rPr>
      <w:t>;</w:t>
    </w:r>
    <w:r w:rsidRPr="00E409A8">
      <w:rPr>
        <w:sz w:val="18"/>
        <w:szCs w:val="18"/>
      </w:rPr>
      <w:t xml:space="preserve"> Versión </w:t>
    </w:r>
    <w:r>
      <w:rPr>
        <w:sz w:val="18"/>
        <w:szCs w:val="18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1D0F6B"/>
    <w:multiLevelType w:val="multilevel"/>
    <w:tmpl w:val="8B6066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2.3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2F14913"/>
    <w:multiLevelType w:val="hybridMultilevel"/>
    <w:tmpl w:val="4ED84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016CF"/>
    <w:multiLevelType w:val="multilevel"/>
    <w:tmpl w:val="5B2AF2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45F4235"/>
    <w:multiLevelType w:val="multilevel"/>
    <w:tmpl w:val="5354405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E804924"/>
    <w:multiLevelType w:val="multilevel"/>
    <w:tmpl w:val="65F025A4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7F6B57"/>
    <w:multiLevelType w:val="multilevel"/>
    <w:tmpl w:val="67C8EB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E615482"/>
    <w:multiLevelType w:val="hybridMultilevel"/>
    <w:tmpl w:val="9A2C0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F7A92"/>
    <w:multiLevelType w:val="hybridMultilevel"/>
    <w:tmpl w:val="324E39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1730B"/>
    <w:multiLevelType w:val="multilevel"/>
    <w:tmpl w:val="31025F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A9A6B57"/>
    <w:multiLevelType w:val="hybridMultilevel"/>
    <w:tmpl w:val="77349E6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C97"/>
    <w:rsid w:val="00000086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B9"/>
    <w:rsid w:val="000043C9"/>
    <w:rsid w:val="00004612"/>
    <w:rsid w:val="00004989"/>
    <w:rsid w:val="000051E1"/>
    <w:rsid w:val="00005214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B88"/>
    <w:rsid w:val="00017CD7"/>
    <w:rsid w:val="00017DA2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29E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4326"/>
    <w:rsid w:val="0006443F"/>
    <w:rsid w:val="0006492F"/>
    <w:rsid w:val="00064AEB"/>
    <w:rsid w:val="0006538B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47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C4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5D5"/>
    <w:rsid w:val="000A3653"/>
    <w:rsid w:val="000A3719"/>
    <w:rsid w:val="000A38D1"/>
    <w:rsid w:val="000A400A"/>
    <w:rsid w:val="000A4BAE"/>
    <w:rsid w:val="000A4C78"/>
    <w:rsid w:val="000A509B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0A4"/>
    <w:rsid w:val="000E5AF7"/>
    <w:rsid w:val="000E605F"/>
    <w:rsid w:val="000E62E3"/>
    <w:rsid w:val="000E6442"/>
    <w:rsid w:val="000E6749"/>
    <w:rsid w:val="000E677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53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E23"/>
    <w:rsid w:val="00130F87"/>
    <w:rsid w:val="001311CB"/>
    <w:rsid w:val="001318B4"/>
    <w:rsid w:val="0013191A"/>
    <w:rsid w:val="00131D06"/>
    <w:rsid w:val="00132656"/>
    <w:rsid w:val="001331DC"/>
    <w:rsid w:val="001338B3"/>
    <w:rsid w:val="00133A58"/>
    <w:rsid w:val="00133DE9"/>
    <w:rsid w:val="00134333"/>
    <w:rsid w:val="00134410"/>
    <w:rsid w:val="001349DF"/>
    <w:rsid w:val="00134F6C"/>
    <w:rsid w:val="0013502B"/>
    <w:rsid w:val="001351AF"/>
    <w:rsid w:val="0013550F"/>
    <w:rsid w:val="00135793"/>
    <w:rsid w:val="00135CCB"/>
    <w:rsid w:val="00135CDA"/>
    <w:rsid w:val="001362ED"/>
    <w:rsid w:val="001367A2"/>
    <w:rsid w:val="00136991"/>
    <w:rsid w:val="00137273"/>
    <w:rsid w:val="001372C6"/>
    <w:rsid w:val="001372E0"/>
    <w:rsid w:val="00137869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7F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929"/>
    <w:rsid w:val="00186D27"/>
    <w:rsid w:val="00187045"/>
    <w:rsid w:val="00187095"/>
    <w:rsid w:val="001871FE"/>
    <w:rsid w:val="00187217"/>
    <w:rsid w:val="0018744F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6A6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443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BBF"/>
    <w:rsid w:val="001F3F63"/>
    <w:rsid w:val="001F4690"/>
    <w:rsid w:val="001F4A61"/>
    <w:rsid w:val="001F4ACD"/>
    <w:rsid w:val="001F527E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2C1"/>
    <w:rsid w:val="0024239C"/>
    <w:rsid w:val="0024252A"/>
    <w:rsid w:val="0024270B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A9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8E0"/>
    <w:rsid w:val="002579CB"/>
    <w:rsid w:val="00257A6D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31E3"/>
    <w:rsid w:val="00283735"/>
    <w:rsid w:val="002838CB"/>
    <w:rsid w:val="00283D54"/>
    <w:rsid w:val="0028462A"/>
    <w:rsid w:val="00284A06"/>
    <w:rsid w:val="00285015"/>
    <w:rsid w:val="00285DFE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A33"/>
    <w:rsid w:val="002B6C9E"/>
    <w:rsid w:val="002B76F2"/>
    <w:rsid w:val="002B7960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E3B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6FB4"/>
    <w:rsid w:val="002F7026"/>
    <w:rsid w:val="002F72F1"/>
    <w:rsid w:val="002F7699"/>
    <w:rsid w:val="002F79F8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C07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4A1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134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792"/>
    <w:rsid w:val="003638A8"/>
    <w:rsid w:val="00364C3D"/>
    <w:rsid w:val="00365072"/>
    <w:rsid w:val="00365224"/>
    <w:rsid w:val="00365270"/>
    <w:rsid w:val="00365365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9ED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1F85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A28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8E4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5499"/>
    <w:rsid w:val="0043591F"/>
    <w:rsid w:val="00435AB1"/>
    <w:rsid w:val="00435D62"/>
    <w:rsid w:val="00436940"/>
    <w:rsid w:val="00436B85"/>
    <w:rsid w:val="004370D1"/>
    <w:rsid w:val="00437C12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2308"/>
    <w:rsid w:val="00452347"/>
    <w:rsid w:val="00452BEE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D"/>
    <w:rsid w:val="0045512F"/>
    <w:rsid w:val="00455215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9C6"/>
    <w:rsid w:val="004E19D7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16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67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544"/>
    <w:rsid w:val="0051158F"/>
    <w:rsid w:val="005116A1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616B"/>
    <w:rsid w:val="0051678D"/>
    <w:rsid w:val="0051689B"/>
    <w:rsid w:val="00516EFD"/>
    <w:rsid w:val="00517A08"/>
    <w:rsid w:val="00517BB6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5D49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705CA"/>
    <w:rsid w:val="00571344"/>
    <w:rsid w:val="005716CB"/>
    <w:rsid w:val="00571901"/>
    <w:rsid w:val="00571F7C"/>
    <w:rsid w:val="00572119"/>
    <w:rsid w:val="00572307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A0BA4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394"/>
    <w:rsid w:val="005D63A5"/>
    <w:rsid w:val="005D6582"/>
    <w:rsid w:val="005D6958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609"/>
    <w:rsid w:val="005F2798"/>
    <w:rsid w:val="005F2B2A"/>
    <w:rsid w:val="005F2E1F"/>
    <w:rsid w:val="005F34B4"/>
    <w:rsid w:val="005F37D0"/>
    <w:rsid w:val="005F4353"/>
    <w:rsid w:val="005F4E11"/>
    <w:rsid w:val="005F54DA"/>
    <w:rsid w:val="005F567E"/>
    <w:rsid w:val="005F57D4"/>
    <w:rsid w:val="005F5BE3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290"/>
    <w:rsid w:val="00604354"/>
    <w:rsid w:val="00604CF2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6DDC"/>
    <w:rsid w:val="006172A8"/>
    <w:rsid w:val="00617659"/>
    <w:rsid w:val="00617B58"/>
    <w:rsid w:val="0062062F"/>
    <w:rsid w:val="0062066A"/>
    <w:rsid w:val="0062123C"/>
    <w:rsid w:val="00621532"/>
    <w:rsid w:val="006216F4"/>
    <w:rsid w:val="00621AFD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7F6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679E"/>
    <w:rsid w:val="006D6B16"/>
    <w:rsid w:val="006D72A0"/>
    <w:rsid w:val="006D74C3"/>
    <w:rsid w:val="006D77B3"/>
    <w:rsid w:val="006D7990"/>
    <w:rsid w:val="006D7A54"/>
    <w:rsid w:val="006D7C22"/>
    <w:rsid w:val="006E08A3"/>
    <w:rsid w:val="006E12CC"/>
    <w:rsid w:val="006E1929"/>
    <w:rsid w:val="006E1D94"/>
    <w:rsid w:val="006E21F9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507F"/>
    <w:rsid w:val="007157DC"/>
    <w:rsid w:val="007160CD"/>
    <w:rsid w:val="00716402"/>
    <w:rsid w:val="007164A3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31F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80A"/>
    <w:rsid w:val="0075286E"/>
    <w:rsid w:val="00753093"/>
    <w:rsid w:val="00753294"/>
    <w:rsid w:val="00754070"/>
    <w:rsid w:val="0075441E"/>
    <w:rsid w:val="007549EC"/>
    <w:rsid w:val="00755479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5EB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303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539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E34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A06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98C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1201"/>
    <w:rsid w:val="00841772"/>
    <w:rsid w:val="00841FA6"/>
    <w:rsid w:val="00842049"/>
    <w:rsid w:val="008422A5"/>
    <w:rsid w:val="00842696"/>
    <w:rsid w:val="008427BC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259C"/>
    <w:rsid w:val="00862650"/>
    <w:rsid w:val="008626C0"/>
    <w:rsid w:val="0086273B"/>
    <w:rsid w:val="008628EA"/>
    <w:rsid w:val="008639E7"/>
    <w:rsid w:val="008642B3"/>
    <w:rsid w:val="0086439B"/>
    <w:rsid w:val="008644B6"/>
    <w:rsid w:val="008648EA"/>
    <w:rsid w:val="00864D9E"/>
    <w:rsid w:val="00864EB9"/>
    <w:rsid w:val="008660D4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C5E"/>
    <w:rsid w:val="008A4D92"/>
    <w:rsid w:val="008A5CB8"/>
    <w:rsid w:val="008A5CE7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0F56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8A3"/>
    <w:rsid w:val="009239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27FF2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C8A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B5"/>
    <w:rsid w:val="009716D5"/>
    <w:rsid w:val="00971752"/>
    <w:rsid w:val="00972334"/>
    <w:rsid w:val="00972C33"/>
    <w:rsid w:val="00972CBD"/>
    <w:rsid w:val="00972FBB"/>
    <w:rsid w:val="00973733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2D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B5D"/>
    <w:rsid w:val="009F1E1D"/>
    <w:rsid w:val="009F21F3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D3B"/>
    <w:rsid w:val="00A175ED"/>
    <w:rsid w:val="00A178DC"/>
    <w:rsid w:val="00A17D81"/>
    <w:rsid w:val="00A17DDC"/>
    <w:rsid w:val="00A17FFE"/>
    <w:rsid w:val="00A20BE8"/>
    <w:rsid w:val="00A21BFC"/>
    <w:rsid w:val="00A21C69"/>
    <w:rsid w:val="00A21D3A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7FB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CE"/>
    <w:rsid w:val="00AA6632"/>
    <w:rsid w:val="00AA6689"/>
    <w:rsid w:val="00AA6992"/>
    <w:rsid w:val="00AA6BF9"/>
    <w:rsid w:val="00AA70D0"/>
    <w:rsid w:val="00AA7193"/>
    <w:rsid w:val="00AA761A"/>
    <w:rsid w:val="00AA7B7F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1DB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A5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FD"/>
    <w:rsid w:val="00AF4C09"/>
    <w:rsid w:val="00AF50E5"/>
    <w:rsid w:val="00AF57C1"/>
    <w:rsid w:val="00AF5F53"/>
    <w:rsid w:val="00AF6688"/>
    <w:rsid w:val="00AF6887"/>
    <w:rsid w:val="00AF6F66"/>
    <w:rsid w:val="00AF781D"/>
    <w:rsid w:val="00AF7AC5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559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4DC8"/>
    <w:rsid w:val="00B2503E"/>
    <w:rsid w:val="00B25563"/>
    <w:rsid w:val="00B2613F"/>
    <w:rsid w:val="00B265B3"/>
    <w:rsid w:val="00B26945"/>
    <w:rsid w:val="00B26BD2"/>
    <w:rsid w:val="00B2795A"/>
    <w:rsid w:val="00B27B49"/>
    <w:rsid w:val="00B30239"/>
    <w:rsid w:val="00B30404"/>
    <w:rsid w:val="00B3042B"/>
    <w:rsid w:val="00B30676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147C"/>
    <w:rsid w:val="00B4147D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BD4"/>
    <w:rsid w:val="00B55A91"/>
    <w:rsid w:val="00B56280"/>
    <w:rsid w:val="00B56C99"/>
    <w:rsid w:val="00B56E7E"/>
    <w:rsid w:val="00B57CEA"/>
    <w:rsid w:val="00B60686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C7"/>
    <w:rsid w:val="00B80C7D"/>
    <w:rsid w:val="00B8179F"/>
    <w:rsid w:val="00B821A9"/>
    <w:rsid w:val="00B827C0"/>
    <w:rsid w:val="00B82BE0"/>
    <w:rsid w:val="00B82FE6"/>
    <w:rsid w:val="00B83010"/>
    <w:rsid w:val="00B83217"/>
    <w:rsid w:val="00B83570"/>
    <w:rsid w:val="00B83B2E"/>
    <w:rsid w:val="00B83CBF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78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0C8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C5C"/>
    <w:rsid w:val="00BC5F8A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31A3"/>
    <w:rsid w:val="00BE3D9F"/>
    <w:rsid w:val="00BE418B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C"/>
    <w:rsid w:val="00BE727D"/>
    <w:rsid w:val="00BE736F"/>
    <w:rsid w:val="00BE7565"/>
    <w:rsid w:val="00BE7A3D"/>
    <w:rsid w:val="00BE7D2F"/>
    <w:rsid w:val="00BF02A8"/>
    <w:rsid w:val="00BF0849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260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B57"/>
    <w:rsid w:val="00C55E38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945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F06"/>
    <w:rsid w:val="00C86BC5"/>
    <w:rsid w:val="00C87062"/>
    <w:rsid w:val="00C8736F"/>
    <w:rsid w:val="00C87AF1"/>
    <w:rsid w:val="00C90E32"/>
    <w:rsid w:val="00C91067"/>
    <w:rsid w:val="00C916E6"/>
    <w:rsid w:val="00C91BA1"/>
    <w:rsid w:val="00C92219"/>
    <w:rsid w:val="00C922ED"/>
    <w:rsid w:val="00C92A89"/>
    <w:rsid w:val="00C92AFF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A7C3A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A4A"/>
    <w:rsid w:val="00CF4198"/>
    <w:rsid w:val="00CF43ED"/>
    <w:rsid w:val="00CF5078"/>
    <w:rsid w:val="00CF5CA0"/>
    <w:rsid w:val="00CF6285"/>
    <w:rsid w:val="00CF6638"/>
    <w:rsid w:val="00CF6893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86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6E9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0AAB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002"/>
    <w:rsid w:val="00D91229"/>
    <w:rsid w:val="00D91922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E12"/>
    <w:rsid w:val="00DB5010"/>
    <w:rsid w:val="00DB5A23"/>
    <w:rsid w:val="00DB63EA"/>
    <w:rsid w:val="00DB6832"/>
    <w:rsid w:val="00DB6855"/>
    <w:rsid w:val="00DB6E61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CF2"/>
    <w:rsid w:val="00DC0EEF"/>
    <w:rsid w:val="00DC10D9"/>
    <w:rsid w:val="00DC10DD"/>
    <w:rsid w:val="00DC1502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164"/>
    <w:rsid w:val="00DF6433"/>
    <w:rsid w:val="00DF6B01"/>
    <w:rsid w:val="00DF70B1"/>
    <w:rsid w:val="00DF7DF2"/>
    <w:rsid w:val="00E006C3"/>
    <w:rsid w:val="00E0139B"/>
    <w:rsid w:val="00E017C5"/>
    <w:rsid w:val="00E01C4F"/>
    <w:rsid w:val="00E01C81"/>
    <w:rsid w:val="00E01CFC"/>
    <w:rsid w:val="00E01EAC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1EE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2C7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63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65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848"/>
    <w:rsid w:val="00EB2A14"/>
    <w:rsid w:val="00EB2DAC"/>
    <w:rsid w:val="00EB3223"/>
    <w:rsid w:val="00EB32F3"/>
    <w:rsid w:val="00EB3480"/>
    <w:rsid w:val="00EB3B8E"/>
    <w:rsid w:val="00EB4210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9E1"/>
    <w:rsid w:val="00F05C55"/>
    <w:rsid w:val="00F06186"/>
    <w:rsid w:val="00F06645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74C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55F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A0C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E8F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BE3"/>
    <w:rsid w:val="00FB01F7"/>
    <w:rsid w:val="00FB04E6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967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496"/>
    <w:rsid w:val="00FF35DB"/>
    <w:rsid w:val="00FF3F2F"/>
    <w:rsid w:val="00FF4942"/>
    <w:rsid w:val="00FF4E62"/>
    <w:rsid w:val="00FF521D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62F3"/>
    <w:pPr>
      <w:ind w:left="567" w:hanging="567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2F3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2F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HeaderChar">
    <w:name w:val="Header Char"/>
    <w:link w:val="Header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yperlink">
    <w:name w:val="Hyperlink"/>
    <w:uiPriority w:val="99"/>
    <w:rsid w:val="00843A0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43A0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3A02"/>
    <w:rPr>
      <w:sz w:val="22"/>
      <w:szCs w:val="22"/>
      <w:lang w:val="es-CO" w:eastAsia="en-US" w:bidi="ar-SA"/>
    </w:rPr>
  </w:style>
  <w:style w:type="character" w:styleId="PageNumber">
    <w:name w:val="page number"/>
    <w:uiPriority w:val="99"/>
    <w:unhideWhenUsed/>
    <w:rsid w:val="00843A02"/>
  </w:style>
  <w:style w:type="paragraph" w:styleId="Footer">
    <w:name w:val="footer"/>
    <w:basedOn w:val="Normal"/>
    <w:link w:val="FooterCh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0C1"/>
  </w:style>
  <w:style w:type="character" w:customStyle="1" w:styleId="Heading4Char">
    <w:name w:val="Heading 4 Char"/>
    <w:link w:val="Heading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aliases w:val="Segundo nivel de viñetas,List Paragraph1,titulo 3,Lista vistosa - Énfasis 11,Segundo nivel de vi–etas,parrafo,Bullet List,FooterText,numbered,Paragraphe de liste1,Bulletr List Paragraph,列出段落,列出段落1,List Paragraph2"/>
    <w:basedOn w:val="Normal"/>
    <w:link w:val="ListParagraphCh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aliases w:val="Segundo nivel de viñetas Char,List Paragraph1 Char,titulo 3 Char,Lista vistosa - Énfasis 11 Char,Segundo nivel de vi–etas Char,parrafo Char,Bullet List Char,FooterText Char,numbered Char,Paragraphe de liste1 Char,列出段落 Char,列出段落1 Char"/>
    <w:link w:val="ListParagraph"/>
    <w:uiPriority w:val="34"/>
    <w:qFormat/>
    <w:rsid w:val="00ED2C01"/>
    <w:rPr>
      <w:rFonts w:ascii="Calibri" w:eastAsia="Calibri" w:hAnsi="Calibri" w:cs="Times New Roman"/>
    </w:rPr>
  </w:style>
  <w:style w:type="character" w:styleId="FootnoteReferenc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Heading1Char">
    <w:name w:val="Heading 1 Char"/>
    <w:link w:val="Heading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Heading2Char">
    <w:name w:val="Heading 2 Char"/>
    <w:link w:val="Heading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Heading3Char">
    <w:name w:val="Heading 3 Char"/>
    <w:link w:val="Heading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DocumentMapChar">
    <w:name w:val="Document Map Char"/>
    <w:link w:val="DocumentMap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eGrid">
    <w:name w:val="Table Grid"/>
    <w:basedOn w:val="Table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AE293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E293A"/>
    <w:rPr>
      <w:sz w:val="20"/>
      <w:szCs w:val="20"/>
    </w:rPr>
  </w:style>
  <w:style w:type="character" w:customStyle="1" w:styleId="CommentTextChar">
    <w:name w:val="Comment Text Char"/>
    <w:link w:val="CommentText"/>
    <w:rsid w:val="00AE29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9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BodyText3">
    <w:name w:val="Body Text 3"/>
    <w:basedOn w:val="Normal"/>
    <w:link w:val="BodyText3Ch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BodyText3Char">
    <w:name w:val="Body Text 3 Char"/>
    <w:link w:val="BodyText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O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O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Heading5Char">
    <w:name w:val="Heading 5 Char"/>
    <w:link w:val="Heading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BodyText2">
    <w:name w:val="Body Text 2"/>
    <w:basedOn w:val="Normal"/>
    <w:link w:val="BodyText2Char"/>
    <w:uiPriority w:val="99"/>
    <w:unhideWhenUsed/>
    <w:rsid w:val="00003443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003443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B41844"/>
    <w:pPr>
      <w:spacing w:after="120"/>
    </w:pPr>
  </w:style>
  <w:style w:type="character" w:customStyle="1" w:styleId="BodyTextChar">
    <w:name w:val="Body Text Char"/>
    <w:link w:val="BodyText"/>
    <w:uiPriority w:val="99"/>
    <w:rsid w:val="00B41844"/>
    <w:rPr>
      <w:sz w:val="22"/>
      <w:szCs w:val="22"/>
      <w:lang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B41844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e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B8733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B87330"/>
    <w:rPr>
      <w:lang w:eastAsia="en-US"/>
    </w:rPr>
  </w:style>
  <w:style w:type="character" w:styleId="Strong">
    <w:name w:val="Strong"/>
    <w:basedOn w:val="DefaultParagraphFont"/>
    <w:uiPriority w:val="22"/>
    <w:qFormat/>
    <w:rsid w:val="009D6BF6"/>
    <w:rPr>
      <w:b/>
      <w:bCs/>
    </w:rPr>
  </w:style>
  <w:style w:type="paragraph" w:styleId="Closing">
    <w:name w:val="Closing"/>
    <w:basedOn w:val="Normal"/>
    <w:link w:val="ClosingChar"/>
    <w:uiPriority w:val="99"/>
    <w:unhideWhenUsed/>
    <w:rsid w:val="00696BDC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rsid w:val="00696BDC"/>
    <w:rPr>
      <w:sz w:val="22"/>
      <w:szCs w:val="22"/>
      <w:lang w:eastAsia="en-US"/>
    </w:rPr>
  </w:style>
  <w:style w:type="paragraph" w:styleId="Signature">
    <w:name w:val="Signature"/>
    <w:basedOn w:val="Normal"/>
    <w:link w:val="SignatureChar"/>
    <w:uiPriority w:val="99"/>
    <w:unhideWhenUsed/>
    <w:rsid w:val="00696BDC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DefaultParagraphFont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DefaultParagraphFont"/>
    <w:rsid w:val="00B85111"/>
  </w:style>
  <w:style w:type="character" w:customStyle="1" w:styleId="taglib-text">
    <w:name w:val="taglib-text"/>
    <w:basedOn w:val="DefaultParagraphFont"/>
    <w:rsid w:val="00B85111"/>
  </w:style>
  <w:style w:type="character" w:customStyle="1" w:styleId="header-title">
    <w:name w:val="header-title"/>
    <w:basedOn w:val="DefaultParagraphFont"/>
    <w:rsid w:val="00B85111"/>
  </w:style>
  <w:style w:type="table" w:styleId="GridTable1Light-Accent1">
    <w:name w:val="Grid Table 1 Light Accent 1"/>
    <w:basedOn w:val="Table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DefaultParagraphFont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DefaultParagraphFont"/>
    <w:rsid w:val="00A73CDB"/>
  </w:style>
  <w:style w:type="paragraph" w:customStyle="1" w:styleId="msonormal0">
    <w:name w:val="msonormal"/>
    <w:basedOn w:val="Normal"/>
    <w:rsid w:val="005A0BA4"/>
    <w:pPr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5">
    <w:name w:val="xl65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6">
    <w:name w:val="xl66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paragraph" w:customStyle="1" w:styleId="xl67">
    <w:name w:val="xl6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68">
    <w:name w:val="xl6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69">
    <w:name w:val="xl6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0">
    <w:name w:val="xl7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71">
    <w:name w:val="xl7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2">
    <w:name w:val="xl72"/>
    <w:basedOn w:val="Normal"/>
    <w:rsid w:val="005A0BA4"/>
    <w:pP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6"/>
      <w:szCs w:val="16"/>
      <w:lang w:eastAsia="es-CO"/>
    </w:rPr>
  </w:style>
  <w:style w:type="paragraph" w:customStyle="1" w:styleId="xl73">
    <w:name w:val="xl73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4">
    <w:name w:val="xl7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B084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5">
    <w:name w:val="xl75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6">
    <w:name w:val="xl76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7">
    <w:name w:val="xl77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8">
    <w:name w:val="xl78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Roboto" w:eastAsia="Times New Roman" w:hAnsi="Roboto" w:cs="Times New Roman"/>
      <w:color w:val="212529"/>
      <w:sz w:val="16"/>
      <w:szCs w:val="16"/>
      <w:lang w:eastAsia="es-CO"/>
    </w:rPr>
  </w:style>
  <w:style w:type="paragraph" w:customStyle="1" w:styleId="xl79">
    <w:name w:val="xl79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0">
    <w:name w:val="xl80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Times New Roman" w:eastAsia="Times New Roman" w:hAnsi="Times New Roman" w:cs="Times New Roman"/>
      <w:color w:val="0563C1"/>
      <w:sz w:val="16"/>
      <w:szCs w:val="16"/>
      <w:u w:val="single"/>
      <w:lang w:eastAsia="es-CO"/>
    </w:rPr>
  </w:style>
  <w:style w:type="paragraph" w:customStyle="1" w:styleId="xl81">
    <w:name w:val="xl81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left"/>
      <w:textAlignment w:val="center"/>
    </w:pPr>
    <w:rPr>
      <w:rFonts w:ascii="Roboto" w:eastAsia="Times New Roman" w:hAnsi="Roboto" w:cs="Times New Roman"/>
      <w:color w:val="007BFF"/>
      <w:sz w:val="16"/>
      <w:szCs w:val="16"/>
      <w:lang w:eastAsia="es-CO"/>
    </w:rPr>
  </w:style>
  <w:style w:type="paragraph" w:customStyle="1" w:styleId="xl63">
    <w:name w:val="xl63"/>
    <w:basedOn w:val="Normal"/>
    <w:rsid w:val="005A0BA4"/>
    <w:pPr>
      <w:shd w:val="clear" w:color="000000" w:fill="FFFFFF"/>
      <w:autoSpaceDE/>
      <w:autoSpaceDN/>
      <w:adjustRightInd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8"/>
      <w:szCs w:val="28"/>
      <w:lang w:eastAsia="es-CO"/>
    </w:rPr>
  </w:style>
  <w:style w:type="paragraph" w:customStyle="1" w:styleId="xl64">
    <w:name w:val="xl64"/>
    <w:basedOn w:val="Normal"/>
    <w:rsid w:val="005A0B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auto"/>
      <w:sz w:val="18"/>
      <w:szCs w:val="18"/>
      <w:lang w:eastAsia="es-CO"/>
    </w:rPr>
  </w:style>
  <w:style w:type="character" w:customStyle="1" w:styleId="xxcontentpasted2">
    <w:name w:val="x_x_contentpasted2"/>
    <w:basedOn w:val="DefaultParagraphFont"/>
    <w:rsid w:val="00247BA9"/>
  </w:style>
  <w:style w:type="character" w:customStyle="1" w:styleId="xxcontentpasted3">
    <w:name w:val="x_x_contentpasted3"/>
    <w:basedOn w:val="DefaultParagraphFont"/>
    <w:rsid w:val="00247BA9"/>
  </w:style>
  <w:style w:type="character" w:customStyle="1" w:styleId="xxcontentpasted4">
    <w:name w:val="x_x_contentpasted4"/>
    <w:basedOn w:val="DefaultParagraphFont"/>
    <w:rsid w:val="00247BA9"/>
  </w:style>
  <w:style w:type="character" w:customStyle="1" w:styleId="xxcontentpasted5">
    <w:name w:val="x_x_contentpasted5"/>
    <w:basedOn w:val="DefaultParagraphFont"/>
    <w:rsid w:val="00247BA9"/>
  </w:style>
  <w:style w:type="character" w:customStyle="1" w:styleId="xxcontentpasted6">
    <w:name w:val="x_x_contentpasted6"/>
    <w:basedOn w:val="DefaultParagraphFont"/>
    <w:rsid w:val="00247BA9"/>
  </w:style>
  <w:style w:type="character" w:customStyle="1" w:styleId="xxcontentpasted7">
    <w:name w:val="x_x_contentpasted7"/>
    <w:basedOn w:val="DefaultParagraphFont"/>
    <w:rsid w:val="00247BA9"/>
  </w:style>
  <w:style w:type="character" w:customStyle="1" w:styleId="xxcontentpasted8">
    <w:name w:val="x_x_contentpasted8"/>
    <w:basedOn w:val="DefaultParagraphFont"/>
    <w:rsid w:val="00247BA9"/>
  </w:style>
  <w:style w:type="character" w:customStyle="1" w:styleId="xxcontentpasted0">
    <w:name w:val="x_x_contentpasted0"/>
    <w:basedOn w:val="DefaultParagraphFont"/>
    <w:rsid w:val="00247BA9"/>
  </w:style>
  <w:style w:type="table" w:styleId="TableGridLight">
    <w:name w:val="Grid Table Light"/>
    <w:basedOn w:val="TableNormal"/>
    <w:uiPriority w:val="40"/>
    <w:rsid w:val="00EB421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Emphasis">
    <w:name w:val="Emphasis"/>
    <w:basedOn w:val="DefaultParagraphFont"/>
    <w:uiPriority w:val="20"/>
    <w:qFormat/>
    <w:rsid w:val="00F507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0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4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0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7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4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30.emf"/><Relationship Id="rId26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60.e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20.emf"/><Relationship Id="rId25" Type="http://schemas.openxmlformats.org/officeDocument/2006/relationships/hyperlink" Target="https://www.ssf.gov.co/web/guest/contratos-celebrado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50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s://www.funcionpublica.gov.co/eva/gestornormativo/norma.php?i=80313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40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www.ssf.gov.co/web/guest/transparencia/estructura-organica-y-talento-humano/directorio-de-informacion-de-servidores-publicos-y-contratistas/directorio-defuncionarios" TargetMode="External"/><Relationship Id="rId27" Type="http://schemas.openxmlformats.org/officeDocument/2006/relationships/oleObject" Target="embeddings/oleObject1.bin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6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2.jpe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954032638E3D49B3DC1A81A3F8DF80" ma:contentTypeVersion="2" ma:contentTypeDescription="Crear nuevo documento." ma:contentTypeScope="" ma:versionID="b02c70608efda0b64233507ee28c6e97">
  <xsd:schema xmlns:xsd="http://www.w3.org/2001/XMLSchema" xmlns:xs="http://www.w3.org/2001/XMLSchema" xmlns:p="http://schemas.microsoft.com/office/2006/metadata/properties" xmlns:ns3="defdae93-e0d1-442f-94b2-36bf64cf1b6e" targetNamespace="http://schemas.microsoft.com/office/2006/metadata/properties" ma:root="true" ma:fieldsID="e642ae77ad5ca51754bbbea47c714d79" ns3:_="">
    <xsd:import namespace="defdae93-e0d1-442f-94b2-36bf64cf1b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dae93-e0d1-442f-94b2-36bf64cf1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F4F2A7-E87A-47CE-A26B-A1144310A9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dae93-e0d1-442f-94b2-36bf64cf1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F347589-8FF1-46EF-A64E-C10A19D4F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.dotx</Template>
  <TotalTime>346</TotalTime>
  <Pages>24</Pages>
  <Words>7584</Words>
  <Characters>41712</Characters>
  <Application>Microsoft Office Word</Application>
  <DocSecurity>0</DocSecurity>
  <Lines>347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Microsoft account</cp:lastModifiedBy>
  <cp:revision>13</cp:revision>
  <cp:lastPrinted>2020-02-12T16:33:00Z</cp:lastPrinted>
  <dcterms:created xsi:type="dcterms:W3CDTF">2023-10-10T15:56:00Z</dcterms:created>
  <dcterms:modified xsi:type="dcterms:W3CDTF">2023-10-12T15:26:00Z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0x010100A3954032638E3D49B3DC1A81A3F8DF80</vt:lpwstr>
  </property>
</Properties>
</file>