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DEE49E" w14:textId="457387D9" w:rsidR="00F932CB" w:rsidRDefault="00F932CB" w:rsidP="004462DC">
      <w:bookmarkStart w:id="0" w:name="_Toc330995018"/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29A873F9" wp14:editId="341536D1">
                <wp:simplePos x="0" y="0"/>
                <wp:positionH relativeFrom="page">
                  <wp:posOffset>4377447</wp:posOffset>
                </wp:positionH>
                <wp:positionV relativeFrom="page">
                  <wp:posOffset>0</wp:posOffset>
                </wp:positionV>
                <wp:extent cx="3391723" cy="10058400"/>
                <wp:effectExtent l="0" t="0" r="0" b="0"/>
                <wp:wrapNone/>
                <wp:docPr id="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1723" cy="10058400"/>
                          <a:chOff x="7344" y="0"/>
                          <a:chExt cx="4896" cy="15840"/>
                        </a:xfrm>
                      </wpg:grpSpPr>
                      <wpg:grpSp>
                        <wpg:cNvPr id="8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9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1B8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1B8BD4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442" y="9230"/>
                            <a:ext cx="4775" cy="6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8006C" w14:textId="77777777" w:rsidR="00066DD6" w:rsidRPr="00794F79" w:rsidRDefault="00066DD6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Línea Atención al Ciudadano +57 (601) 348 77 77</w:t>
                              </w:r>
                            </w:p>
                            <w:p w14:paraId="38551BA8" w14:textId="77777777" w:rsidR="00066DD6" w:rsidRPr="00794F79" w:rsidRDefault="00066DD6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Línea Gratuita Nacional 018000 910 110</w:t>
                              </w:r>
                            </w:p>
                            <w:p w14:paraId="3412CF81" w14:textId="77777777" w:rsidR="00066DD6" w:rsidRPr="00794F79" w:rsidRDefault="00066DD6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PBX :+57 (601) 348 78 00</w:t>
                              </w:r>
                            </w:p>
                            <w:p w14:paraId="50AF48AD" w14:textId="77777777" w:rsidR="00066DD6" w:rsidRPr="00794F79" w:rsidRDefault="00066DD6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Portal Institucional www.ssf.gov.co - correo electrónico ssf@ssf.gov.co</w:t>
                              </w:r>
                            </w:p>
                            <w:p w14:paraId="6F83F341" w14:textId="77777777" w:rsidR="00066DD6" w:rsidRPr="00794F79" w:rsidRDefault="00066DD6" w:rsidP="00794F79">
                              <w:pPr>
                                <w:spacing w:line="220" w:lineRule="exact"/>
                                <w:jc w:val="left"/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Carrera 69 No. 25 B – 44 Pisos 3, 4 y 7</w:t>
                              </w:r>
                            </w:p>
                            <w:p w14:paraId="07411583" w14:textId="3417FFB9" w:rsidR="00066DD6" w:rsidRPr="00794F79" w:rsidRDefault="00066DD6" w:rsidP="00794F79">
                              <w:pPr>
                                <w:spacing w:line="220" w:lineRule="exact"/>
                                <w:jc w:val="left"/>
                                <w:rPr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79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:lang w:val="en-US" w:eastAsia="es-C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Bogotá - Colombia                            </w:t>
                              </w:r>
                            </w:p>
                            <w:p w14:paraId="4EF1F3C2" w14:textId="10C8D545" w:rsidR="00066DD6" w:rsidRDefault="00066DD6" w:rsidP="003D6B01">
                              <w:pPr>
                                <w:pStyle w:val="NoSpacing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03AA657A" w14:textId="3B03AFA5" w:rsidR="00066DD6" w:rsidRDefault="00066DD6" w:rsidP="003D6B01">
                              <w:pPr>
                                <w:pStyle w:val="NoSpacing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17761ADF" w14:textId="28F18CE5" w:rsidR="00066DD6" w:rsidRDefault="00066DD6" w:rsidP="003D6B01">
                              <w:pPr>
                                <w:pStyle w:val="NoSpacing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71E72E59" w14:textId="77777777" w:rsidR="00066DD6" w:rsidRPr="003D6B01" w:rsidRDefault="00066DD6" w:rsidP="003D6B01">
                              <w:pPr>
                                <w:pStyle w:val="NoSpacing"/>
                                <w:rPr>
                                  <w:rFonts w:ascii="Arial Narrow" w:hAnsi="Arial Narrow"/>
                                  <w:color w:val="FFFFFF" w:themeColor="background1"/>
                                </w:rPr>
                              </w:pPr>
                            </w:p>
                            <w:p w14:paraId="2DE45B99" w14:textId="5232F846" w:rsidR="00066DD6" w:rsidRDefault="00066DD6" w:rsidP="004462DC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        </w:t>
                              </w:r>
                              <w:r w:rsidRPr="00F932CB">
                                <w:rPr>
                                  <w:noProof/>
                                  <w:lang w:eastAsia="es-CO"/>
                                </w:rPr>
                                <w:drawing>
                                  <wp:inline distT="0" distB="0" distL="0" distR="0" wp14:anchorId="43238F94" wp14:editId="53CD00AA">
                                    <wp:extent cx="355600" cy="355600"/>
                                    <wp:effectExtent l="0" t="0" r="0" b="0"/>
                                    <wp:docPr id="27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5600" cy="35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</w:t>
                              </w:r>
                              <w:r w:rsidRPr="00F932CB">
                                <w:rPr>
                                  <w:noProof/>
                                  <w:lang w:eastAsia="es-CO"/>
                                </w:rPr>
                                <w:drawing>
                                  <wp:inline distT="0" distB="0" distL="0" distR="0" wp14:anchorId="58236E76" wp14:editId="10766505">
                                    <wp:extent cx="355600" cy="355600"/>
                                    <wp:effectExtent l="0" t="0" r="0" b="0"/>
                                    <wp:docPr id="28" name="Imagen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5600" cy="35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</w:t>
                              </w:r>
                              <w:r w:rsidRPr="00F932CB">
                                <w:rPr>
                                  <w:noProof/>
                                  <w:lang w:eastAsia="es-CO"/>
                                </w:rPr>
                                <w:drawing>
                                  <wp:inline distT="0" distB="0" distL="0" distR="0" wp14:anchorId="2CC06496" wp14:editId="3B23CF28">
                                    <wp:extent cx="355600" cy="355600"/>
                                    <wp:effectExtent l="0" t="0" r="0" b="0"/>
                                    <wp:docPr id="29" name="Imagen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5600" cy="35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</w:t>
                              </w:r>
                              <w:r w:rsidRPr="00F932CB">
                                <w:rPr>
                                  <w:noProof/>
                                  <w:lang w:eastAsia="es-CO"/>
                                </w:rPr>
                                <w:drawing>
                                  <wp:inline distT="0" distB="0" distL="0" distR="0" wp14:anchorId="758FF50C" wp14:editId="35FF88CC">
                                    <wp:extent cx="355600" cy="355600"/>
                                    <wp:effectExtent l="0" t="0" r="0" b="0"/>
                                    <wp:docPr id="30" name="Imagen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5600" cy="35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6B8394" w14:textId="5EDC36E5" w:rsidR="00066DD6" w:rsidRDefault="00066DD6" w:rsidP="004462DC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4132E607" w14:textId="58AF7787" w:rsidR="00066DD6" w:rsidRDefault="00066DD6" w:rsidP="004462DC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5E895FD7" w14:textId="572EA73A" w:rsidR="00066DD6" w:rsidRDefault="00066DD6" w:rsidP="004462DC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33D23A08" w14:textId="23091635" w:rsidR="00066DD6" w:rsidRDefault="00066DD6" w:rsidP="004462DC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2EA5A5CE" w14:textId="23D68C4E" w:rsidR="00066DD6" w:rsidRDefault="00066DD6" w:rsidP="004462DC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</w:p>
                            <w:p w14:paraId="78D15636" w14:textId="4CEFC1CA" w:rsidR="00066DD6" w:rsidRPr="003D6B01" w:rsidRDefault="00066DD6" w:rsidP="004462DC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</w:rPr>
                                <w:t xml:space="preserve">                               </w:t>
                              </w:r>
                              <w:r w:rsidRPr="00F932CB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16"/>
                                  <w:lang w:eastAsia="es-CO"/>
                                </w:rPr>
                                <w:drawing>
                                  <wp:inline distT="0" distB="0" distL="0" distR="0" wp14:anchorId="49D3043D" wp14:editId="3F5678BF">
                                    <wp:extent cx="622300" cy="622300"/>
                                    <wp:effectExtent l="0" t="0" r="0" b="0"/>
                                    <wp:docPr id="31" name="Imagen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2300" cy="622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29A873F9" id="Grupo 17" o:spid="_x0000_s1026" style="position:absolute;left:0;text-align:left;margin-left:344.7pt;margin-top:0;width:267.05pt;height:11in;z-index:251656704;mso-height-percent:1000;mso-position-horizontal-relative:page;mso-position-vertical-relative:page;mso-height-percent:1000" coordorigin="7344" coordsize="489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REsEA&#10;AADaAAAADwAAAGRycy9kb3ducmV2LnhtbESPQYvCMBSE78L+h/AWvGmq4NLtmhYRBPGkVYS9PZq3&#10;bbV5qU3U+u83guBxmJlvmHnWm0bcqHO1ZQWTcQSCuLC65lLBYb8axSCcR9bYWCYFD3KQpR+DOSba&#10;3nlHt9yXIkDYJaig8r5NpHRFRQbd2LbEwfuznUEfZFdK3eE9wE0jp1H0JQ3WHBYqbGlZUXHOr0ZB&#10;HOPl6GdsT9t8U8S7NpfN70Op4We/+AHhqffv8Ku91gq+4Xkl3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SURLBAAAA2gAAAA8AAAAAAAAAAAAAAAAAmAIAAGRycy9kb3du&#10;cmV2LnhtbFBLBQYAAAAABAAEAPUAAACGAwAAAAA=&#10;" fillcolor="#1b8bd4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8KcIA&#10;AADbAAAADwAAAGRycy9kb3ducmV2LnhtbESPwW7CQAxE70j8w8pIvcEGDhSl2aCChMilVaH9ACvr&#10;JlGz3ii7geTv6wMSN1sznnnO9qNr1Y360Hg2sF4loIhLbxuuDPx8n5Y7UCEiW2w9k4GJAuzz+SzD&#10;1Po7X+h2jZWSEA4pGqhj7FKtQ1mTw7DyHbFov753GGXtK217vEu4a/UmSbbaYcPSUGNHx5rKv+vg&#10;DJw73vj1eTo4Tl7tUHwMn+0XGfOyGN/fQEUa49P8uC6s4Au9/CID6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HwpwgAAANsAAAAPAAAAAAAAAAAAAAAAAJgCAABkcnMvZG93&#10;bnJldi54bWxQSwUGAAAAAAQABAD1AAAAhwMAAAAA&#10;" fillcolor="#1b8bd4" stroked="f" strokecolor="white" strokeweight="1pt">
                    <v:fill r:id="rId16" o:title="" opacity="52428f" o:opacity2="52428f" type="pattern"/>
                    <v:shadow color="#d8d8d8" offset="3pt,3pt"/>
                  </v:rect>
                </v:group>
                <v:rect id="Rectangle 9" o:spid="_x0000_s1030" style="position:absolute;left:7442;top:9230;width:4775;height:622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cdsQA&#10;AADbAAAADwAAAGRycy9kb3ducmV2LnhtbESPzYrCQBCE78K+w9ALexGdrAd1o6MEZcGDP8T1AZpM&#10;m4TN9ITMGKNP7wiCt26qvurq+bIzlWipcaVlBd/DCARxZnXJuYLT3+9gCsJ5ZI2VZVJwIwfLxUdv&#10;jrG2V06pPfpchBB2MSoovK9jKV1WkEE3tDVx0M62MejD2uRSN3gN4aaSoygaS4MlhwsF1rQqKPs/&#10;Xkyokdwnh5/1yuyTbJf329RqvbVKfX12yQyEp86/zS96owM3gucvYQ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nHbEAAAA2wAAAA8AAAAAAAAAAAAAAAAAmAIAAGRycy9k&#10;b3ducmV2LnhtbFBLBQYAAAAABAAEAPUAAACJAwAAAAA=&#10;" filled="f" stroked="f" strokeweight="1pt">
                  <v:textbox inset="28.8pt,14.4pt,14.4pt,14.4pt">
                    <w:txbxContent>
                      <w:p w14:paraId="4E98006C" w14:textId="77777777" w:rsidR="00066DD6" w:rsidRPr="00794F79" w:rsidRDefault="00066DD6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Línea Atención al Ciudadano +57 (601) 348 77 77</w:t>
                        </w:r>
                      </w:p>
                      <w:p w14:paraId="38551BA8" w14:textId="77777777" w:rsidR="00066DD6" w:rsidRPr="00794F79" w:rsidRDefault="00066DD6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Línea Gratuita Nacional 018000 910 110</w:t>
                        </w:r>
                      </w:p>
                      <w:p w14:paraId="3412CF81" w14:textId="77777777" w:rsidR="00066DD6" w:rsidRPr="00794F79" w:rsidRDefault="00066DD6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PBX :+57 (601) 348 78 00</w:t>
                        </w:r>
                      </w:p>
                      <w:p w14:paraId="50AF48AD" w14:textId="77777777" w:rsidR="00066DD6" w:rsidRPr="00794F79" w:rsidRDefault="00066DD6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Portal Institucional www.ssf.gov.co - correo electrónico ssf@ssf.gov.co</w:t>
                        </w:r>
                      </w:p>
                      <w:p w14:paraId="6F83F341" w14:textId="77777777" w:rsidR="00066DD6" w:rsidRPr="00794F79" w:rsidRDefault="00066DD6" w:rsidP="00794F79">
                        <w:pPr>
                          <w:spacing w:line="220" w:lineRule="exact"/>
                          <w:jc w:val="left"/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Carrera 69 No. 25 B – 44 Pisos 3, 4 y 7</w:t>
                        </w:r>
                      </w:p>
                      <w:p w14:paraId="07411583" w14:textId="3417FFB9" w:rsidR="00066DD6" w:rsidRPr="00794F79" w:rsidRDefault="00066DD6" w:rsidP="00794F79">
                        <w:pPr>
                          <w:spacing w:line="220" w:lineRule="exact"/>
                          <w:jc w:val="left"/>
                          <w:rPr>
                            <w:color w:val="FFFFFF" w:themeColor="background1"/>
                            <w:sz w:val="18"/>
                            <w:szCs w:val="18"/>
                            <w:lang w:val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79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  <w:lang w:val="en-US" w:eastAsia="es-C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Bogotá - Colombia                            </w:t>
                        </w:r>
                      </w:p>
                      <w:p w14:paraId="4EF1F3C2" w14:textId="10C8D545" w:rsidR="00066DD6" w:rsidRDefault="00066DD6" w:rsidP="003D6B01">
                        <w:pPr>
                          <w:pStyle w:val="NoSpacing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03AA657A" w14:textId="3B03AFA5" w:rsidR="00066DD6" w:rsidRDefault="00066DD6" w:rsidP="003D6B01">
                        <w:pPr>
                          <w:pStyle w:val="NoSpacing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17761ADF" w14:textId="28F18CE5" w:rsidR="00066DD6" w:rsidRDefault="00066DD6" w:rsidP="003D6B01">
                        <w:pPr>
                          <w:pStyle w:val="NoSpacing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71E72E59" w14:textId="77777777" w:rsidR="00066DD6" w:rsidRPr="003D6B01" w:rsidRDefault="00066DD6" w:rsidP="003D6B01">
                        <w:pPr>
                          <w:pStyle w:val="NoSpacing"/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</w:p>
                      <w:p w14:paraId="2DE45B99" w14:textId="5232F846" w:rsidR="00066DD6" w:rsidRDefault="00066DD6" w:rsidP="004462DC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        </w:t>
                        </w:r>
                        <w:r w:rsidRPr="00F932CB">
                          <w:rPr>
                            <w:noProof/>
                            <w:lang w:eastAsia="es-CO"/>
                          </w:rPr>
                          <w:drawing>
                            <wp:inline distT="0" distB="0" distL="0" distR="0" wp14:anchorId="43238F94" wp14:editId="53CD00AA">
                              <wp:extent cx="355600" cy="355600"/>
                              <wp:effectExtent l="0" t="0" r="0" b="0"/>
                              <wp:docPr id="27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600" cy="35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</w:t>
                        </w:r>
                        <w:r w:rsidRPr="00F932CB">
                          <w:rPr>
                            <w:noProof/>
                            <w:lang w:eastAsia="es-CO"/>
                          </w:rPr>
                          <w:drawing>
                            <wp:inline distT="0" distB="0" distL="0" distR="0" wp14:anchorId="58236E76" wp14:editId="10766505">
                              <wp:extent cx="355600" cy="355600"/>
                              <wp:effectExtent l="0" t="0" r="0" b="0"/>
                              <wp:docPr id="28" name="Imagen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600" cy="35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</w:t>
                        </w:r>
                        <w:r w:rsidRPr="00F932CB">
                          <w:rPr>
                            <w:noProof/>
                            <w:lang w:eastAsia="es-CO"/>
                          </w:rPr>
                          <w:drawing>
                            <wp:inline distT="0" distB="0" distL="0" distR="0" wp14:anchorId="2CC06496" wp14:editId="3B23CF28">
                              <wp:extent cx="355600" cy="355600"/>
                              <wp:effectExtent l="0" t="0" r="0" b="0"/>
                              <wp:docPr id="29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600" cy="35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</w:t>
                        </w:r>
                        <w:r w:rsidRPr="00F932CB">
                          <w:rPr>
                            <w:noProof/>
                            <w:lang w:eastAsia="es-CO"/>
                          </w:rPr>
                          <w:drawing>
                            <wp:inline distT="0" distB="0" distL="0" distR="0" wp14:anchorId="758FF50C" wp14:editId="35FF88CC">
                              <wp:extent cx="355600" cy="355600"/>
                              <wp:effectExtent l="0" t="0" r="0" b="0"/>
                              <wp:docPr id="30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5600" cy="35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6B8394" w14:textId="5EDC36E5" w:rsidR="00066DD6" w:rsidRDefault="00066DD6" w:rsidP="004462DC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4132E607" w14:textId="58AF7787" w:rsidR="00066DD6" w:rsidRDefault="00066DD6" w:rsidP="004462DC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5E895FD7" w14:textId="572EA73A" w:rsidR="00066DD6" w:rsidRDefault="00066DD6" w:rsidP="004462DC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33D23A08" w14:textId="23091635" w:rsidR="00066DD6" w:rsidRDefault="00066DD6" w:rsidP="004462DC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2EA5A5CE" w14:textId="23D68C4E" w:rsidR="00066DD6" w:rsidRDefault="00066DD6" w:rsidP="004462DC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</w:p>
                      <w:p w14:paraId="78D15636" w14:textId="4CEFC1CA" w:rsidR="00066DD6" w:rsidRPr="003D6B01" w:rsidRDefault="00066DD6" w:rsidP="004462DC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6"/>
                          </w:rPr>
                          <w:t xml:space="preserve">                               </w:t>
                        </w:r>
                        <w:r w:rsidRPr="00F932CB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16"/>
                            <w:lang w:eastAsia="es-CO"/>
                          </w:rPr>
                          <w:drawing>
                            <wp:inline distT="0" distB="0" distL="0" distR="0" wp14:anchorId="49D3043D" wp14:editId="3F5678BF">
                              <wp:extent cx="622300" cy="622300"/>
                              <wp:effectExtent l="0" t="0" r="0" b="0"/>
                              <wp:docPr id="31" name="Imagen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2300" cy="622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BBFF016" w14:textId="77777777" w:rsidR="00F932CB" w:rsidRDefault="00F932CB" w:rsidP="004462DC"/>
    <w:p w14:paraId="4F976A26" w14:textId="77777777" w:rsidR="00F932CB" w:rsidRDefault="00F932CB" w:rsidP="004462DC"/>
    <w:p w14:paraId="12377B9F" w14:textId="77777777" w:rsidR="00F932CB" w:rsidRDefault="00F932CB" w:rsidP="004462DC"/>
    <w:p w14:paraId="6B90D6CF" w14:textId="1D0B5E8B" w:rsidR="00ED2C01" w:rsidRPr="004E6D76" w:rsidRDefault="00F932CB" w:rsidP="00F932CB">
      <w:pPr>
        <w:jc w:val="left"/>
      </w:pPr>
      <w:r>
        <w:rPr>
          <w:noProof/>
          <w:lang w:eastAsia="es-CO"/>
        </w:rPr>
        <w:drawing>
          <wp:inline distT="0" distB="0" distL="0" distR="0" wp14:anchorId="6944C12C" wp14:editId="487A4711">
            <wp:extent cx="3670300" cy="177288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339" cy="180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A415" w14:textId="25BCCEF3" w:rsidR="009D54CD" w:rsidRPr="004E6D76" w:rsidRDefault="009D54CD" w:rsidP="004462DC">
      <w:pPr>
        <w:rPr>
          <w:lang w:val="es-ES"/>
        </w:rPr>
      </w:pPr>
    </w:p>
    <w:p w14:paraId="0ADC8E3A" w14:textId="4D669FB7" w:rsidR="009D54CD" w:rsidRPr="004E6D76" w:rsidRDefault="009D54CD" w:rsidP="004462DC">
      <w:pPr>
        <w:rPr>
          <w:lang w:val="es-ES"/>
        </w:rPr>
      </w:pPr>
    </w:p>
    <w:p w14:paraId="4A48FD51" w14:textId="32ED7536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5AB67527" w:rsidR="009D54CD" w:rsidRPr="004E6D76" w:rsidRDefault="00700331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6EBCEC" wp14:editId="51652FEF">
                <wp:simplePos x="0" y="0"/>
                <wp:positionH relativeFrom="page">
                  <wp:posOffset>638175</wp:posOffset>
                </wp:positionH>
                <wp:positionV relativeFrom="page">
                  <wp:posOffset>4191000</wp:posOffset>
                </wp:positionV>
                <wp:extent cx="6621780" cy="2057400"/>
                <wp:effectExtent l="0" t="0" r="26670" b="19050"/>
                <wp:wrapNone/>
                <wp:docPr id="6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2057400"/>
                        </a:xfrm>
                        <a:prstGeom prst="rect">
                          <a:avLst/>
                        </a:prstGeom>
                        <a:solidFill>
                          <a:srgbClr val="1B8BD4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7578D" w14:textId="043EF6CC" w:rsidR="00066DD6" w:rsidRPr="00700331" w:rsidRDefault="00066DD6" w:rsidP="0070033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700331">
                              <w:rPr>
                                <w:b/>
                                <w:color w:val="FFFFFF" w:themeColor="background1"/>
                                <w:sz w:val="24"/>
                                <w:szCs w:val="36"/>
                              </w:rPr>
                              <w:t>INFORME DE SEGUIMIENTO AL REGISTRO DE INFORMACIÓN REPORTADA POR LA SUPERINTENDENCIA DEL SUBSIDIO FAMILIAR EN EL SISTEMA DE INFORMACIÓN Y GESTIÓN DEL EMPLEO PÚBLICO – SIGEP</w:t>
                            </w:r>
                          </w:p>
                          <w:p w14:paraId="38A6B0E3" w14:textId="77777777" w:rsidR="00066DD6" w:rsidRPr="00700331" w:rsidRDefault="00066DD6" w:rsidP="0070033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</w:p>
                          <w:p w14:paraId="6DDCC742" w14:textId="3684535E" w:rsidR="00066DD6" w:rsidRPr="00700331" w:rsidRDefault="00066DD6" w:rsidP="0070033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700331">
                              <w:rPr>
                                <w:b/>
                                <w:color w:val="FFFFFF" w:themeColor="background1"/>
                                <w:sz w:val="24"/>
                                <w:szCs w:val="36"/>
                              </w:rPr>
                              <w:t>PRIMER (l) TRIMESTRE AÑO 2023</w:t>
                            </w:r>
                          </w:p>
                          <w:p w14:paraId="49D5242A" w14:textId="77777777" w:rsidR="00066DD6" w:rsidRPr="00700331" w:rsidRDefault="00066DD6" w:rsidP="00700331">
                            <w:pPr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28"/>
                                <w:szCs w:val="40"/>
                              </w:rPr>
                            </w:pPr>
                          </w:p>
                          <w:p w14:paraId="10D93C66" w14:textId="7F80E627" w:rsidR="00066DD6" w:rsidRPr="00700331" w:rsidRDefault="00066DD6" w:rsidP="00700331">
                            <w:pPr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18"/>
                                <w:szCs w:val="40"/>
                              </w:rPr>
                            </w:pPr>
                            <w:r w:rsidRPr="00700331">
                              <w:rPr>
                                <w:rFonts w:eastAsia="Times New Roman"/>
                                <w:b/>
                                <w:color w:val="FFFFFF"/>
                                <w:spacing w:val="5"/>
                                <w:kern w:val="28"/>
                                <w:sz w:val="18"/>
                                <w:szCs w:val="40"/>
                              </w:rPr>
                              <w:t>Abril de 2023</w:t>
                            </w:r>
                          </w:p>
                          <w:p w14:paraId="4A9C84DB" w14:textId="2328F122" w:rsidR="00066DD6" w:rsidRPr="00526600" w:rsidRDefault="00066DD6" w:rsidP="00CB540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EBCEC" id="Rectángulo 23" o:spid="_x0000_s1031" style="position:absolute;left:0;text-align:left;margin-left:50.25pt;margin-top:330pt;width:521.4pt;height:16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" o:allowincell="f" fillcolor="#1b8bd4" strokecolor="white" strokeweight="1pt">
                <v:textbox inset="14.4pt,,14.4pt">
                  <w:txbxContent>
                    <w:p w14:paraId="74B7578D" w14:textId="043EF6CC" w:rsidR="00066DD6" w:rsidRPr="00700331" w:rsidRDefault="00066DD6" w:rsidP="00700331">
                      <w:pPr>
                        <w:rPr>
                          <w:b/>
                          <w:color w:val="FFFFFF" w:themeColor="background1"/>
                          <w:sz w:val="24"/>
                          <w:szCs w:val="36"/>
                        </w:rPr>
                      </w:pPr>
                      <w:r w:rsidRPr="00700331">
                        <w:rPr>
                          <w:b/>
                          <w:color w:val="FFFFFF" w:themeColor="background1"/>
                          <w:sz w:val="24"/>
                          <w:szCs w:val="36"/>
                        </w:rPr>
                        <w:t>INFORME DE SEGUIMIENTO AL REGISTRO DE INFORMACIÓN REPORTADA POR LA SUPERINTENDENCIA DEL SUBSIDIO FAMILIAR EN EL SISTEMA DE INFORMACIÓN Y GESTIÓN DEL EMPLEO PÚBLICO – SIGEP</w:t>
                      </w:r>
                    </w:p>
                    <w:p w14:paraId="38A6B0E3" w14:textId="77777777" w:rsidR="00066DD6" w:rsidRPr="00700331" w:rsidRDefault="00066DD6" w:rsidP="00700331">
                      <w:pPr>
                        <w:rPr>
                          <w:b/>
                          <w:color w:val="FFFFFF" w:themeColor="background1"/>
                          <w:sz w:val="24"/>
                          <w:szCs w:val="36"/>
                        </w:rPr>
                      </w:pPr>
                    </w:p>
                    <w:p w14:paraId="6DDCC742" w14:textId="3684535E" w:rsidR="00066DD6" w:rsidRPr="00700331" w:rsidRDefault="00066DD6" w:rsidP="00700331">
                      <w:pPr>
                        <w:rPr>
                          <w:b/>
                          <w:color w:val="FFFFFF" w:themeColor="background1"/>
                          <w:sz w:val="24"/>
                          <w:szCs w:val="36"/>
                        </w:rPr>
                      </w:pPr>
                      <w:r w:rsidRPr="00700331">
                        <w:rPr>
                          <w:b/>
                          <w:color w:val="FFFFFF" w:themeColor="background1"/>
                          <w:sz w:val="24"/>
                          <w:szCs w:val="36"/>
                        </w:rPr>
                        <w:t>PRIMER (l) TRIMESTRE AÑO 2023</w:t>
                      </w:r>
                    </w:p>
                    <w:p w14:paraId="49D5242A" w14:textId="77777777" w:rsidR="00066DD6" w:rsidRPr="00700331" w:rsidRDefault="00066DD6" w:rsidP="00700331">
                      <w:pPr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28"/>
                          <w:szCs w:val="40"/>
                        </w:rPr>
                      </w:pPr>
                    </w:p>
                    <w:p w14:paraId="10D93C66" w14:textId="7F80E627" w:rsidR="00066DD6" w:rsidRPr="00700331" w:rsidRDefault="00066DD6" w:rsidP="00700331">
                      <w:pPr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18"/>
                          <w:szCs w:val="40"/>
                        </w:rPr>
                      </w:pPr>
                      <w:r w:rsidRPr="00700331">
                        <w:rPr>
                          <w:rFonts w:eastAsia="Times New Roman"/>
                          <w:b/>
                          <w:color w:val="FFFFFF"/>
                          <w:spacing w:val="5"/>
                          <w:kern w:val="28"/>
                          <w:sz w:val="18"/>
                          <w:szCs w:val="40"/>
                        </w:rPr>
                        <w:t>Abril de 2023</w:t>
                      </w:r>
                    </w:p>
                    <w:p w14:paraId="4A9C84DB" w14:textId="2328F122" w:rsidR="00066DD6" w:rsidRPr="00526600" w:rsidRDefault="00066DD6" w:rsidP="00CB540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4BBEEC1" w14:textId="1D339C9A" w:rsidR="009D54CD" w:rsidRPr="004E6D76" w:rsidRDefault="009D54CD" w:rsidP="004462DC">
      <w:pPr>
        <w:rPr>
          <w:lang w:val="es-ES"/>
        </w:rPr>
      </w:pPr>
    </w:p>
    <w:p w14:paraId="58C317FC" w14:textId="13FAD5F6" w:rsidR="009D54CD" w:rsidRPr="004E6D76" w:rsidRDefault="009D54CD" w:rsidP="004462DC">
      <w:pPr>
        <w:rPr>
          <w:lang w:val="es-ES"/>
        </w:rPr>
      </w:pPr>
    </w:p>
    <w:p w14:paraId="4F7C0F63" w14:textId="427BBB2D" w:rsidR="009D54CD" w:rsidRPr="004E6D76" w:rsidRDefault="009D54CD" w:rsidP="004462DC">
      <w:pPr>
        <w:rPr>
          <w:lang w:val="es-ES"/>
        </w:rPr>
      </w:pPr>
    </w:p>
    <w:p w14:paraId="656737EF" w14:textId="77777777" w:rsidR="004462DC" w:rsidRDefault="004462DC" w:rsidP="004462DC">
      <w:pPr>
        <w:rPr>
          <w:lang w:val="es-ES"/>
        </w:rPr>
      </w:pPr>
    </w:p>
    <w:p w14:paraId="43D9A60A" w14:textId="77777777" w:rsidR="004462DC" w:rsidRDefault="004462DC" w:rsidP="004462DC">
      <w:pPr>
        <w:rPr>
          <w:lang w:val="es-ES"/>
        </w:rPr>
      </w:pPr>
    </w:p>
    <w:p w14:paraId="0FC39BC9" w14:textId="77777777" w:rsidR="004462DC" w:rsidRDefault="004462DC" w:rsidP="004462DC">
      <w:pPr>
        <w:rPr>
          <w:lang w:val="es-ES"/>
        </w:rPr>
      </w:pPr>
    </w:p>
    <w:p w14:paraId="5E3C32CD" w14:textId="77777777" w:rsidR="004462DC" w:rsidRDefault="004462DC" w:rsidP="004462DC">
      <w:pPr>
        <w:rPr>
          <w:lang w:val="es-ES"/>
        </w:rPr>
      </w:pPr>
    </w:p>
    <w:p w14:paraId="4675D8EF" w14:textId="77777777" w:rsidR="004462DC" w:rsidRDefault="004462DC" w:rsidP="004462DC">
      <w:pPr>
        <w:rPr>
          <w:lang w:val="es-ES"/>
        </w:rPr>
      </w:pPr>
    </w:p>
    <w:p w14:paraId="32102955" w14:textId="77777777" w:rsidR="004462DC" w:rsidRDefault="004462DC" w:rsidP="004462DC">
      <w:pPr>
        <w:rPr>
          <w:lang w:val="es-ES"/>
        </w:rPr>
      </w:pPr>
    </w:p>
    <w:p w14:paraId="310E79EC" w14:textId="77777777" w:rsidR="004462DC" w:rsidRDefault="004462DC" w:rsidP="004462DC">
      <w:pPr>
        <w:rPr>
          <w:lang w:val="es-ES"/>
        </w:rPr>
      </w:pPr>
    </w:p>
    <w:p w14:paraId="1368169F" w14:textId="77777777" w:rsidR="004462DC" w:rsidRDefault="004462DC" w:rsidP="004462DC">
      <w:pPr>
        <w:rPr>
          <w:lang w:val="es-ES"/>
        </w:rPr>
      </w:pPr>
    </w:p>
    <w:p w14:paraId="1B389AF8" w14:textId="77777777" w:rsidR="004462DC" w:rsidRDefault="004462DC" w:rsidP="004462DC">
      <w:pPr>
        <w:rPr>
          <w:lang w:val="es-ES"/>
        </w:rPr>
      </w:pPr>
    </w:p>
    <w:p w14:paraId="659DE153" w14:textId="77777777" w:rsidR="004462DC" w:rsidRDefault="004462DC" w:rsidP="004462DC">
      <w:pPr>
        <w:rPr>
          <w:lang w:val="es-ES"/>
        </w:rPr>
      </w:pPr>
    </w:p>
    <w:p w14:paraId="74DA270F" w14:textId="77777777" w:rsidR="004462DC" w:rsidRDefault="004462DC" w:rsidP="004462DC">
      <w:pPr>
        <w:rPr>
          <w:lang w:val="es-ES"/>
        </w:rPr>
      </w:pPr>
    </w:p>
    <w:p w14:paraId="70195897" w14:textId="77777777" w:rsidR="004462DC" w:rsidRDefault="004462DC" w:rsidP="004462DC">
      <w:pPr>
        <w:rPr>
          <w:lang w:val="es-ES"/>
        </w:rPr>
      </w:pPr>
    </w:p>
    <w:p w14:paraId="176899A9" w14:textId="77777777" w:rsidR="004462DC" w:rsidRDefault="004462DC" w:rsidP="004462DC">
      <w:pPr>
        <w:rPr>
          <w:lang w:val="es-ES"/>
        </w:rPr>
      </w:pPr>
    </w:p>
    <w:p w14:paraId="22DBA52A" w14:textId="3094A32B" w:rsidR="004462DC" w:rsidRDefault="004462DC" w:rsidP="004462DC">
      <w:pPr>
        <w:rPr>
          <w:lang w:val="es-ES"/>
        </w:rPr>
      </w:pPr>
    </w:p>
    <w:p w14:paraId="5F5BFBA5" w14:textId="77777777" w:rsidR="004462DC" w:rsidRDefault="004462DC" w:rsidP="004462DC">
      <w:pPr>
        <w:rPr>
          <w:lang w:val="es-ES"/>
        </w:rPr>
      </w:pPr>
    </w:p>
    <w:p w14:paraId="66D1DC67" w14:textId="77777777" w:rsidR="004462DC" w:rsidRDefault="004462DC" w:rsidP="004462DC">
      <w:pPr>
        <w:rPr>
          <w:lang w:val="es-ES"/>
        </w:rPr>
      </w:pPr>
    </w:p>
    <w:p w14:paraId="1C01581A" w14:textId="77777777" w:rsidR="004462DC" w:rsidRDefault="004462DC" w:rsidP="004462DC">
      <w:pPr>
        <w:rPr>
          <w:lang w:val="es-ES"/>
        </w:rPr>
      </w:pPr>
    </w:p>
    <w:p w14:paraId="7A9D9A82" w14:textId="77777777" w:rsidR="004462DC" w:rsidRDefault="004462DC" w:rsidP="004462DC">
      <w:pPr>
        <w:rPr>
          <w:lang w:val="es-ES"/>
        </w:rPr>
      </w:pPr>
    </w:p>
    <w:p w14:paraId="0B3D6EDB" w14:textId="77777777" w:rsidR="004462DC" w:rsidRDefault="004462DC" w:rsidP="004462DC">
      <w:pPr>
        <w:rPr>
          <w:lang w:val="es-ES"/>
        </w:rPr>
      </w:pPr>
    </w:p>
    <w:p w14:paraId="4ED28453" w14:textId="77777777" w:rsidR="004462DC" w:rsidRDefault="004462DC" w:rsidP="004462DC">
      <w:pPr>
        <w:rPr>
          <w:lang w:val="es-ES"/>
        </w:rPr>
      </w:pPr>
    </w:p>
    <w:p w14:paraId="7D2B49E7" w14:textId="77777777" w:rsidR="004462DC" w:rsidRDefault="004462DC" w:rsidP="004462DC">
      <w:pPr>
        <w:rPr>
          <w:lang w:val="es-ES"/>
        </w:rPr>
      </w:pP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tbl>
      <w:tblPr>
        <w:tblW w:w="978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6009"/>
        <w:gridCol w:w="3777"/>
      </w:tblGrid>
      <w:tr w:rsidR="00700331" w:rsidRPr="00F034CB" w14:paraId="6F66B312" w14:textId="77777777" w:rsidTr="00066DD6">
        <w:trPr>
          <w:trHeight w:val="567"/>
        </w:trPr>
        <w:tc>
          <w:tcPr>
            <w:tcW w:w="9786" w:type="dxa"/>
            <w:gridSpan w:val="2"/>
            <w:vAlign w:val="center"/>
          </w:tcPr>
          <w:bookmarkEnd w:id="0"/>
          <w:p w14:paraId="7F83692C" w14:textId="77777777" w:rsidR="00700331" w:rsidRPr="00F034CB" w:rsidRDefault="00700331" w:rsidP="00101BA4">
            <w:pPr>
              <w:rPr>
                <w:b/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lastRenderedPageBreak/>
              <w:t>1. INFORMACIÓN GENERAL</w:t>
            </w:r>
          </w:p>
        </w:tc>
      </w:tr>
      <w:tr w:rsidR="00700331" w:rsidRPr="00F034CB" w14:paraId="38510209" w14:textId="77777777" w:rsidTr="00066DD6">
        <w:trPr>
          <w:trHeight w:val="454"/>
        </w:trPr>
        <w:tc>
          <w:tcPr>
            <w:tcW w:w="6009" w:type="dxa"/>
            <w:vAlign w:val="center"/>
          </w:tcPr>
          <w:p w14:paraId="51F09D91" w14:textId="77777777" w:rsidR="00700331" w:rsidRPr="00F034CB" w:rsidRDefault="00700331" w:rsidP="00101BA4">
            <w:pPr>
              <w:pStyle w:val="Heading1"/>
              <w:rPr>
                <w:color w:val="auto"/>
                <w:sz w:val="24"/>
                <w:szCs w:val="24"/>
              </w:rPr>
            </w:pPr>
            <w:r w:rsidRPr="00F034CB">
              <w:rPr>
                <w:color w:val="auto"/>
                <w:sz w:val="24"/>
                <w:szCs w:val="24"/>
              </w:rPr>
              <w:t>1.1 Fecha De Informe:</w:t>
            </w:r>
          </w:p>
        </w:tc>
        <w:tc>
          <w:tcPr>
            <w:tcW w:w="3777" w:type="dxa"/>
            <w:vAlign w:val="center"/>
          </w:tcPr>
          <w:p w14:paraId="16D9B066" w14:textId="2EB9376D" w:rsidR="00700331" w:rsidRPr="00F034CB" w:rsidRDefault="00700331" w:rsidP="00814C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814C3B">
              <w:rPr>
                <w:b/>
                <w:sz w:val="24"/>
                <w:szCs w:val="24"/>
              </w:rPr>
              <w:t>0</w:t>
            </w:r>
            <w:r w:rsidRPr="00F034CB">
              <w:rPr>
                <w:b/>
                <w:sz w:val="24"/>
                <w:szCs w:val="24"/>
              </w:rPr>
              <w:t xml:space="preserve"> de </w:t>
            </w:r>
            <w:r>
              <w:rPr>
                <w:b/>
                <w:sz w:val="24"/>
                <w:szCs w:val="24"/>
              </w:rPr>
              <w:t>abril de 2023</w:t>
            </w:r>
          </w:p>
        </w:tc>
      </w:tr>
      <w:tr w:rsidR="00700331" w:rsidRPr="00F034CB" w14:paraId="2F320474" w14:textId="77777777" w:rsidTr="00066DD6">
        <w:trPr>
          <w:trHeight w:val="454"/>
        </w:trPr>
        <w:tc>
          <w:tcPr>
            <w:tcW w:w="6009" w:type="dxa"/>
            <w:vAlign w:val="center"/>
          </w:tcPr>
          <w:p w14:paraId="16C7E9F7" w14:textId="77777777" w:rsidR="00700331" w:rsidRPr="00F034CB" w:rsidRDefault="00700331" w:rsidP="00101BA4">
            <w:pPr>
              <w:rPr>
                <w:b/>
                <w:sz w:val="24"/>
                <w:szCs w:val="24"/>
              </w:rPr>
            </w:pPr>
            <w:r w:rsidRPr="00F034CB">
              <w:rPr>
                <w:rFonts w:eastAsia="Times New Roman"/>
                <w:b/>
                <w:bCs/>
                <w:sz w:val="24"/>
                <w:szCs w:val="24"/>
              </w:rPr>
              <w:t>1.2 Periodo Evaluado:</w:t>
            </w:r>
          </w:p>
        </w:tc>
        <w:tc>
          <w:tcPr>
            <w:tcW w:w="3777" w:type="dxa"/>
            <w:vAlign w:val="center"/>
          </w:tcPr>
          <w:p w14:paraId="0E676247" w14:textId="27B7F79D" w:rsidR="00700331" w:rsidRPr="00F034CB" w:rsidRDefault="00700331" w:rsidP="007003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Primer</w:t>
            </w:r>
            <w:r w:rsidRPr="00F034C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Trimestre de 2023</w:t>
            </w:r>
          </w:p>
        </w:tc>
      </w:tr>
      <w:tr w:rsidR="00700331" w:rsidRPr="00F034CB" w14:paraId="2AD40DDC" w14:textId="77777777" w:rsidTr="00066DD6">
        <w:trPr>
          <w:trHeight w:val="454"/>
        </w:trPr>
        <w:tc>
          <w:tcPr>
            <w:tcW w:w="6009" w:type="dxa"/>
            <w:vAlign w:val="center"/>
          </w:tcPr>
          <w:p w14:paraId="2CE194A2" w14:textId="77777777" w:rsidR="00700331" w:rsidRPr="00F034CB" w:rsidRDefault="00700331" w:rsidP="00101BA4">
            <w:pPr>
              <w:pStyle w:val="Heading1"/>
              <w:tabs>
                <w:tab w:val="left" w:pos="4262"/>
              </w:tabs>
              <w:rPr>
                <w:color w:val="auto"/>
                <w:sz w:val="24"/>
                <w:szCs w:val="24"/>
              </w:rPr>
            </w:pPr>
            <w:r w:rsidRPr="00F034CB">
              <w:rPr>
                <w:color w:val="auto"/>
                <w:sz w:val="24"/>
                <w:szCs w:val="24"/>
              </w:rPr>
              <w:t xml:space="preserve">1.3 Proceso y/o Dependencia: </w:t>
            </w:r>
          </w:p>
        </w:tc>
        <w:tc>
          <w:tcPr>
            <w:tcW w:w="3777" w:type="dxa"/>
            <w:vAlign w:val="center"/>
          </w:tcPr>
          <w:p w14:paraId="650FD10F" w14:textId="77777777" w:rsidR="00700331" w:rsidRPr="00F034CB" w:rsidRDefault="00700331" w:rsidP="00101BA4">
            <w:pPr>
              <w:rPr>
                <w:b/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>Oficina de Control Interno</w:t>
            </w:r>
          </w:p>
        </w:tc>
      </w:tr>
      <w:tr w:rsidR="00700331" w:rsidRPr="00F034CB" w14:paraId="4554CF86" w14:textId="77777777" w:rsidTr="00066DD6">
        <w:trPr>
          <w:trHeight w:val="454"/>
        </w:trPr>
        <w:tc>
          <w:tcPr>
            <w:tcW w:w="6009" w:type="dxa"/>
            <w:vAlign w:val="center"/>
          </w:tcPr>
          <w:p w14:paraId="2424697F" w14:textId="77777777" w:rsidR="00700331" w:rsidRPr="00F034CB" w:rsidRDefault="00700331" w:rsidP="00101BA4">
            <w:pPr>
              <w:pStyle w:val="Heading1"/>
              <w:tabs>
                <w:tab w:val="left" w:pos="4262"/>
              </w:tabs>
              <w:rPr>
                <w:color w:val="auto"/>
                <w:sz w:val="24"/>
                <w:szCs w:val="24"/>
              </w:rPr>
            </w:pPr>
            <w:r w:rsidRPr="00F034CB">
              <w:rPr>
                <w:color w:val="auto"/>
                <w:sz w:val="24"/>
                <w:szCs w:val="24"/>
              </w:rPr>
              <w:t>1.4 Líder Del Proceso y/o Dependencia:</w:t>
            </w:r>
          </w:p>
        </w:tc>
        <w:tc>
          <w:tcPr>
            <w:tcW w:w="3777" w:type="dxa"/>
            <w:vAlign w:val="center"/>
          </w:tcPr>
          <w:p w14:paraId="23EFE5EF" w14:textId="77777777" w:rsidR="00700331" w:rsidRPr="00F034CB" w:rsidRDefault="00700331" w:rsidP="00101BA4">
            <w:pPr>
              <w:rPr>
                <w:b/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 xml:space="preserve">José William </w:t>
            </w:r>
            <w:proofErr w:type="spellStart"/>
            <w:r w:rsidRPr="00F034CB">
              <w:rPr>
                <w:b/>
                <w:sz w:val="24"/>
                <w:szCs w:val="24"/>
              </w:rPr>
              <w:t>Casallas</w:t>
            </w:r>
            <w:proofErr w:type="spellEnd"/>
            <w:r w:rsidRPr="00F034C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034CB">
              <w:rPr>
                <w:b/>
                <w:sz w:val="24"/>
                <w:szCs w:val="24"/>
              </w:rPr>
              <w:t>Fandiño</w:t>
            </w:r>
            <w:proofErr w:type="spellEnd"/>
          </w:p>
        </w:tc>
      </w:tr>
      <w:tr w:rsidR="00700331" w:rsidRPr="00F034CB" w14:paraId="58E88510" w14:textId="77777777" w:rsidTr="00066DD6">
        <w:trPr>
          <w:trHeight w:val="282"/>
        </w:trPr>
        <w:tc>
          <w:tcPr>
            <w:tcW w:w="9786" w:type="dxa"/>
            <w:gridSpan w:val="2"/>
            <w:shd w:val="clear" w:color="auto" w:fill="8DB3E2" w:themeFill="text2" w:themeFillTint="66"/>
          </w:tcPr>
          <w:p w14:paraId="61AA2F61" w14:textId="77777777" w:rsidR="00700331" w:rsidRPr="00F034CB" w:rsidRDefault="00700331" w:rsidP="00101BA4">
            <w:pPr>
              <w:rPr>
                <w:b/>
                <w:sz w:val="24"/>
                <w:szCs w:val="24"/>
              </w:rPr>
            </w:pPr>
          </w:p>
        </w:tc>
      </w:tr>
      <w:tr w:rsidR="00700331" w:rsidRPr="00F034CB" w14:paraId="6774C0B5" w14:textId="77777777" w:rsidTr="00066DD6">
        <w:trPr>
          <w:trHeight w:val="967"/>
        </w:trPr>
        <w:tc>
          <w:tcPr>
            <w:tcW w:w="9786" w:type="dxa"/>
            <w:gridSpan w:val="2"/>
          </w:tcPr>
          <w:p w14:paraId="6B459512" w14:textId="77777777" w:rsidR="00700331" w:rsidRPr="00F034CB" w:rsidRDefault="00700331" w:rsidP="00101BA4">
            <w:pPr>
              <w:rPr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 xml:space="preserve">2. OBJETIVO: </w:t>
            </w:r>
            <w:r w:rsidRPr="00F034CB">
              <w:rPr>
                <w:sz w:val="24"/>
                <w:szCs w:val="24"/>
              </w:rPr>
              <w:t>Evaluar la existencia, completitud, veracidad y oportunidad de la información registrada en el Sistema de Información y Gestión del Empleo Público – SIGEP, por parte de la Superintendencia del Subsidio Familiar – SSF, con base a la normatividad vigente y determinar la efectividad en el cumplimiento de la gestión institucional e identificar aquellos aspectos por mejorar y generar las recomendaciones a que haya lugar para el mejoramiento continuo.</w:t>
            </w:r>
          </w:p>
        </w:tc>
      </w:tr>
      <w:tr w:rsidR="00700331" w:rsidRPr="00F034CB" w14:paraId="17C9E2B3" w14:textId="77777777" w:rsidTr="00066DD6">
        <w:trPr>
          <w:trHeight w:val="1430"/>
        </w:trPr>
        <w:tc>
          <w:tcPr>
            <w:tcW w:w="9786" w:type="dxa"/>
            <w:gridSpan w:val="2"/>
          </w:tcPr>
          <w:p w14:paraId="0511D29F" w14:textId="100ED86F" w:rsidR="00700331" w:rsidRPr="00F034CB" w:rsidRDefault="00700331" w:rsidP="00700331">
            <w:pPr>
              <w:rPr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 xml:space="preserve">3. ALCANCE: </w:t>
            </w:r>
            <w:r w:rsidRPr="00F034CB">
              <w:rPr>
                <w:sz w:val="24"/>
                <w:szCs w:val="24"/>
              </w:rPr>
              <w:t xml:space="preserve">El seguimiento a la plataforma del SIGEP se realizó para el periodo comprendido entre el 01 de </w:t>
            </w:r>
            <w:r>
              <w:rPr>
                <w:sz w:val="24"/>
                <w:szCs w:val="24"/>
              </w:rPr>
              <w:t>enero</w:t>
            </w:r>
            <w:r w:rsidRPr="00F034CB">
              <w:rPr>
                <w:sz w:val="24"/>
                <w:szCs w:val="24"/>
              </w:rPr>
              <w:t xml:space="preserve"> y </w:t>
            </w:r>
            <w:r>
              <w:rPr>
                <w:sz w:val="24"/>
                <w:szCs w:val="24"/>
              </w:rPr>
              <w:t xml:space="preserve">al </w:t>
            </w:r>
            <w:r w:rsidRPr="00F034C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31 </w:t>
            </w:r>
            <w:r w:rsidRPr="00F034CB">
              <w:rPr>
                <w:sz w:val="24"/>
                <w:szCs w:val="24"/>
              </w:rPr>
              <w:t xml:space="preserve">de </w:t>
            </w:r>
            <w:r>
              <w:rPr>
                <w:sz w:val="24"/>
                <w:szCs w:val="24"/>
              </w:rPr>
              <w:t>marzo del 2023</w:t>
            </w:r>
            <w:r w:rsidRPr="00F034CB">
              <w:rPr>
                <w:sz w:val="24"/>
                <w:szCs w:val="24"/>
              </w:rPr>
              <w:t>, periodo correspondiente al I Trimestre 202</w:t>
            </w:r>
            <w:r>
              <w:rPr>
                <w:sz w:val="24"/>
                <w:szCs w:val="24"/>
              </w:rPr>
              <w:t>3</w:t>
            </w:r>
            <w:r w:rsidRPr="00F034CB">
              <w:rPr>
                <w:sz w:val="24"/>
                <w:szCs w:val="24"/>
              </w:rPr>
              <w:t>, dando cumplimiento a lo establecido en los criterios y la normatividad vigente.</w:t>
            </w:r>
          </w:p>
        </w:tc>
      </w:tr>
      <w:tr w:rsidR="00700331" w:rsidRPr="00F034CB" w14:paraId="34FB065D" w14:textId="77777777" w:rsidTr="00066DD6">
        <w:trPr>
          <w:trHeight w:val="716"/>
        </w:trPr>
        <w:tc>
          <w:tcPr>
            <w:tcW w:w="9786" w:type="dxa"/>
            <w:gridSpan w:val="2"/>
          </w:tcPr>
          <w:p w14:paraId="370AA4B3" w14:textId="77777777" w:rsidR="00700331" w:rsidRDefault="00700331" w:rsidP="00101BA4">
            <w:pPr>
              <w:rPr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 xml:space="preserve">4. CRITERIOS: </w:t>
            </w:r>
            <w:r w:rsidRPr="00F034CB">
              <w:rPr>
                <w:sz w:val="24"/>
                <w:szCs w:val="24"/>
              </w:rPr>
              <w:t>Para la evaluación se tendrán en cuenta los siguientes criterios:</w:t>
            </w:r>
          </w:p>
          <w:p w14:paraId="2491D705" w14:textId="77777777" w:rsidR="00700331" w:rsidRPr="00F034CB" w:rsidRDefault="00700331" w:rsidP="00101BA4">
            <w:pPr>
              <w:rPr>
                <w:sz w:val="24"/>
                <w:szCs w:val="24"/>
              </w:rPr>
            </w:pPr>
          </w:p>
          <w:p w14:paraId="2E5D3F4B" w14:textId="77777777" w:rsidR="00700331" w:rsidRPr="00F034CB" w:rsidRDefault="00700331" w:rsidP="00A6345F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Constitución Política de Colombia artículo 122 de la constitución política “diligenciamiento de la declaración de bienes y rentas”,</w:t>
            </w:r>
          </w:p>
          <w:p w14:paraId="4A51F909" w14:textId="77777777" w:rsidR="00700331" w:rsidRPr="00F034CB" w:rsidRDefault="00700331" w:rsidP="00A6345F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Instructivo Sistemas de Información y Gestión del Empleo Público – SIGEP,</w:t>
            </w:r>
          </w:p>
          <w:p w14:paraId="45CBB179" w14:textId="77777777" w:rsidR="00700331" w:rsidRPr="00F034CB" w:rsidRDefault="00700331" w:rsidP="00A6345F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Ley 0190 de 1995 – Por la cual se dictan normas tendientes a preservar la moralidad en la Administración Pública y se fijan disposiciones con el fin de erradicar la corrupción administrativa,</w:t>
            </w:r>
          </w:p>
          <w:p w14:paraId="32645BAE" w14:textId="77777777" w:rsidR="00700331" w:rsidRPr="00F034CB" w:rsidRDefault="00700331" w:rsidP="00A6345F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Ley 0489 de 1998 – Por la cual se dictan normas sobre la organización y funcionamiento de las entidades del orden nacional, se expiden las disposiciones, principios y reglas generales para el ejercicio de las atribuciones previstas en los numerales 15 y 16 del artículo 189 de la Constitución Política y se dictan otras disposiciones,</w:t>
            </w:r>
          </w:p>
          <w:p w14:paraId="4F1DEB31" w14:textId="77777777" w:rsidR="00700331" w:rsidRPr="00F034CB" w:rsidRDefault="00700331" w:rsidP="00A6345F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Decreto 0019 de 2012 – Por el cual se distan normas para suprimir o reformar regulaciones, procedimientos y trámites innecesarios existentes en la Administración Pública,</w:t>
            </w:r>
          </w:p>
          <w:p w14:paraId="49D48D7E" w14:textId="77777777" w:rsidR="00700331" w:rsidRPr="00F034CB" w:rsidRDefault="00700331" w:rsidP="00A6345F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Decreto 1083 de 2015 – Decreto Único Reglamentario de la Función Pública,</w:t>
            </w:r>
          </w:p>
          <w:p w14:paraId="7A44FAAE" w14:textId="77777777" w:rsidR="00700331" w:rsidRPr="00F034CB" w:rsidRDefault="00700331" w:rsidP="00A6345F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lastRenderedPageBreak/>
              <w:t>Decreto 0484 de 2017 – Por el cual se modifican unos artículos del Título 16 del Decreto 1083 de 2015, Único Reglamentario del Sector de Función Pública, y</w:t>
            </w:r>
          </w:p>
          <w:p w14:paraId="4351D23B" w14:textId="77777777" w:rsidR="00700331" w:rsidRPr="00F034CB" w:rsidRDefault="00700331" w:rsidP="00A6345F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Decreto 2011 de 2017 – Adiciona el Capítulo 2 al Decreto 1083 de 2015 – Decreto Único Reglamentario de la Función Pública.</w:t>
            </w:r>
          </w:p>
        </w:tc>
      </w:tr>
      <w:tr w:rsidR="00700331" w:rsidRPr="00FD685F" w14:paraId="30BCECE5" w14:textId="77777777" w:rsidTr="00066DD6">
        <w:trPr>
          <w:trHeight w:val="975"/>
        </w:trPr>
        <w:tc>
          <w:tcPr>
            <w:tcW w:w="9786" w:type="dxa"/>
            <w:gridSpan w:val="2"/>
          </w:tcPr>
          <w:p w14:paraId="1D2FEAF7" w14:textId="77777777" w:rsidR="00700331" w:rsidRPr="00FD685F" w:rsidRDefault="00700331" w:rsidP="00A6345F">
            <w:pPr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  <w:rPr>
                <w:sz w:val="24"/>
                <w:szCs w:val="24"/>
              </w:rPr>
            </w:pPr>
            <w:r w:rsidRPr="00FD685F">
              <w:rPr>
                <w:b/>
                <w:sz w:val="24"/>
                <w:szCs w:val="24"/>
              </w:rPr>
              <w:lastRenderedPageBreak/>
              <w:t xml:space="preserve">SEGUIMIENTO: </w:t>
            </w:r>
            <w:r w:rsidRPr="00FD685F">
              <w:rPr>
                <w:sz w:val="24"/>
                <w:szCs w:val="24"/>
              </w:rPr>
              <w:t>El seguimiento se realizó teniendo en cuenta la siguiente información:</w:t>
            </w:r>
          </w:p>
          <w:p w14:paraId="5255BCA7" w14:textId="324B17EA" w:rsidR="00700331" w:rsidRPr="00F034CB" w:rsidRDefault="00700331" w:rsidP="00A6345F">
            <w:pPr>
              <w:numPr>
                <w:ilvl w:val="0"/>
                <w:numId w:val="3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 xml:space="preserve">Listado de los funcionarios activos y retirados, entregado por el Grupo Gestión de Talento Humano de la Secretaría General mediante el correo electrónico del </w:t>
            </w:r>
            <w:r w:rsidRPr="00E3418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F034CB">
              <w:rPr>
                <w:sz w:val="24"/>
                <w:szCs w:val="24"/>
              </w:rPr>
              <w:t xml:space="preserve"> de </w:t>
            </w:r>
            <w:r>
              <w:rPr>
                <w:sz w:val="24"/>
                <w:szCs w:val="24"/>
              </w:rPr>
              <w:t xml:space="preserve">abril </w:t>
            </w:r>
            <w:r w:rsidRPr="00F034CB">
              <w:rPr>
                <w:sz w:val="24"/>
                <w:szCs w:val="24"/>
              </w:rPr>
              <w:t>de</w:t>
            </w:r>
            <w:r>
              <w:rPr>
                <w:sz w:val="24"/>
                <w:szCs w:val="24"/>
              </w:rPr>
              <w:t xml:space="preserve"> 2023</w:t>
            </w:r>
            <w:r w:rsidRPr="00F034CB">
              <w:rPr>
                <w:sz w:val="24"/>
                <w:szCs w:val="24"/>
              </w:rPr>
              <w:t>. Esta información se revisó y comparó con la información descargada del</w:t>
            </w:r>
            <w:r>
              <w:rPr>
                <w:sz w:val="24"/>
                <w:szCs w:val="24"/>
              </w:rPr>
              <w:t xml:space="preserve"> aplicativo SIGEP con corte al 31</w:t>
            </w:r>
            <w:r w:rsidRPr="00F034CB">
              <w:rPr>
                <w:sz w:val="24"/>
                <w:szCs w:val="24"/>
              </w:rPr>
              <w:t xml:space="preserve"> de </w:t>
            </w:r>
            <w:r>
              <w:rPr>
                <w:sz w:val="24"/>
                <w:szCs w:val="24"/>
              </w:rPr>
              <w:t>marzo de 2023</w:t>
            </w:r>
            <w:r w:rsidRPr="00F034CB">
              <w:rPr>
                <w:sz w:val="24"/>
                <w:szCs w:val="24"/>
              </w:rPr>
              <w:t>.</w:t>
            </w:r>
          </w:p>
          <w:p w14:paraId="3E3331FA" w14:textId="77777777" w:rsidR="00700331" w:rsidRPr="00F034CB" w:rsidRDefault="00700331" w:rsidP="00A6345F">
            <w:pPr>
              <w:numPr>
                <w:ilvl w:val="0"/>
                <w:numId w:val="3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Listado de la información contractual de la Superintendencia del Subsidio Familiar remitido por el Grupo de Gestión Contractual de la Secretaría General.</w:t>
            </w:r>
          </w:p>
          <w:p w14:paraId="4D111F75" w14:textId="77777777" w:rsidR="00700331" w:rsidRPr="00FD685F" w:rsidRDefault="00700331" w:rsidP="00101BA4">
            <w:pPr>
              <w:ind w:left="319"/>
              <w:rPr>
                <w:b/>
                <w:sz w:val="20"/>
                <w:szCs w:val="24"/>
              </w:rPr>
            </w:pPr>
          </w:p>
          <w:p w14:paraId="24F0AAF7" w14:textId="77777777" w:rsidR="00700331" w:rsidRPr="00F034CB" w:rsidRDefault="00700331" w:rsidP="00A6345F">
            <w:pPr>
              <w:numPr>
                <w:ilvl w:val="1"/>
                <w:numId w:val="2"/>
              </w:numPr>
              <w:autoSpaceDE/>
              <w:autoSpaceDN/>
              <w:adjustRightInd/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>RESULTADO DEL SEGUIMIENTO</w:t>
            </w:r>
          </w:p>
          <w:p w14:paraId="3FDB88F1" w14:textId="77777777" w:rsidR="00700331" w:rsidRPr="00FD685F" w:rsidRDefault="00700331" w:rsidP="00101BA4">
            <w:pPr>
              <w:rPr>
                <w:b/>
                <w:sz w:val="20"/>
                <w:szCs w:val="24"/>
              </w:rPr>
            </w:pPr>
          </w:p>
          <w:p w14:paraId="64215CC4" w14:textId="77777777" w:rsidR="00700331" w:rsidRPr="00F034CB" w:rsidRDefault="00700331" w:rsidP="00101BA4">
            <w:pPr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A continuación, se detallarán los aspectos observados en la evaluación de la existencia, completitud, veracidad y oportunidad de la información registrada por la Superintendencia del Subsidio Familiar – SSF en el Sistema de Información y Gestión del Empleo Público – SIGEP y posteriormente se analizará lo relativo a la actividad contractual de la Entidad.</w:t>
            </w:r>
          </w:p>
          <w:p w14:paraId="6EF0B586" w14:textId="77777777" w:rsidR="00700331" w:rsidRPr="00FD685F" w:rsidRDefault="00700331" w:rsidP="00101BA4">
            <w:pPr>
              <w:rPr>
                <w:sz w:val="20"/>
                <w:szCs w:val="24"/>
              </w:rPr>
            </w:pPr>
          </w:p>
          <w:p w14:paraId="2370CC38" w14:textId="77777777" w:rsidR="00700331" w:rsidRPr="00F034CB" w:rsidRDefault="00700331" w:rsidP="00A6345F">
            <w:pPr>
              <w:numPr>
                <w:ilvl w:val="2"/>
                <w:numId w:val="2"/>
              </w:numPr>
              <w:autoSpaceDE/>
              <w:autoSpaceDN/>
              <w:adjustRightInd/>
              <w:spacing w:line="276" w:lineRule="auto"/>
              <w:rPr>
                <w:b/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>GESTIÓN DEL TALENTO HUMANO</w:t>
            </w:r>
          </w:p>
          <w:p w14:paraId="3957419B" w14:textId="77777777" w:rsidR="00700331" w:rsidRPr="00FD685F" w:rsidRDefault="00700331" w:rsidP="00101BA4">
            <w:pPr>
              <w:ind w:left="1224"/>
              <w:rPr>
                <w:sz w:val="18"/>
                <w:szCs w:val="24"/>
              </w:rPr>
            </w:pPr>
          </w:p>
          <w:p w14:paraId="637CB92A" w14:textId="06381277" w:rsidR="00700331" w:rsidRDefault="00700331" w:rsidP="00A6345F">
            <w:pPr>
              <w:numPr>
                <w:ilvl w:val="3"/>
                <w:numId w:val="2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>Funcionarios activos</w:t>
            </w:r>
            <w:r w:rsidRPr="00F034CB">
              <w:rPr>
                <w:sz w:val="24"/>
                <w:szCs w:val="24"/>
              </w:rPr>
              <w:t xml:space="preserve">: Según la información suministrada por </w:t>
            </w:r>
            <w:r w:rsidR="004A06E7">
              <w:rPr>
                <w:sz w:val="24"/>
                <w:szCs w:val="24"/>
              </w:rPr>
              <w:t xml:space="preserve">correo electrónico el día 17 de abril del 2023, </w:t>
            </w:r>
            <w:r w:rsidRPr="00F034CB">
              <w:rPr>
                <w:sz w:val="24"/>
                <w:szCs w:val="24"/>
              </w:rPr>
              <w:t xml:space="preserve">el Grupo Gestión de Talento Humano de la Superintendencia de Subsidio Familiar contaba, al </w:t>
            </w:r>
            <w:r w:rsidR="003E5A7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  <w:r w:rsidRPr="00E34183">
              <w:rPr>
                <w:sz w:val="24"/>
                <w:szCs w:val="24"/>
              </w:rPr>
              <w:t xml:space="preserve"> de </w:t>
            </w:r>
            <w:r w:rsidR="003E5A7F">
              <w:rPr>
                <w:sz w:val="24"/>
                <w:szCs w:val="24"/>
              </w:rPr>
              <w:t>marzo</w:t>
            </w:r>
            <w:r w:rsidRPr="00F034CB">
              <w:rPr>
                <w:sz w:val="24"/>
                <w:szCs w:val="24"/>
              </w:rPr>
              <w:t xml:space="preserve"> de 202</w:t>
            </w:r>
            <w:r w:rsidR="003E5A7F">
              <w:rPr>
                <w:sz w:val="24"/>
                <w:szCs w:val="24"/>
              </w:rPr>
              <w:t>3</w:t>
            </w:r>
            <w:r w:rsidRPr="00F034CB">
              <w:rPr>
                <w:sz w:val="24"/>
                <w:szCs w:val="24"/>
              </w:rPr>
              <w:t xml:space="preserve">, con </w:t>
            </w:r>
            <w:r w:rsidR="003E5A7F" w:rsidRPr="004A06E7">
              <w:rPr>
                <w:b/>
                <w:sz w:val="24"/>
                <w:szCs w:val="24"/>
              </w:rPr>
              <w:t>13</w:t>
            </w:r>
            <w:r w:rsidR="005C49D9" w:rsidRPr="004A06E7">
              <w:rPr>
                <w:b/>
                <w:sz w:val="24"/>
                <w:szCs w:val="24"/>
              </w:rPr>
              <w:t>3</w:t>
            </w:r>
            <w:r w:rsidR="003E5A7F">
              <w:rPr>
                <w:sz w:val="24"/>
                <w:szCs w:val="24"/>
              </w:rPr>
              <w:t xml:space="preserve"> </w:t>
            </w:r>
            <w:r w:rsidRPr="00F034CB">
              <w:rPr>
                <w:sz w:val="24"/>
                <w:szCs w:val="24"/>
              </w:rPr>
              <w:t>Servidores Públicos (funcionarios) que hacen parte de la planta global de la entidad</w:t>
            </w:r>
            <w:r w:rsidR="004A06E7">
              <w:rPr>
                <w:sz w:val="24"/>
                <w:szCs w:val="24"/>
              </w:rPr>
              <w:t>, tal como m</w:t>
            </w:r>
            <w:r w:rsidRPr="00F034CB">
              <w:rPr>
                <w:sz w:val="24"/>
                <w:szCs w:val="24"/>
              </w:rPr>
              <w:t>uestra a continuación:</w:t>
            </w:r>
          </w:p>
          <w:p w14:paraId="1303C821" w14:textId="77777777" w:rsidR="005C49D9" w:rsidRDefault="005C49D9" w:rsidP="005C49D9">
            <w:pPr>
              <w:autoSpaceDE/>
              <w:autoSpaceDN/>
              <w:adjustRightInd/>
              <w:spacing w:line="276" w:lineRule="auto"/>
              <w:ind w:left="1728"/>
              <w:rPr>
                <w:sz w:val="24"/>
                <w:szCs w:val="24"/>
              </w:rPr>
            </w:pPr>
          </w:p>
          <w:tbl>
            <w:tblPr>
              <w:tblW w:w="5780" w:type="dxa"/>
              <w:tblInd w:w="204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820"/>
            </w:tblGrid>
            <w:tr w:rsidR="005C49D9" w:rsidRPr="005C49D9" w14:paraId="3F6FFDD8" w14:textId="77777777" w:rsidTr="005C49D9">
              <w:trPr>
                <w:trHeight w:val="705"/>
              </w:trPr>
              <w:tc>
                <w:tcPr>
                  <w:tcW w:w="9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8EA9DB"/>
                  <w:vAlign w:val="center"/>
                  <w:hideMark/>
                </w:tcPr>
                <w:p w14:paraId="6E86120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  <w:t>#</w:t>
                  </w:r>
                </w:p>
              </w:tc>
              <w:tc>
                <w:tcPr>
                  <w:tcW w:w="48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8EA9DB"/>
                  <w:vAlign w:val="center"/>
                  <w:hideMark/>
                </w:tcPr>
                <w:p w14:paraId="286ED86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  <w:t>Apellido(s), Nombre (s), de Funcionario</w:t>
                  </w:r>
                </w:p>
              </w:tc>
            </w:tr>
            <w:tr w:rsidR="005C49D9" w:rsidRPr="005C49D9" w14:paraId="7251811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6A23E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0F140D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ACERO MESA HERMANN DAVID</w:t>
                  </w:r>
                </w:p>
              </w:tc>
            </w:tr>
            <w:tr w:rsidR="005C49D9" w:rsidRPr="005C49D9" w14:paraId="16C2D4B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D1913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1BDBB2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ACOSTA LEMUS PEDRO </w:t>
                  </w:r>
                </w:p>
              </w:tc>
            </w:tr>
            <w:tr w:rsidR="005C49D9" w:rsidRPr="005C49D9" w14:paraId="203C752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68286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5E2FE2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ACUÑA GARI MARTHA AURORA</w:t>
                  </w:r>
                </w:p>
              </w:tc>
            </w:tr>
            <w:tr w:rsidR="005C49D9" w:rsidRPr="005C49D9" w14:paraId="0A910B8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68584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00F6B3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AGUILAR RODRIGUEZ MARCELA HAYDEE</w:t>
                  </w:r>
                </w:p>
              </w:tc>
            </w:tr>
            <w:tr w:rsidR="005C49D9" w:rsidRPr="005C49D9" w14:paraId="213295B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73044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C778B9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ALBARRACIN MORALES ELIDE </w:t>
                  </w:r>
                </w:p>
              </w:tc>
            </w:tr>
            <w:tr w:rsidR="005C49D9" w:rsidRPr="005C49D9" w14:paraId="454B3D9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A75FD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C15397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Alvarez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Martinez Osvaldo Enrique</w:t>
                  </w:r>
                </w:p>
              </w:tc>
            </w:tr>
            <w:tr w:rsidR="005C49D9" w:rsidRPr="005C49D9" w14:paraId="0806BC9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680C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D07319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ARANGO GIRALDO ANGELA MARIA</w:t>
                  </w:r>
                </w:p>
              </w:tc>
            </w:tr>
            <w:tr w:rsidR="005C49D9" w:rsidRPr="005C49D9" w14:paraId="6F0E6E6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7D7F9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A94871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ARIAS GARCIA INDIRA YUSSELFI</w:t>
                  </w:r>
                </w:p>
              </w:tc>
            </w:tr>
            <w:tr w:rsidR="005C49D9" w:rsidRPr="005C49D9" w14:paraId="2CA0797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ADDCA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3F6C2E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ARREGOCES ALVAREZ CARLOS ARTURO</w:t>
                  </w:r>
                </w:p>
              </w:tc>
            </w:tr>
            <w:tr w:rsidR="005C49D9" w:rsidRPr="005C49D9" w14:paraId="59EDE39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6026F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AC2B03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Ávila  Claudia  Lucero</w:t>
                  </w:r>
                </w:p>
              </w:tc>
            </w:tr>
            <w:tr w:rsidR="005C49D9" w:rsidRPr="005C49D9" w14:paraId="61749BE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414D5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2408D2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AVILES CASALLAS RICARDO </w:t>
                  </w:r>
                </w:p>
              </w:tc>
            </w:tr>
            <w:tr w:rsidR="005C49D9" w:rsidRPr="005C49D9" w14:paraId="0280116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8E2C0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63D234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Bach Espinosa Juan Carlos</w:t>
                  </w:r>
                </w:p>
              </w:tc>
            </w:tr>
            <w:tr w:rsidR="005C49D9" w:rsidRPr="005C49D9" w14:paraId="3180DF1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3F8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ABD0BF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BERNAL SALAZAR SANDRA MILENA</w:t>
                  </w:r>
                </w:p>
              </w:tc>
            </w:tr>
            <w:tr w:rsidR="005C49D9" w:rsidRPr="005C49D9" w14:paraId="4BDB848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FBFE5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59248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BERNAL RAMIREZ ALBERTO IGNACIO</w:t>
                  </w:r>
                </w:p>
              </w:tc>
            </w:tr>
            <w:tr w:rsidR="005C49D9" w:rsidRPr="005C49D9" w14:paraId="153EC00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77B99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F18609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BERNAL ALTURO SANDRA CLEMENCIA DEL PILAR</w:t>
                  </w:r>
                </w:p>
              </w:tc>
            </w:tr>
            <w:tr w:rsidR="005C49D9" w:rsidRPr="005C49D9" w14:paraId="69440D1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58819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56F48A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BETANCOURT MORENO YOBANA CAMILA</w:t>
                  </w:r>
                </w:p>
              </w:tc>
            </w:tr>
            <w:tr w:rsidR="005C49D9" w:rsidRPr="005C49D9" w14:paraId="2D11977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B7B31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C5ED4A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Bonilla Morales Adriana Mercedes</w:t>
                  </w:r>
                </w:p>
              </w:tc>
            </w:tr>
            <w:tr w:rsidR="005C49D9" w:rsidRPr="005C49D9" w14:paraId="1D09665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EB6C1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09DB3D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BORRERO GUTIERREZ CATALINA </w:t>
                  </w:r>
                </w:p>
              </w:tc>
            </w:tr>
            <w:tr w:rsidR="005C49D9" w:rsidRPr="005C49D9" w14:paraId="393D69C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A827F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A1315F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BULA NARVAEZ LIDA REGINA</w:t>
                  </w:r>
                </w:p>
              </w:tc>
            </w:tr>
            <w:tr w:rsidR="005C49D9" w:rsidRPr="005C49D9" w14:paraId="5A70776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0167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839BF6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Caicedo Angulo Maria Esther</w:t>
                  </w:r>
                </w:p>
              </w:tc>
            </w:tr>
            <w:tr w:rsidR="005C49D9" w:rsidRPr="005C49D9" w14:paraId="7ABE1DB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A2ACF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6D2A98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CAMPO PÉREZ JOSÉ LUÍS</w:t>
                  </w:r>
                </w:p>
              </w:tc>
            </w:tr>
            <w:tr w:rsidR="005C49D9" w:rsidRPr="005C49D9" w14:paraId="3FBAD39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8703D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AB53C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Cardenas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Sierra Carlos Alberto</w:t>
                  </w:r>
                </w:p>
              </w:tc>
            </w:tr>
            <w:tr w:rsidR="005C49D9" w:rsidRPr="005C49D9" w14:paraId="782B515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54F65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7B4C4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CARDENAS ROJAS OMAR </w:t>
                  </w:r>
                </w:p>
              </w:tc>
            </w:tr>
            <w:tr w:rsidR="005C49D9" w:rsidRPr="005C49D9" w14:paraId="63A9570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DC138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5E6006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Cardenas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Lopez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Carol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Lizeth</w:t>
                  </w:r>
                  <w:proofErr w:type="spellEnd"/>
                </w:p>
              </w:tc>
            </w:tr>
            <w:tr w:rsidR="005C49D9" w:rsidRPr="005C49D9" w14:paraId="24615A5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7BFCC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99C832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CASALLAS FANDIÑO JOSE WILLIAM</w:t>
                  </w:r>
                </w:p>
              </w:tc>
            </w:tr>
            <w:tr w:rsidR="005C49D9" w:rsidRPr="005C49D9" w14:paraId="09351C5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D3CB9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9374A9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CASTILLO CUERO LILIANA </w:t>
                  </w:r>
                </w:p>
              </w:tc>
            </w:tr>
            <w:tr w:rsidR="005C49D9" w:rsidRPr="005C49D9" w14:paraId="6247FCE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8CB96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2B26E8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Cely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Álvarez César William</w:t>
                  </w:r>
                </w:p>
              </w:tc>
            </w:tr>
            <w:tr w:rsidR="005C49D9" w:rsidRPr="005C49D9" w14:paraId="6F32F10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BDF00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AEFD2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COLLAZOS DIAZ FERNANDO EMILIO</w:t>
                  </w:r>
                </w:p>
              </w:tc>
            </w:tr>
            <w:tr w:rsidR="005C49D9" w:rsidRPr="005C49D9" w14:paraId="30273B2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5558F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41961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COLLAZOS CARO JENNY MILENA</w:t>
                  </w:r>
                </w:p>
              </w:tc>
            </w:tr>
            <w:tr w:rsidR="005C49D9" w:rsidRPr="005C49D9" w14:paraId="440F2B7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1548B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79396D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Concha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Alvarez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Jorge Luis</w:t>
                  </w:r>
                </w:p>
              </w:tc>
            </w:tr>
            <w:tr w:rsidR="005C49D9" w:rsidRPr="005C49D9" w14:paraId="463B804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047C1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819F0E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Cortés Arias Claudia Lorena</w:t>
                  </w:r>
                </w:p>
              </w:tc>
            </w:tr>
            <w:tr w:rsidR="005C49D9" w:rsidRPr="005C49D9" w14:paraId="6333F7A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B4B34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64F81D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DAZA RIVERA KELLY ALEJANDRA</w:t>
                  </w:r>
                </w:p>
              </w:tc>
            </w:tr>
            <w:tr w:rsidR="005C49D9" w:rsidRPr="005C49D9" w14:paraId="54E5831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B1B66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BB0B39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DELGADO  JAIRO </w:t>
                  </w:r>
                </w:p>
              </w:tc>
            </w:tr>
            <w:tr w:rsidR="005C49D9" w:rsidRPr="005C49D9" w14:paraId="0AC6431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E2D2C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FBD432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DIAZ LOSADA MIGUEL ANGEL</w:t>
                  </w:r>
                </w:p>
              </w:tc>
            </w:tr>
            <w:tr w:rsidR="005C49D9" w:rsidRPr="005C49D9" w14:paraId="43C1C5C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081F2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9A0AAB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DURAN OMAÑA ERIKA LORENA</w:t>
                  </w:r>
                </w:p>
              </w:tc>
            </w:tr>
            <w:tr w:rsidR="005C49D9" w:rsidRPr="005C49D9" w14:paraId="0257413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CD764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440505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ECHEVERRY NEIRA GERARDO ANDRES</w:t>
                  </w:r>
                </w:p>
              </w:tc>
            </w:tr>
            <w:tr w:rsidR="005C49D9" w:rsidRPr="005C49D9" w14:paraId="2E74564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6DE7D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B6435E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Florez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Segura Ana Marcela</w:t>
                  </w:r>
                </w:p>
              </w:tc>
            </w:tr>
            <w:tr w:rsidR="005C49D9" w:rsidRPr="005C49D9" w14:paraId="60FEBCF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1FA61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93352D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Galvis Buitrago Adriana Helena</w:t>
                  </w:r>
                </w:p>
              </w:tc>
            </w:tr>
            <w:tr w:rsidR="005C49D9" w:rsidRPr="005C49D9" w14:paraId="5F9E683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A3C03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0120D8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GARCIA ROMERO EDUAR DANIEL</w:t>
                  </w:r>
                </w:p>
              </w:tc>
            </w:tr>
            <w:tr w:rsidR="005C49D9" w:rsidRPr="005C49D9" w14:paraId="507632B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119E5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F5241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GARCIA VENEGAS EFRAIN </w:t>
                  </w:r>
                </w:p>
              </w:tc>
            </w:tr>
            <w:tr w:rsidR="005C49D9" w:rsidRPr="005C49D9" w14:paraId="32E8018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845E5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E23EA8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GARCIA DUQUE IVAN EDUARDO</w:t>
                  </w:r>
                </w:p>
              </w:tc>
            </w:tr>
            <w:tr w:rsidR="005C49D9" w:rsidRPr="005C49D9" w14:paraId="31516F6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8E4C8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31B171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Garnica Rivera Nelly Esperanza</w:t>
                  </w:r>
                </w:p>
              </w:tc>
            </w:tr>
            <w:tr w:rsidR="005C49D9" w:rsidRPr="005C49D9" w14:paraId="2485288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2A7B3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4C4949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GAVIRIA VEGA CARLOS ARTURO</w:t>
                  </w:r>
                </w:p>
              </w:tc>
            </w:tr>
            <w:tr w:rsidR="005C49D9" w:rsidRPr="005C49D9" w14:paraId="5A3BC90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702A9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11FC0F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GAVIRIA MARIN JOHN </w:t>
                  </w:r>
                </w:p>
              </w:tc>
            </w:tr>
            <w:tr w:rsidR="005C49D9" w:rsidRPr="005C49D9" w14:paraId="1A4299E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9D16C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F805B7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GIRALDO CASTAÑO ERIKA ANDREA</w:t>
                  </w:r>
                </w:p>
              </w:tc>
            </w:tr>
            <w:tr w:rsidR="005C49D9" w:rsidRPr="005C49D9" w14:paraId="036934D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174EC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46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135AE3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GOMEZ RODRIGUEZ MARTHA LUCIA</w:t>
                  </w:r>
                </w:p>
              </w:tc>
            </w:tr>
            <w:tr w:rsidR="005C49D9" w:rsidRPr="005C49D9" w14:paraId="5F928B5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1E0E0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0CFEA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Gomez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Diaz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Paola Andrea</w:t>
                  </w:r>
                </w:p>
              </w:tc>
            </w:tr>
            <w:tr w:rsidR="005C49D9" w:rsidRPr="005C49D9" w14:paraId="7CC7A6F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F92CE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3C63A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GONZALEZ SUAREZ JUAN CARLOS</w:t>
                  </w:r>
                </w:p>
              </w:tc>
            </w:tr>
            <w:tr w:rsidR="005C49D9" w:rsidRPr="005C49D9" w14:paraId="4572BD7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5CBBB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A99B2F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 RUIZ FELIPE ANDRES</w:t>
                  </w:r>
                </w:p>
              </w:tc>
            </w:tr>
            <w:tr w:rsidR="005C49D9" w:rsidRPr="005C49D9" w14:paraId="49B5FE9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DC3A8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4BD356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 BENITEZ ANDREA DEL PILAR</w:t>
                  </w:r>
                </w:p>
              </w:tc>
            </w:tr>
            <w:tr w:rsidR="005C49D9" w:rsidRPr="005C49D9" w14:paraId="6B7F84E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F4C8B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C4D07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 BRICEÑO JORGE EDUARDO</w:t>
                  </w:r>
                </w:p>
              </w:tc>
            </w:tr>
            <w:tr w:rsidR="005C49D9" w:rsidRPr="005C49D9" w14:paraId="6C31E8A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1B94C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27429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HERNANDEZ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ORLANDO </w:t>
                  </w:r>
                </w:p>
              </w:tc>
            </w:tr>
            <w:tr w:rsidR="005C49D9" w:rsidRPr="005C49D9" w14:paraId="50E7E7F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B7340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C54810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 GARCIA LUZ NEIDA</w:t>
                  </w:r>
                </w:p>
              </w:tc>
            </w:tr>
            <w:tr w:rsidR="005C49D9" w:rsidRPr="005C49D9" w14:paraId="242D047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BB3F4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768DD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Vasquez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Juber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Alexander</w:t>
                  </w:r>
                </w:p>
              </w:tc>
            </w:tr>
            <w:tr w:rsidR="005C49D9" w:rsidRPr="005C49D9" w14:paraId="2925787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11375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86382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INAMPUES BORDA BERNARDA ISABEL</w:t>
                  </w:r>
                </w:p>
              </w:tc>
            </w:tr>
            <w:tr w:rsidR="005C49D9" w:rsidRPr="005C49D9" w14:paraId="68C3C88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8AC1C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F38954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JIMENEZ DIAZ TATIANA ANDREA</w:t>
                  </w:r>
                </w:p>
              </w:tc>
            </w:tr>
            <w:tr w:rsidR="005C49D9" w:rsidRPr="005C49D9" w14:paraId="1DA3D9E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F0566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42EACB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Linares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Diaz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Javier Orlando</w:t>
                  </w:r>
                </w:p>
              </w:tc>
            </w:tr>
            <w:tr w:rsidR="005C49D9" w:rsidRPr="005C49D9" w14:paraId="2D17423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EAE6A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9E906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LOBO VELASQUEZ YARITZA XIMENA</w:t>
                  </w:r>
                </w:p>
              </w:tc>
            </w:tr>
            <w:tr w:rsidR="005C49D9" w:rsidRPr="005C49D9" w14:paraId="55F6432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54470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355B2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LOZANO CRUZ JOSE ERNESTO</w:t>
                  </w:r>
                </w:p>
              </w:tc>
            </w:tr>
            <w:tr w:rsidR="005C49D9" w:rsidRPr="005C49D9" w14:paraId="40E6A5E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7A14B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D7A890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LOZANO LOPEZ CRISTINA DEL PILAR</w:t>
                  </w:r>
                </w:p>
              </w:tc>
            </w:tr>
            <w:tr w:rsidR="005C49D9" w:rsidRPr="005C49D9" w14:paraId="7C00C0E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76A39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16FE06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MARIN VASQUEZ MARIA FERNANDA</w:t>
                  </w:r>
                </w:p>
              </w:tc>
            </w:tr>
            <w:tr w:rsidR="005C49D9" w:rsidRPr="005C49D9" w14:paraId="720AD9B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F671C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077E14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MARTINEZ BORNACELLY CLARA INES</w:t>
                  </w:r>
                </w:p>
              </w:tc>
            </w:tr>
            <w:tr w:rsidR="005C49D9" w:rsidRPr="005C49D9" w14:paraId="5394EF1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4EB7F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F4560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Matta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Prada José Jairo</w:t>
                  </w:r>
                </w:p>
              </w:tc>
            </w:tr>
            <w:tr w:rsidR="005C49D9" w:rsidRPr="005C49D9" w14:paraId="6856C15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A5D13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B585F8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MEJIA MALDONADO MARY LUZ</w:t>
                  </w:r>
                </w:p>
              </w:tc>
            </w:tr>
            <w:tr w:rsidR="005C49D9" w:rsidRPr="005C49D9" w14:paraId="2B3B880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44495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BEC94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MEJIA ROLON DORIS CONSUELO</w:t>
                  </w:r>
                </w:p>
              </w:tc>
            </w:tr>
            <w:tr w:rsidR="005C49D9" w:rsidRPr="005C49D9" w14:paraId="1FCC628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DD231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F991BC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MELO RODRIGUEZ OSCAR DAVID</w:t>
                  </w:r>
                </w:p>
              </w:tc>
            </w:tr>
            <w:tr w:rsidR="005C49D9" w:rsidRPr="005C49D9" w14:paraId="4AE6A57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EC09A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3BA2F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Monroy Bobadilla Angie Katherine</w:t>
                  </w:r>
                </w:p>
              </w:tc>
            </w:tr>
            <w:tr w:rsidR="005C49D9" w:rsidRPr="005C49D9" w14:paraId="5901DBB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6746C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E13647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MONTEALEGRE CASTRO MONICA ALEJANDRA</w:t>
                  </w:r>
                </w:p>
              </w:tc>
            </w:tr>
            <w:tr w:rsidR="005C49D9" w:rsidRPr="005C49D9" w14:paraId="41F2E08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77F1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2B4176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Moreno Ojeda Claudia Marisol</w:t>
                  </w:r>
                </w:p>
              </w:tc>
            </w:tr>
            <w:tr w:rsidR="005C49D9" w:rsidRPr="005C49D9" w14:paraId="064FE3E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9B61A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FECEC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MOYANO JIMENEZ LADY JOHANNA</w:t>
                  </w:r>
                </w:p>
              </w:tc>
            </w:tr>
            <w:tr w:rsidR="005C49D9" w:rsidRPr="005C49D9" w14:paraId="3D702EE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E75B4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3A49EE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NARANJO LESMES JUAN ARLEY</w:t>
                  </w:r>
                </w:p>
              </w:tc>
            </w:tr>
            <w:tr w:rsidR="005C49D9" w:rsidRPr="005C49D9" w14:paraId="03C3E72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C31AF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EEF776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NEIRA ALVAREZ ANDRES MAURICIO</w:t>
                  </w:r>
                </w:p>
              </w:tc>
            </w:tr>
            <w:tr w:rsidR="005C49D9" w:rsidRPr="005C49D9" w14:paraId="06A067B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86D8D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39B9F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OCEN TASCON JUAN JACOB</w:t>
                  </w:r>
                </w:p>
              </w:tc>
            </w:tr>
            <w:tr w:rsidR="005C49D9" w:rsidRPr="005C49D9" w14:paraId="4EC98EC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B6A9C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49CCF4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Olivella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Crespo Juan Jose</w:t>
                  </w:r>
                </w:p>
              </w:tc>
            </w:tr>
            <w:tr w:rsidR="005C49D9" w:rsidRPr="005C49D9" w14:paraId="0A7A27F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77E91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43543E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ORDOÑEZ YATE DIDIANA PAOLA</w:t>
                  </w:r>
                </w:p>
              </w:tc>
            </w:tr>
            <w:tr w:rsidR="005C49D9" w:rsidRPr="005C49D9" w14:paraId="506F720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5C1A0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75F5C9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Osorio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Marin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Beatriz Eugenia</w:t>
                  </w:r>
                </w:p>
              </w:tc>
            </w:tr>
            <w:tr w:rsidR="005C49D9" w:rsidRPr="005C49D9" w14:paraId="422A015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7675B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18E10E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PACHECO RODRIGUEZ GLORIA PATRICIA</w:t>
                  </w:r>
                </w:p>
              </w:tc>
            </w:tr>
            <w:tr w:rsidR="005C49D9" w:rsidRPr="005C49D9" w14:paraId="112E4B5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83627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B665DE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Pacheco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Mateus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Jesús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Salatiel</w:t>
                  </w:r>
                  <w:proofErr w:type="spellEnd"/>
                </w:p>
              </w:tc>
            </w:tr>
            <w:tr w:rsidR="005C49D9" w:rsidRPr="005C49D9" w14:paraId="552FC0D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0D980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C8D562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PAEZ SANCHEZ JESUS HERNAN</w:t>
                  </w:r>
                </w:p>
              </w:tc>
            </w:tr>
            <w:tr w:rsidR="005C49D9" w:rsidRPr="005C49D9" w14:paraId="5999748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05861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2F7057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PALMARINI PALACIO SANTIAGO ESTEBAN</w:t>
                  </w:r>
                </w:p>
              </w:tc>
            </w:tr>
            <w:tr w:rsidR="005C49D9" w:rsidRPr="005C49D9" w14:paraId="709B052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18582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3F9C8D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Pardo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Luisa Fernanda</w:t>
                  </w:r>
                </w:p>
              </w:tc>
            </w:tr>
            <w:tr w:rsidR="005C49D9" w:rsidRPr="005C49D9" w14:paraId="743E38A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248B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4D804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Parra García Jessica Paola</w:t>
                  </w:r>
                </w:p>
              </w:tc>
            </w:tr>
            <w:tr w:rsidR="005C49D9" w:rsidRPr="005C49D9" w14:paraId="73F0CE5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0FF5A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50985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PEÑA RODRIGUEZ MAGDA INES</w:t>
                  </w:r>
                </w:p>
              </w:tc>
            </w:tr>
            <w:tr w:rsidR="005C49D9" w:rsidRPr="005C49D9" w14:paraId="2C8E542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28DB2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84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26CA1F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PERDOMO COBO WILSON </w:t>
                  </w:r>
                </w:p>
              </w:tc>
            </w:tr>
            <w:tr w:rsidR="005C49D9" w:rsidRPr="005C49D9" w14:paraId="4E6A1F1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3E2FD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BBDE0E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Perez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Bejarano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July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Andrea</w:t>
                  </w:r>
                </w:p>
              </w:tc>
            </w:tr>
            <w:tr w:rsidR="005C49D9" w:rsidRPr="005C49D9" w14:paraId="3F7E436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37840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4D0F61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Perez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Casas Luis Guillermo</w:t>
                  </w:r>
                </w:p>
              </w:tc>
            </w:tr>
            <w:tr w:rsidR="005C49D9" w:rsidRPr="005C49D9" w14:paraId="386B4D3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ED695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3EFFA8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PORRAS GRACIA LINA PAOLA</w:t>
                  </w:r>
                </w:p>
              </w:tc>
            </w:tr>
            <w:tr w:rsidR="005C49D9" w:rsidRPr="005C49D9" w14:paraId="721E42F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7ECD1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68FB4F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QUINTERO UREÑA ERIKA JOHANA</w:t>
                  </w:r>
                </w:p>
              </w:tc>
            </w:tr>
            <w:tr w:rsidR="005C49D9" w:rsidRPr="005C49D9" w14:paraId="5601672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FCED4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26AE8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Quintero Pimentel Cesar </w:t>
                  </w:r>
                </w:p>
              </w:tc>
            </w:tr>
            <w:tr w:rsidR="005C49D9" w:rsidRPr="005C49D9" w14:paraId="781329C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DFFAC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1A5289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RAMIREZ CASTAÑEDA DANIEL  STEVEN</w:t>
                  </w:r>
                </w:p>
              </w:tc>
            </w:tr>
            <w:tr w:rsidR="005C49D9" w:rsidRPr="005C49D9" w14:paraId="52F8E2E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37B4D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E20FF8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Ramirez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Espinosa Carmen Cecilia</w:t>
                  </w:r>
                </w:p>
              </w:tc>
            </w:tr>
            <w:tr w:rsidR="005C49D9" w:rsidRPr="005C49D9" w14:paraId="6B35900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2646C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47658B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RAMIREZ ARIAS PAOLA ANDREA</w:t>
                  </w:r>
                </w:p>
              </w:tc>
            </w:tr>
            <w:tr w:rsidR="005C49D9" w:rsidRPr="005C49D9" w14:paraId="0D21CB9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E38E4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4D5E79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Ramírez Reyes Adriana Marcela</w:t>
                  </w:r>
                </w:p>
              </w:tc>
            </w:tr>
            <w:tr w:rsidR="005C49D9" w:rsidRPr="005C49D9" w14:paraId="400A552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8B64D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2A932A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RIASCOS SUAREZ LEDYS STELLA</w:t>
                  </w:r>
                </w:p>
              </w:tc>
            </w:tr>
            <w:tr w:rsidR="005C49D9" w:rsidRPr="005C49D9" w14:paraId="42388EF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72142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E7D267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RICO VARGAS WILMER SAMUEL</w:t>
                  </w:r>
                </w:p>
              </w:tc>
            </w:tr>
            <w:tr w:rsidR="005C49D9" w:rsidRPr="005C49D9" w14:paraId="077D189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D0C83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9D817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RINCON CADENA MARIA TERESA</w:t>
                  </w:r>
                </w:p>
              </w:tc>
            </w:tr>
            <w:tr w:rsidR="005C49D9" w:rsidRPr="005C49D9" w14:paraId="185C47E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240DD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33521B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Rodriguez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Arroyave Andrea Del Pilar</w:t>
                  </w:r>
                </w:p>
              </w:tc>
            </w:tr>
            <w:tr w:rsidR="005C49D9" w:rsidRPr="005C49D9" w14:paraId="3FED3D6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3FF0A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B0091F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RODRIGUEZ VALENCIA CHRISTIAN FELIPE</w:t>
                  </w:r>
                </w:p>
              </w:tc>
            </w:tr>
            <w:tr w:rsidR="005C49D9" w:rsidRPr="005C49D9" w14:paraId="30F3D47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5A400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0567C8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Rojas Carrascal Liza Virginia</w:t>
                  </w:r>
                </w:p>
              </w:tc>
            </w:tr>
            <w:tr w:rsidR="005C49D9" w:rsidRPr="005C49D9" w14:paraId="12D8E13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2A53B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3D94FD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ROJAS MOSCOSO LUZ MARTHA</w:t>
                  </w:r>
                </w:p>
              </w:tc>
            </w:tr>
            <w:tr w:rsidR="005C49D9" w:rsidRPr="005C49D9" w14:paraId="151E40C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43F8D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ADC9A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Romero Aguilar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Yency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Mabel</w:t>
                  </w:r>
                </w:p>
              </w:tc>
            </w:tr>
            <w:tr w:rsidR="005C49D9" w:rsidRPr="005C49D9" w14:paraId="0E4BDE1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A7A06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DC088C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RUANO CASANOVA ALVARO EFRAIN</w:t>
                  </w:r>
                </w:p>
              </w:tc>
            </w:tr>
            <w:tr w:rsidR="005C49D9" w:rsidRPr="005C49D9" w14:paraId="500921D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94AB6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580FA2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RUBIO TORRES CARMEN AYLET</w:t>
                  </w:r>
                </w:p>
              </w:tc>
            </w:tr>
            <w:tr w:rsidR="005C49D9" w:rsidRPr="005C49D9" w14:paraId="5AA1F60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647BD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EECFA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RUIZ JAIME OSCAR </w:t>
                  </w:r>
                </w:p>
              </w:tc>
            </w:tr>
            <w:tr w:rsidR="005C49D9" w:rsidRPr="005C49D9" w14:paraId="6D6A15E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67CD1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334032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RUIZ DUARTE LIDA </w:t>
                  </w:r>
                </w:p>
              </w:tc>
            </w:tr>
            <w:tr w:rsidR="005C49D9" w:rsidRPr="005C49D9" w14:paraId="1AC728A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D65EB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FC3D4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Ruiz Peñalosa Javier Enrique</w:t>
                  </w:r>
                </w:p>
              </w:tc>
            </w:tr>
            <w:tr w:rsidR="005C49D9" w:rsidRPr="005C49D9" w14:paraId="1DAD67E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705FE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31CA9D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RUSSI RIVERA SANDRA PATRICIA</w:t>
                  </w:r>
                </w:p>
              </w:tc>
            </w:tr>
            <w:tr w:rsidR="005C49D9" w:rsidRPr="005C49D9" w14:paraId="779E2A6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7853A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2EDB4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SAENZ OTERO GUARINA DEL CARMEN</w:t>
                  </w:r>
                </w:p>
              </w:tc>
            </w:tr>
            <w:tr w:rsidR="005C49D9" w:rsidRPr="005C49D9" w14:paraId="0ABA167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CE5AF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C844E3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SALAZAR FORERO ADRIANA JOSEFINA</w:t>
                  </w:r>
                </w:p>
              </w:tc>
            </w:tr>
            <w:tr w:rsidR="005C49D9" w:rsidRPr="005C49D9" w14:paraId="45B3A92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FD5FD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652E8A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Garcia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Jose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Salatiel</w:t>
                  </w:r>
                  <w:proofErr w:type="spellEnd"/>
                </w:p>
              </w:tc>
            </w:tr>
            <w:tr w:rsidR="005C49D9" w:rsidRPr="005C49D9" w14:paraId="06B8FD7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6C30C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9726D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Mera Adriana </w:t>
                  </w:r>
                </w:p>
              </w:tc>
            </w:tr>
            <w:tr w:rsidR="005C49D9" w:rsidRPr="005C49D9" w14:paraId="2912965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DF7F8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62CA06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SÁNCHEZ LEÓN EDDY SANTIAGO</w:t>
                  </w:r>
                </w:p>
              </w:tc>
            </w:tr>
            <w:tr w:rsidR="005C49D9" w:rsidRPr="005C49D9" w14:paraId="5F10706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1F63C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444662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sandoval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jaime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nini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johanna</w:t>
                  </w:r>
                  <w:proofErr w:type="spellEnd"/>
                </w:p>
              </w:tc>
            </w:tr>
            <w:tr w:rsidR="005C49D9" w:rsidRPr="005C49D9" w14:paraId="2CDD08F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B46DF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8EB7B1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SERRANO BAQUERO MARIA SOFIA</w:t>
                  </w:r>
                </w:p>
              </w:tc>
            </w:tr>
            <w:tr w:rsidR="005C49D9" w:rsidRPr="005C49D9" w14:paraId="5E37540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AD40F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FA1689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SOLANO PASCUAS EDGAR </w:t>
                  </w:r>
                </w:p>
              </w:tc>
            </w:tr>
            <w:tr w:rsidR="005C49D9" w:rsidRPr="005C49D9" w14:paraId="61847CC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9FA08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5DF45C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SOLORZANO RODRIGUEZ FERNANDO HUMBERTO</w:t>
                  </w:r>
                </w:p>
              </w:tc>
            </w:tr>
            <w:tr w:rsidR="005C49D9" w:rsidRPr="005C49D9" w14:paraId="5B7C5F1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B3621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6C7D67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STORINO IRIARTE ROBERTO ANTONIO</w:t>
                  </w:r>
                </w:p>
              </w:tc>
            </w:tr>
            <w:tr w:rsidR="005C49D9" w:rsidRPr="005C49D9" w14:paraId="677E5BE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58BB7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01D84D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SUAREZ TORRES GONZALO </w:t>
                  </w:r>
                </w:p>
              </w:tc>
            </w:tr>
            <w:tr w:rsidR="005C49D9" w:rsidRPr="005C49D9" w14:paraId="55A9C1E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97F23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135527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Tavera Riaño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Nexy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Yasury</w:t>
                  </w:r>
                  <w:proofErr w:type="spellEnd"/>
                </w:p>
              </w:tc>
            </w:tr>
            <w:tr w:rsidR="005C49D9" w:rsidRPr="005C49D9" w14:paraId="10A92E1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807B8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80EF3B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Torres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Ramirez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Gloria Maribel</w:t>
                  </w:r>
                </w:p>
              </w:tc>
            </w:tr>
            <w:tr w:rsidR="005C49D9" w:rsidRPr="005C49D9" w14:paraId="502E615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5AFEE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EF2B59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TRUJILLO CALDERON RAFAEL </w:t>
                  </w:r>
                </w:p>
              </w:tc>
            </w:tr>
            <w:tr w:rsidR="005C49D9" w:rsidRPr="005C49D9" w14:paraId="46A840B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59128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122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27DF2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URIBE SERNA WILSON ALEXANDER</w:t>
                  </w:r>
                </w:p>
              </w:tc>
            </w:tr>
            <w:tr w:rsidR="005C49D9" w:rsidRPr="005C49D9" w14:paraId="4EE219F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C7A81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9892F2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Valencia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Gomez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Erika Maria</w:t>
                  </w:r>
                </w:p>
              </w:tc>
            </w:tr>
            <w:tr w:rsidR="005C49D9" w:rsidRPr="005C49D9" w14:paraId="199B65B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0A36A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9DF610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Valencia Clavijo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Diovany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Eugenia</w:t>
                  </w:r>
                </w:p>
              </w:tc>
            </w:tr>
            <w:tr w:rsidR="005C49D9" w:rsidRPr="005C49D9" w14:paraId="700644E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9A4BE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F5F247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Vargas Luna Tania Violeta</w:t>
                  </w:r>
                </w:p>
              </w:tc>
            </w:tr>
            <w:tr w:rsidR="005C49D9" w:rsidRPr="005C49D9" w14:paraId="3C91453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8DB4F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665704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VASQUEZ MIRANDA MARTHA MERCEDES</w:t>
                  </w:r>
                </w:p>
              </w:tc>
            </w:tr>
            <w:tr w:rsidR="005C49D9" w:rsidRPr="005C49D9" w14:paraId="34165FA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19E8C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90446A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VELASQUEZ BARRERO CINDY LIBETH</w:t>
                  </w:r>
                </w:p>
              </w:tc>
            </w:tr>
            <w:tr w:rsidR="005C49D9" w:rsidRPr="005C49D9" w14:paraId="390CF79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5FBF4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9395F6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Velásquez Rodríguez Nelson Ramiro</w:t>
                  </w:r>
                </w:p>
              </w:tc>
            </w:tr>
            <w:tr w:rsidR="005C49D9" w:rsidRPr="005C49D9" w14:paraId="1D6AA97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8400A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1AC0F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VILLALOBOS GAITAN FERNANDO </w:t>
                  </w:r>
                </w:p>
              </w:tc>
            </w:tr>
            <w:tr w:rsidR="005C49D9" w:rsidRPr="005C49D9" w14:paraId="34894B8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F30D6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54DC0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VILLAMIL ALDANA VICTOR JULIO</w:t>
                  </w:r>
                </w:p>
              </w:tc>
            </w:tr>
            <w:tr w:rsidR="005C49D9" w:rsidRPr="005C49D9" w14:paraId="576CFA8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22B41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628AA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ZAPATA ZULUAGA GLORIA ISABEL</w:t>
                  </w:r>
                </w:p>
              </w:tc>
            </w:tr>
            <w:tr w:rsidR="005C49D9" w:rsidRPr="005C49D9" w14:paraId="433B1DC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D42E8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09422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Zuluaga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Tapasco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Juan David</w:t>
                  </w:r>
                </w:p>
              </w:tc>
            </w:tr>
            <w:tr w:rsidR="005C49D9" w:rsidRPr="005C49D9" w14:paraId="2E9486CA" w14:textId="77777777" w:rsidTr="005C49D9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F2CFD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71CFFF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ZUÑIGA ESCOBAR MARÍA TERESA</w:t>
                  </w:r>
                </w:p>
              </w:tc>
            </w:tr>
          </w:tbl>
          <w:p w14:paraId="017ED228" w14:textId="77777777" w:rsidR="00700331" w:rsidRDefault="00700331" w:rsidP="00101BA4">
            <w:pPr>
              <w:rPr>
                <w:sz w:val="20"/>
                <w:szCs w:val="24"/>
              </w:rPr>
            </w:pPr>
          </w:p>
          <w:p w14:paraId="7950E932" w14:textId="77777777" w:rsidR="00700331" w:rsidRPr="00FD685F" w:rsidRDefault="00700331" w:rsidP="00101BA4">
            <w:pPr>
              <w:rPr>
                <w:sz w:val="18"/>
                <w:szCs w:val="24"/>
              </w:rPr>
            </w:pPr>
          </w:p>
          <w:p w14:paraId="02A92A30" w14:textId="65968157" w:rsidR="005C49D9" w:rsidRPr="009643BD" w:rsidRDefault="00700331" w:rsidP="005C49D9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ind w:left="1356"/>
              <w:rPr>
                <w:sz w:val="24"/>
                <w:szCs w:val="24"/>
              </w:rPr>
            </w:pPr>
            <w:r w:rsidRPr="009643BD">
              <w:rPr>
                <w:b/>
                <w:sz w:val="24"/>
                <w:szCs w:val="24"/>
              </w:rPr>
              <w:t>Funcionarios desvinculados:</w:t>
            </w:r>
            <w:r w:rsidRPr="009643BD">
              <w:rPr>
                <w:sz w:val="24"/>
                <w:szCs w:val="24"/>
              </w:rPr>
              <w:t xml:space="preserve"> Según la información suministrada por el Grupo Gestión de Talento Humano,</w:t>
            </w:r>
            <w:r w:rsidR="005C49D9">
              <w:rPr>
                <w:sz w:val="24"/>
                <w:szCs w:val="24"/>
              </w:rPr>
              <w:t xml:space="preserve"> en correo electrónico del día 17 de abril del 2023 </w:t>
            </w:r>
            <w:r w:rsidRPr="009643BD">
              <w:rPr>
                <w:sz w:val="24"/>
                <w:szCs w:val="24"/>
              </w:rPr>
              <w:t xml:space="preserve">durante este </w:t>
            </w:r>
            <w:r w:rsidR="005C49D9">
              <w:rPr>
                <w:sz w:val="24"/>
                <w:szCs w:val="24"/>
              </w:rPr>
              <w:t>primer</w:t>
            </w:r>
            <w:r w:rsidRPr="009643BD">
              <w:rPr>
                <w:sz w:val="24"/>
                <w:szCs w:val="24"/>
              </w:rPr>
              <w:t xml:space="preserve"> trimestre los funcionarios desvinculados de la Superintendencia de Subsidio Familiar a corte a </w:t>
            </w:r>
            <w:r w:rsidR="005C49D9">
              <w:rPr>
                <w:sz w:val="24"/>
                <w:szCs w:val="24"/>
              </w:rPr>
              <w:t>31</w:t>
            </w:r>
            <w:r w:rsidRPr="009643BD">
              <w:rPr>
                <w:sz w:val="24"/>
                <w:szCs w:val="24"/>
              </w:rPr>
              <w:t xml:space="preserve"> de </w:t>
            </w:r>
            <w:r w:rsidR="005C49D9">
              <w:rPr>
                <w:sz w:val="24"/>
                <w:szCs w:val="24"/>
              </w:rPr>
              <w:t>marzo del 2023</w:t>
            </w:r>
            <w:r w:rsidRPr="009643BD">
              <w:rPr>
                <w:sz w:val="24"/>
                <w:szCs w:val="24"/>
              </w:rPr>
              <w:t xml:space="preserve"> son los que a continuación se señalan.</w:t>
            </w:r>
          </w:p>
          <w:tbl>
            <w:tblPr>
              <w:tblW w:w="5200" w:type="dxa"/>
              <w:tblInd w:w="275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00"/>
              <w:gridCol w:w="3600"/>
            </w:tblGrid>
            <w:tr w:rsidR="005C49D9" w:rsidRPr="005C49D9" w14:paraId="5B697393" w14:textId="77777777" w:rsidTr="005C49D9">
              <w:trPr>
                <w:trHeight w:val="555"/>
              </w:trPr>
              <w:tc>
                <w:tcPr>
                  <w:tcW w:w="16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2EC42F2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#</w:t>
                  </w:r>
                </w:p>
              </w:tc>
              <w:tc>
                <w:tcPr>
                  <w:tcW w:w="36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8EA9DB"/>
                  <w:noWrap/>
                  <w:vAlign w:val="center"/>
                  <w:hideMark/>
                </w:tcPr>
                <w:p w14:paraId="3751E27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b/>
                      <w:bCs/>
                      <w:lang w:eastAsia="es-CO"/>
                    </w:rPr>
                    <w:t>FUNCIONARIO DESVINCULADOS</w:t>
                  </w:r>
                </w:p>
              </w:tc>
            </w:tr>
            <w:tr w:rsidR="005C49D9" w:rsidRPr="005C49D9" w14:paraId="2308C199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83BCC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EDC0C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Consuelo del Pilar Zamudio</w:t>
                  </w:r>
                </w:p>
              </w:tc>
            </w:tr>
            <w:tr w:rsidR="005C49D9" w:rsidRPr="005C49D9" w14:paraId="4763DAC5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F7CC5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681E6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Diana Muñoz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Rhenals</w:t>
                  </w:r>
                  <w:proofErr w:type="spellEnd"/>
                </w:p>
              </w:tc>
            </w:tr>
            <w:tr w:rsidR="005C49D9" w:rsidRPr="005C49D9" w14:paraId="40C7D806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CC809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6F316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Jorge Eliecer Amaya</w:t>
                  </w:r>
                </w:p>
              </w:tc>
            </w:tr>
            <w:tr w:rsidR="005C49D9" w:rsidRPr="005C49D9" w14:paraId="64BC673E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B7253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1B69F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Libia Constanza Silva Niño</w:t>
                  </w:r>
                </w:p>
              </w:tc>
            </w:tr>
            <w:tr w:rsidR="005C49D9" w:rsidRPr="005C49D9" w14:paraId="3940E41E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D198C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DFE42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Fredy Abelardo Castro Victoria</w:t>
                  </w:r>
                </w:p>
              </w:tc>
            </w:tr>
            <w:tr w:rsidR="005C49D9" w:rsidRPr="005C49D9" w14:paraId="1730E851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7C29F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62C51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Lizardo de Jesús Moreno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Hinestroza</w:t>
                  </w:r>
                  <w:proofErr w:type="spellEnd"/>
                </w:p>
              </w:tc>
            </w:tr>
            <w:tr w:rsidR="005C49D9" w:rsidRPr="005C49D9" w14:paraId="44DA8070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4D2BC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95BF5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Ligia Matilde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Atehortúa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Jiménez</w:t>
                  </w:r>
                </w:p>
              </w:tc>
            </w:tr>
            <w:tr w:rsidR="005C49D9" w:rsidRPr="005C49D9" w14:paraId="162A28C5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7E30F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2A2DC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Marisol Ortiz Torres</w:t>
                  </w:r>
                </w:p>
              </w:tc>
            </w:tr>
            <w:tr w:rsidR="005C49D9" w:rsidRPr="005C49D9" w14:paraId="505780ED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6AD75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D52E2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Diego Castañeda</w:t>
                  </w:r>
                </w:p>
              </w:tc>
            </w:tr>
            <w:tr w:rsidR="005C49D9" w:rsidRPr="005C49D9" w14:paraId="0F78A250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F9F53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4209A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Linda Katherine Poveda</w:t>
                  </w:r>
                </w:p>
              </w:tc>
            </w:tr>
            <w:tr w:rsidR="005C49D9" w:rsidRPr="005C49D9" w14:paraId="3C05F419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F7805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03B36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Laura Carolina Porras Melgarejo</w:t>
                  </w:r>
                </w:p>
              </w:tc>
            </w:tr>
            <w:tr w:rsidR="005C49D9" w:rsidRPr="005C49D9" w14:paraId="56BD037C" w14:textId="77777777" w:rsidTr="005C49D9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7224B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F7852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Jenny Mahecha</w:t>
                  </w:r>
                </w:p>
              </w:tc>
            </w:tr>
            <w:tr w:rsidR="005C49D9" w:rsidRPr="005C49D9" w14:paraId="72CA147D" w14:textId="77777777" w:rsidTr="005C49D9">
              <w:trPr>
                <w:trHeight w:val="315"/>
              </w:trPr>
              <w:tc>
                <w:tcPr>
                  <w:tcW w:w="16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3B9AD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B102E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Shary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Natalie Callejas Niño</w:t>
                  </w:r>
                </w:p>
              </w:tc>
            </w:tr>
          </w:tbl>
          <w:p w14:paraId="302921D8" w14:textId="77777777" w:rsidR="004A06E7" w:rsidRDefault="004A06E7" w:rsidP="004A06E7">
            <w:pPr>
              <w:autoSpaceDE/>
              <w:autoSpaceDN/>
              <w:adjustRightInd/>
              <w:spacing w:after="200" w:line="276" w:lineRule="auto"/>
              <w:ind w:left="1728"/>
              <w:jc w:val="left"/>
              <w:rPr>
                <w:b/>
                <w:sz w:val="24"/>
                <w:szCs w:val="24"/>
              </w:rPr>
            </w:pPr>
          </w:p>
          <w:p w14:paraId="3504214E" w14:textId="77777777" w:rsidR="004A06E7" w:rsidRDefault="004A06E7" w:rsidP="004A06E7">
            <w:pPr>
              <w:autoSpaceDE/>
              <w:autoSpaceDN/>
              <w:adjustRightInd/>
              <w:spacing w:after="200" w:line="276" w:lineRule="auto"/>
              <w:ind w:left="1728"/>
              <w:jc w:val="left"/>
              <w:rPr>
                <w:b/>
                <w:sz w:val="24"/>
                <w:szCs w:val="24"/>
              </w:rPr>
            </w:pPr>
          </w:p>
          <w:p w14:paraId="2869D5BF" w14:textId="77777777" w:rsidR="00700331" w:rsidRPr="00F034CB" w:rsidRDefault="00700331" w:rsidP="00A6345F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lastRenderedPageBreak/>
              <w:t>Información de funcionarios – SIGEP</w:t>
            </w:r>
          </w:p>
          <w:p w14:paraId="7F39BA74" w14:textId="12D55F20" w:rsidR="00700331" w:rsidRDefault="00700331" w:rsidP="00101BA4">
            <w:pPr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Según la información descargada de la plataforma del SIGEP II (genera</w:t>
            </w:r>
            <w:r w:rsidR="0096622B">
              <w:rPr>
                <w:sz w:val="24"/>
                <w:szCs w:val="24"/>
              </w:rPr>
              <w:t>c</w:t>
            </w:r>
            <w:r w:rsidR="005C49D9">
              <w:rPr>
                <w:sz w:val="24"/>
                <w:szCs w:val="24"/>
              </w:rPr>
              <w:t>ión del reporte se dio el día 12</w:t>
            </w:r>
            <w:r w:rsidR="0096622B">
              <w:rPr>
                <w:sz w:val="24"/>
                <w:szCs w:val="24"/>
              </w:rPr>
              <w:t>/04/2023</w:t>
            </w:r>
            <w:r w:rsidRPr="00F034CB">
              <w:rPr>
                <w:sz w:val="24"/>
                <w:szCs w:val="24"/>
              </w:rPr>
              <w:t xml:space="preserve"> </w:t>
            </w:r>
            <w:r w:rsidRPr="00A63E23">
              <w:rPr>
                <w:sz w:val="24"/>
                <w:szCs w:val="24"/>
              </w:rPr>
              <w:t>a las 1</w:t>
            </w:r>
            <w:r w:rsidR="0096622B">
              <w:rPr>
                <w:sz w:val="24"/>
                <w:szCs w:val="24"/>
              </w:rPr>
              <w:t>3</w:t>
            </w:r>
            <w:r w:rsidRPr="00A63E23">
              <w:rPr>
                <w:sz w:val="24"/>
                <w:szCs w:val="24"/>
              </w:rPr>
              <w:t>:</w:t>
            </w:r>
            <w:r w:rsidR="005C49D9">
              <w:rPr>
                <w:sz w:val="24"/>
                <w:szCs w:val="24"/>
              </w:rPr>
              <w:t>54</w:t>
            </w:r>
            <w:r w:rsidRPr="00A63E23">
              <w:rPr>
                <w:sz w:val="24"/>
                <w:szCs w:val="24"/>
              </w:rPr>
              <w:t>:</w:t>
            </w:r>
            <w:r w:rsidR="005C49D9">
              <w:rPr>
                <w:sz w:val="24"/>
                <w:szCs w:val="24"/>
              </w:rPr>
              <w:t>01</w:t>
            </w:r>
            <w:r w:rsidRPr="00F034CB">
              <w:rPr>
                <w:sz w:val="24"/>
                <w:szCs w:val="24"/>
              </w:rPr>
              <w:t xml:space="preserve"> según consta en el reporte), la Superintendencia de Subsidio Familiar cuenta con </w:t>
            </w:r>
            <w:r w:rsidR="005C49D9">
              <w:rPr>
                <w:sz w:val="24"/>
                <w:szCs w:val="24"/>
              </w:rPr>
              <w:t>137</w:t>
            </w:r>
            <w:r w:rsidRPr="00F034CB">
              <w:rPr>
                <w:sz w:val="24"/>
                <w:szCs w:val="24"/>
              </w:rPr>
              <w:t xml:space="preserve"> funcionarios que hacen parte de la planta global de la entidad con corte a </w:t>
            </w:r>
            <w:r w:rsidR="0096622B">
              <w:rPr>
                <w:sz w:val="24"/>
                <w:szCs w:val="24"/>
              </w:rPr>
              <w:t>20</w:t>
            </w:r>
            <w:r w:rsidRPr="00F034CB">
              <w:rPr>
                <w:sz w:val="24"/>
                <w:szCs w:val="24"/>
              </w:rPr>
              <w:t xml:space="preserve"> de </w:t>
            </w:r>
            <w:r w:rsidR="0096622B">
              <w:rPr>
                <w:sz w:val="24"/>
                <w:szCs w:val="24"/>
              </w:rPr>
              <w:t>abril de 2023</w:t>
            </w:r>
            <w:r w:rsidRPr="00F034CB">
              <w:rPr>
                <w:sz w:val="24"/>
                <w:szCs w:val="24"/>
              </w:rPr>
              <w:t>, tal como se muestra a continuación</w:t>
            </w:r>
            <w:r w:rsidR="0096622B">
              <w:rPr>
                <w:sz w:val="24"/>
                <w:szCs w:val="24"/>
              </w:rPr>
              <w:t>:</w:t>
            </w:r>
          </w:p>
          <w:p w14:paraId="4E99A673" w14:textId="77777777" w:rsidR="0096622B" w:rsidRDefault="0096622B" w:rsidP="005C49D9">
            <w:pPr>
              <w:ind w:left="2832"/>
              <w:rPr>
                <w:sz w:val="24"/>
                <w:szCs w:val="24"/>
              </w:rPr>
            </w:pPr>
          </w:p>
          <w:tbl>
            <w:tblPr>
              <w:tblW w:w="7420" w:type="dxa"/>
              <w:tblInd w:w="141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820"/>
              <w:gridCol w:w="1640"/>
            </w:tblGrid>
            <w:tr w:rsidR="005C49D9" w:rsidRPr="005C49D9" w14:paraId="1594F6A3" w14:textId="77777777" w:rsidTr="005C49D9">
              <w:trPr>
                <w:trHeight w:val="1110"/>
              </w:trPr>
              <w:tc>
                <w:tcPr>
                  <w:tcW w:w="96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118C303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  <w:t>#</w:t>
                  </w:r>
                </w:p>
              </w:tc>
              <w:tc>
                <w:tcPr>
                  <w:tcW w:w="4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4A2347C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  <w:t>Apellido(s), Nombre (s), de Funcionario</w:t>
                  </w:r>
                </w:p>
              </w:tc>
              <w:tc>
                <w:tcPr>
                  <w:tcW w:w="16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9BC2E6"/>
                  <w:vAlign w:val="center"/>
                  <w:hideMark/>
                </w:tcPr>
                <w:p w14:paraId="4685C9A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  <w:t>Fecha de Vinculación)</w:t>
                  </w:r>
                </w:p>
              </w:tc>
            </w:tr>
            <w:tr w:rsidR="005C49D9" w:rsidRPr="005C49D9" w14:paraId="2551F77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C69A3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4160E8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ACERO MESA HERMANN DAVID</w:t>
                  </w:r>
                </w:p>
              </w:tc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D3780B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10/10/2018</w:t>
                  </w:r>
                </w:p>
              </w:tc>
            </w:tr>
            <w:tr w:rsidR="005C49D9" w:rsidRPr="005C49D9" w14:paraId="1E4A17B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8FB49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11258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ACOSTA LEMUS PEDRO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4D9B03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08/09/2020</w:t>
                  </w:r>
                </w:p>
              </w:tc>
            </w:tr>
            <w:tr w:rsidR="005C49D9" w:rsidRPr="005C49D9" w14:paraId="345C895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7C398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7B86B9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ACUÑA GARI MARTHA AURORA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903DDB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23/12/2022</w:t>
                  </w:r>
                </w:p>
              </w:tc>
            </w:tr>
            <w:tr w:rsidR="005C49D9" w:rsidRPr="005C49D9" w14:paraId="44232CA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0ED29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CB18C8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AGUILAR RODRIGUEZ MARCELA HAYDEE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267D35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5C49D9" w:rsidRPr="005C49D9" w14:paraId="5AAEE9C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742B0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7A28B4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ALBARRACIN MORALES ELIDE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1C5C1F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07/06/2016</w:t>
                  </w:r>
                </w:p>
              </w:tc>
            </w:tr>
            <w:tr w:rsidR="005C49D9" w:rsidRPr="005C49D9" w14:paraId="0E83423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4BA1A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7866C0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Alvarez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Martinez Osvaldo Enrique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AEA030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26/09/2022</w:t>
                  </w:r>
                </w:p>
              </w:tc>
            </w:tr>
            <w:tr w:rsidR="005C49D9" w:rsidRPr="005C49D9" w14:paraId="33CC04D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90B76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6D9192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ARANGO GIRALDO ANGELA MARIA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1A6B71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6F9441B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E196A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5C43A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ARIAS GARCIA INDIRA YUSSELFI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79C3B1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02/11/2018</w:t>
                  </w:r>
                </w:p>
              </w:tc>
            </w:tr>
            <w:tr w:rsidR="005C49D9" w:rsidRPr="005C49D9" w14:paraId="3F8DC5C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A8F6B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E0CEAF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ARREGOCES ALVAREZ CARLOS ARTURO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09E2F6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23/10/2021</w:t>
                  </w:r>
                </w:p>
              </w:tc>
            </w:tr>
            <w:tr w:rsidR="005C49D9" w:rsidRPr="005C49D9" w14:paraId="30BBB62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E86B8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731CC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Ávila  Claudia  Lucero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A22B66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01/11/2017</w:t>
                  </w:r>
                </w:p>
              </w:tc>
            </w:tr>
            <w:tr w:rsidR="005C49D9" w:rsidRPr="005C49D9" w14:paraId="3BAB5D4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46D26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401842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AVILES CASALLAS RICARDO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938308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75BF5AD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262E4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BCA508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Bach Espinosa Juan Carlos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B812D9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15/08/2019</w:t>
                  </w:r>
                </w:p>
              </w:tc>
            </w:tr>
            <w:tr w:rsidR="005C49D9" w:rsidRPr="005C49D9" w14:paraId="1986427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0DBC0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EF3608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BERNAL ALTURO SANDRA CLEMENCIA DEL PILAR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9CB5B9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20/01/2014</w:t>
                  </w:r>
                </w:p>
              </w:tc>
            </w:tr>
            <w:tr w:rsidR="005C49D9" w:rsidRPr="005C49D9" w14:paraId="495AF31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B0C46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6C1A0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BERNAL RAMIREZ ALBERTO IGNACIO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42E901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03/04/2019</w:t>
                  </w:r>
                </w:p>
              </w:tc>
            </w:tr>
            <w:tr w:rsidR="005C49D9" w:rsidRPr="005C49D9" w14:paraId="5035D58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2D65D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5A7EB4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BERNAL SALAZAR SANDRA MILENA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5FAC3C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11/02/2013</w:t>
                  </w:r>
                </w:p>
              </w:tc>
            </w:tr>
            <w:tr w:rsidR="005C49D9" w:rsidRPr="005C49D9" w14:paraId="4424755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4E72C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959C4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BETANCOURT MORENO YOBANA CAMILA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E99FA5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03/05/2017</w:t>
                  </w:r>
                </w:p>
              </w:tc>
            </w:tr>
            <w:tr w:rsidR="005C49D9" w:rsidRPr="005C49D9" w14:paraId="6A54566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B6D09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16C207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Bonilla Morales Adriana Mercedes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C26749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09/12/2022</w:t>
                  </w:r>
                </w:p>
              </w:tc>
            </w:tr>
            <w:tr w:rsidR="005C49D9" w:rsidRPr="005C49D9" w14:paraId="728DA0F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84274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E4AC6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BORRERO GUTIERREZ CATALINA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7B7002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11/10/2018</w:t>
                  </w:r>
                </w:p>
              </w:tc>
            </w:tr>
            <w:tr w:rsidR="005C49D9" w:rsidRPr="005C49D9" w14:paraId="2788E19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6645C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48EE55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BULA NARVAEZ LIDA REGINA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901077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1602127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43F50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1C528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Caicedo Angulo Maria Esther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C96F35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30/12/2015</w:t>
                  </w:r>
                </w:p>
              </w:tc>
            </w:tr>
            <w:tr w:rsidR="005C49D9" w:rsidRPr="005C49D9" w14:paraId="655F9DB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8B527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E7AD5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CAMPO PÉREZ JOSÉ LUÍS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9F2DEF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05/10/2018</w:t>
                  </w:r>
                </w:p>
              </w:tc>
            </w:tr>
            <w:tr w:rsidR="005C49D9" w:rsidRPr="005C49D9" w14:paraId="34BA66D1" w14:textId="77777777" w:rsidTr="005C49D9">
              <w:trPr>
                <w:trHeight w:val="33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31567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FCF9BF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Cardenas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Lopez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Carol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Lizeth</w:t>
                  </w:r>
                  <w:proofErr w:type="spellEnd"/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A9EAF5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07/10/2022</w:t>
                  </w:r>
                </w:p>
              </w:tc>
            </w:tr>
            <w:tr w:rsidR="005C49D9" w:rsidRPr="005C49D9" w14:paraId="1482C77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07264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354878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CARDENAS ROJAS OMAR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CDF105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07/01/1993</w:t>
                  </w:r>
                </w:p>
              </w:tc>
            </w:tr>
            <w:tr w:rsidR="005C49D9" w:rsidRPr="005C49D9" w14:paraId="3CDAAC7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2A6BB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E72CBE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Cardenas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Sierra Carlos Alberto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50646E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07/10/2022</w:t>
                  </w:r>
                </w:p>
              </w:tc>
            </w:tr>
            <w:tr w:rsidR="005C49D9" w:rsidRPr="005C49D9" w14:paraId="5C175AC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16181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6A6BDD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CASALLAS FANDIÑO JOSE WILLIAM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5CD9D4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22/01/2013</w:t>
                  </w:r>
                </w:p>
              </w:tc>
            </w:tr>
            <w:tr w:rsidR="005C49D9" w:rsidRPr="005C49D9" w14:paraId="7668401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03322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0A8E20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CASTILLO CUERO LILIANA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9F4262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03/05/2017</w:t>
                  </w:r>
                </w:p>
              </w:tc>
            </w:tr>
            <w:tr w:rsidR="005C49D9" w:rsidRPr="005C49D9" w14:paraId="60BE6A7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6FACB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F41B3C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Cely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Álvarez César William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69AEE8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24/01/2018</w:t>
                  </w:r>
                </w:p>
              </w:tc>
            </w:tr>
            <w:tr w:rsidR="005C49D9" w:rsidRPr="005C49D9" w14:paraId="1E02044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074FD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78FBC0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COLLAZOS CARO JENNY MILENA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02E5F1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01/06/2016</w:t>
                  </w:r>
                </w:p>
              </w:tc>
            </w:tr>
            <w:tr w:rsidR="005C49D9" w:rsidRPr="005C49D9" w14:paraId="53D6614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6B610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29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877053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COLLAZOS DIAZ FERNANDO EMILIO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90FF27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5C49D9" w:rsidRPr="005C49D9" w14:paraId="0C546E5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5EBFA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7EB41D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Concha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Alvarez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Jorge Luis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74A66B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22/01/2014</w:t>
                  </w:r>
                </w:p>
              </w:tc>
            </w:tr>
            <w:tr w:rsidR="005C49D9" w:rsidRPr="005C49D9" w14:paraId="0F67BC8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1A38A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FD37B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Cortés Arias Claudia Lorena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34F2C6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22/09/2022</w:t>
                  </w:r>
                </w:p>
              </w:tc>
            </w:tr>
            <w:tr w:rsidR="005C49D9" w:rsidRPr="005C49D9" w14:paraId="306DB77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B8F8C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82C40A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DAZA RIVERA KELLY ALEJANDRA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4B860F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10/05/2017</w:t>
                  </w:r>
                </w:p>
              </w:tc>
            </w:tr>
            <w:tr w:rsidR="005C49D9" w:rsidRPr="005C49D9" w14:paraId="6DF6807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23CC6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465A7D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DELGADO  JAIRO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AE5D3A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13/04/2015</w:t>
                  </w:r>
                </w:p>
              </w:tc>
            </w:tr>
            <w:tr w:rsidR="005C49D9" w:rsidRPr="005C49D9" w14:paraId="089F3EE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AC4A2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A56EB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DIAZ LOSADA MIGUEL ANGEL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59462C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17/08/2017</w:t>
                  </w:r>
                </w:p>
              </w:tc>
            </w:tr>
            <w:tr w:rsidR="005C49D9" w:rsidRPr="005C49D9" w14:paraId="4B883E8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3CB62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423C8C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DURAN OMAÑA ERIKA LORENA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BDA94B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22/12/2022</w:t>
                  </w:r>
                </w:p>
              </w:tc>
            </w:tr>
            <w:tr w:rsidR="005C49D9" w:rsidRPr="005C49D9" w14:paraId="35B619D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D4435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E277F0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ECHEVERRY NEIRA GERARDO ANDRES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C41DC8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09/05/2017</w:t>
                  </w:r>
                </w:p>
              </w:tc>
            </w:tr>
            <w:tr w:rsidR="005C49D9" w:rsidRPr="005C49D9" w14:paraId="10BE1B1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09E4B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497D5E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Estrada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Lopez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Yarli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Yaneth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FF6238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01/11/2022</w:t>
                  </w:r>
                </w:p>
              </w:tc>
            </w:tr>
            <w:tr w:rsidR="005C49D9" w:rsidRPr="005C49D9" w14:paraId="23A8ED5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21C61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B8B1B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Florez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Segura Ana Marcela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287ED5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20/01/2014</w:t>
                  </w:r>
                </w:p>
              </w:tc>
            </w:tr>
            <w:tr w:rsidR="005C49D9" w:rsidRPr="005C49D9" w14:paraId="7732553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A4CD3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7615E7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Galvan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Ofelia Rosa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D71F0D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07/03/2023</w:t>
                  </w:r>
                </w:p>
              </w:tc>
            </w:tr>
            <w:tr w:rsidR="005C49D9" w:rsidRPr="005C49D9" w14:paraId="48A664F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FC977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54AB02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Galvis Buitrago Adriana Helena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D559E4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5C49D9" w:rsidRPr="005C49D9" w14:paraId="540562D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7BF04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BED05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GARCIA DUQUE IVAN EDUARDO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E4BFBB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01/06/2017</w:t>
                  </w:r>
                </w:p>
              </w:tc>
            </w:tr>
            <w:tr w:rsidR="005C49D9" w:rsidRPr="005C49D9" w14:paraId="1A19D43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ADC27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E0B6DA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GARCIA ROMERO EDUAR DANIEL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77AB90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36138B0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EFB13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56ED71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GARCIA VENEGAS EFRAIN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83E38B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01/06/2016</w:t>
                  </w:r>
                </w:p>
              </w:tc>
            </w:tr>
            <w:tr w:rsidR="005C49D9" w:rsidRPr="005C49D9" w14:paraId="313C2C4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C908E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6811D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Garnica Rivera Nelly Esperanza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88213B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26/09/2022</w:t>
                  </w:r>
                </w:p>
              </w:tc>
            </w:tr>
            <w:tr w:rsidR="005C49D9" w:rsidRPr="005C49D9" w14:paraId="46CD918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7C5C8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9F605E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GAVIRIA MARIN JOHN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E4E242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08/01/2015</w:t>
                  </w:r>
                </w:p>
              </w:tc>
            </w:tr>
            <w:tr w:rsidR="005C49D9" w:rsidRPr="005C49D9" w14:paraId="0DBD2E3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55E70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58BD2D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GAVIRIA VEGA CARLOS ARTURO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024C59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56434E3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A3A1B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97FD53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GIRALDO CASTAÑO ERIKA ANDREA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823F38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16/09/2013</w:t>
                  </w:r>
                </w:p>
              </w:tc>
            </w:tr>
            <w:tr w:rsidR="005C49D9" w:rsidRPr="005C49D9" w14:paraId="189CD76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1BDC8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E83DB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Gomez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Diaz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Paola Andrea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A94C6D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25/02/2022</w:t>
                  </w:r>
                </w:p>
              </w:tc>
            </w:tr>
            <w:tr w:rsidR="005C49D9" w:rsidRPr="005C49D9" w14:paraId="08D47EA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009E8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49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6CF650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GOMEZ RODRIGUEZ MARTHA LUCIA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D63CDA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01/07/2014</w:t>
                  </w:r>
                </w:p>
              </w:tc>
            </w:tr>
            <w:tr w:rsidR="005C49D9" w:rsidRPr="005C49D9" w14:paraId="2D8C4AF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0B3BA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FC935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GONZALEZ SUAREZ JUAN CARLOS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CAC6AD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05/06/2019</w:t>
                  </w:r>
                </w:p>
              </w:tc>
            </w:tr>
            <w:tr w:rsidR="005C49D9" w:rsidRPr="005C49D9" w14:paraId="669417D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25E0C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2DA28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 BENITEZ ANDREA DEL PILAR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3C0629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01/11/2017</w:t>
                  </w:r>
                </w:p>
              </w:tc>
            </w:tr>
            <w:tr w:rsidR="005C49D9" w:rsidRPr="005C49D9" w14:paraId="3A39D36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64A2F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1CDFA6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 BRICEÑO JORGE EDUARDO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60D607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14/10/2021</w:t>
                  </w:r>
                </w:p>
              </w:tc>
            </w:tr>
            <w:tr w:rsidR="005C49D9" w:rsidRPr="005C49D9" w14:paraId="7917EF0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6EDB2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2DB03E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 GARCIA LUZ NEIDA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7314B0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16/02/2017</w:t>
                  </w:r>
                </w:p>
              </w:tc>
            </w:tr>
            <w:tr w:rsidR="005C49D9" w:rsidRPr="005C49D9" w14:paraId="6A19BD1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3AF00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E175E2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HERNANDEZ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ORLANDO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184436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02/07/1996</w:t>
                  </w:r>
                </w:p>
              </w:tc>
            </w:tr>
            <w:tr w:rsidR="005C49D9" w:rsidRPr="005C49D9" w14:paraId="4ED7CBA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775DC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654F63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 RUIZ FELIPE ANDRES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476062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03/08/2021</w:t>
                  </w:r>
                </w:p>
              </w:tc>
            </w:tr>
            <w:tr w:rsidR="005C49D9" w:rsidRPr="005C49D9" w14:paraId="1117D5D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ACC7A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74CA9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Hernandez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Vasquez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Juber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Alexander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D8C795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01/03/2023</w:t>
                  </w:r>
                </w:p>
              </w:tc>
            </w:tr>
            <w:tr w:rsidR="005C49D9" w:rsidRPr="005C49D9" w14:paraId="3C246FE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72C39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FC72E3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INAMPUES BORDA BERNARDA ISABEL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7448EB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11/02/2019</w:t>
                  </w:r>
                </w:p>
              </w:tc>
            </w:tr>
            <w:tr w:rsidR="005C49D9" w:rsidRPr="005C49D9" w14:paraId="0C39809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E6C8B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CADEFD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JIMENEZ DIAZ TATIANA ANDREA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7D7C8A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09/05/2017</w:t>
                  </w:r>
                </w:p>
              </w:tc>
            </w:tr>
            <w:tr w:rsidR="005C49D9" w:rsidRPr="005C49D9" w14:paraId="03DFE1B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06029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59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29EDC8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Linares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Diaz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Javier Orlando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37F40A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5C49D9" w:rsidRPr="005C49D9" w14:paraId="4622279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E3194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94D6C9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LOBO VELASQUEZ YARITZA XIMENA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A4AE43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5C49D9" w:rsidRPr="005C49D9" w14:paraId="4486AB9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5681C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CBCD38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LOZANO CRUZ JOSE ERNESTO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30AE88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05/10/2018</w:t>
                  </w:r>
                </w:p>
              </w:tc>
            </w:tr>
            <w:tr w:rsidR="005C49D9" w:rsidRPr="005C49D9" w14:paraId="03F2760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720DC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86AB0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LOZANO LOPEZ CRISTINA DEL PILAR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85B5C5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12/08/1994</w:t>
                  </w:r>
                </w:p>
              </w:tc>
            </w:tr>
            <w:tr w:rsidR="005C49D9" w:rsidRPr="005C49D9" w14:paraId="03EF4BC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A6F77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B711D1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MARIN VASQUEZ MARIA FERNANDA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D75314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10/09/2021</w:t>
                  </w:r>
                </w:p>
              </w:tc>
            </w:tr>
            <w:tr w:rsidR="005C49D9" w:rsidRPr="005C49D9" w14:paraId="4BFB350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3BD25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01F9E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MARTINEZ BORNACELLY CLARA INES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EDDBF2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13E9DE0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2D285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270E48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Matta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Prada José Jairo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FFACF2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14/10/2021</w:t>
                  </w:r>
                </w:p>
              </w:tc>
            </w:tr>
            <w:tr w:rsidR="005C49D9" w:rsidRPr="005C49D9" w14:paraId="5AC2044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F8126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E7D5E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MEJIA MALDONADO MARY LUZ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9061E3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5C49D9" w:rsidRPr="005C49D9" w14:paraId="4BB84DE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2A734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67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963F9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MEJIA ROLON DORIS CONSUELO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A117B6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5C49D9" w:rsidRPr="005C49D9" w14:paraId="67CA216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9159D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B2FFBB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MELO RODRIGUEZ OSCAR DAVID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AD8BCA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03/03/2021</w:t>
                  </w:r>
                </w:p>
              </w:tc>
            </w:tr>
            <w:tr w:rsidR="005C49D9" w:rsidRPr="005C49D9" w14:paraId="63DAC06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70DC1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69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4B9210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Monroy Bobadilla Angie Katherine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D33B60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22/09/2022</w:t>
                  </w:r>
                </w:p>
              </w:tc>
            </w:tr>
            <w:tr w:rsidR="005C49D9" w:rsidRPr="005C49D9" w14:paraId="364B450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14CA9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AAC2CF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MONTEALEGRE CASTRO MONICA ALEJANDRA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A46B99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01/10/2014</w:t>
                  </w:r>
                </w:p>
              </w:tc>
            </w:tr>
            <w:tr w:rsidR="005C49D9" w:rsidRPr="005C49D9" w14:paraId="196B16E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A3EF9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C2B49B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Moreno Ojeda Claudia Marisol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3B81E3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22/09/2022</w:t>
                  </w:r>
                </w:p>
              </w:tc>
            </w:tr>
            <w:tr w:rsidR="005C49D9" w:rsidRPr="005C49D9" w14:paraId="5ECC29A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5B717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1D42A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MOYANO JIMENEZ LADY JOHANNA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C93D7D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24/01/2014</w:t>
                  </w:r>
                </w:p>
              </w:tc>
            </w:tr>
            <w:tr w:rsidR="005C49D9" w:rsidRPr="005C49D9" w14:paraId="4EB55A08" w14:textId="77777777" w:rsidTr="005C49D9">
              <w:trPr>
                <w:trHeight w:val="25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66974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C64DB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NARANJO LESMES JUAN ARLEY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59F636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1089B98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4BC92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C71051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NEIRA ALVAREZ ANDRES MAURICIO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6DCD2A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04/01/2021</w:t>
                  </w:r>
                </w:p>
              </w:tc>
            </w:tr>
            <w:tr w:rsidR="005C49D9" w:rsidRPr="005C49D9" w14:paraId="7152F8A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9ED20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DEB03B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OCEN TASCON JUAN JACOB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BF9984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15/02/2023</w:t>
                  </w:r>
                </w:p>
              </w:tc>
            </w:tr>
            <w:tr w:rsidR="005C49D9" w:rsidRPr="005C49D9" w14:paraId="3C760D5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1A5FB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9D592D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Olivella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Crespo Juan Jose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16E386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16/02/2023</w:t>
                  </w:r>
                </w:p>
              </w:tc>
            </w:tr>
            <w:tr w:rsidR="005C49D9" w:rsidRPr="005C49D9" w14:paraId="1512D13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EAF1F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B505F8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ORDOÑEZ YATE DIDIANA PAOLA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56D81A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24/10/2018</w:t>
                  </w:r>
                </w:p>
              </w:tc>
            </w:tr>
            <w:tr w:rsidR="005C49D9" w:rsidRPr="005C49D9" w14:paraId="3E53EA0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EFCDC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B6B6C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Osorio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Marin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Beatriz Eugenia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38F5F9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03/04/2017</w:t>
                  </w:r>
                </w:p>
              </w:tc>
            </w:tr>
            <w:tr w:rsidR="005C49D9" w:rsidRPr="005C49D9" w14:paraId="4F0574F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458F7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79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B9CC2C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Pacheco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Mateus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Jesús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Salatiel</w:t>
                  </w:r>
                  <w:proofErr w:type="spellEnd"/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7E95F9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11/10/2022</w:t>
                  </w:r>
                </w:p>
              </w:tc>
            </w:tr>
            <w:tr w:rsidR="005C49D9" w:rsidRPr="005C49D9" w14:paraId="2041AEA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65998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7BF897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PACHECO RODRIGUEZ GLORIA PATRICIA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A086CC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08/11/1995</w:t>
                  </w:r>
                </w:p>
              </w:tc>
            </w:tr>
            <w:tr w:rsidR="005C49D9" w:rsidRPr="005C49D9" w14:paraId="63E33C6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D6753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85BA76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PAEZ SANCHEZ JESUS HERNAN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F3308B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12/09/2013</w:t>
                  </w:r>
                </w:p>
              </w:tc>
            </w:tr>
            <w:tr w:rsidR="005C49D9" w:rsidRPr="005C49D9" w14:paraId="26D7F2E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925F3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5C9D1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PALMARINI PALACIO SANTIAGO ESTEBAN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5039E2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24/01/2022</w:t>
                  </w:r>
                </w:p>
              </w:tc>
            </w:tr>
            <w:tr w:rsidR="005C49D9" w:rsidRPr="005C49D9" w14:paraId="33111B2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8D3CA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65C1B1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Pardo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Luisa Fernanda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68763E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18/10/2022</w:t>
                  </w:r>
                </w:p>
              </w:tc>
            </w:tr>
            <w:tr w:rsidR="005C49D9" w:rsidRPr="005C49D9" w14:paraId="6A3E952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4C109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B24839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Parra Vargas Fabio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Andres</w:t>
                  </w:r>
                  <w:proofErr w:type="spellEnd"/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2D9D7F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18/11/2022</w:t>
                  </w:r>
                </w:p>
              </w:tc>
            </w:tr>
            <w:tr w:rsidR="005C49D9" w:rsidRPr="005C49D9" w14:paraId="6349590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EC565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B89C9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PEÑA RODRIGUEZ MAGDA INES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B5C698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480477B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EA2EF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618EBD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PERDOMO COBO WILSON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51C415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08/01/2015</w:t>
                  </w:r>
                </w:p>
              </w:tc>
            </w:tr>
            <w:tr w:rsidR="005C49D9" w:rsidRPr="005C49D9" w14:paraId="3C79275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713C4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238F9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Perez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Casas Luis Guillermo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447AB0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01/09/2022</w:t>
                  </w:r>
                </w:p>
              </w:tc>
            </w:tr>
            <w:tr w:rsidR="005C49D9" w:rsidRPr="005C49D9" w14:paraId="78293BD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E677B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A8A814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PORRAS GRACIA LINA PAOLA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E8ED25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20/09/2017</w:t>
                  </w:r>
                </w:p>
              </w:tc>
            </w:tr>
            <w:tr w:rsidR="005C49D9" w:rsidRPr="005C49D9" w14:paraId="5A6CE35D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EA4D5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89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7A634D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Porras Melgarejo Laura Carolina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E46BA7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12/04/2023</w:t>
                  </w:r>
                </w:p>
              </w:tc>
            </w:tr>
            <w:tr w:rsidR="005C49D9" w:rsidRPr="005C49D9" w14:paraId="7101E5A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5B491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F0FDD2F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Quintero Pimentel Cesar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EA5282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26/04/2022</w:t>
                  </w:r>
                </w:p>
              </w:tc>
            </w:tr>
            <w:tr w:rsidR="005C49D9" w:rsidRPr="005C49D9" w14:paraId="124C0EC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D3820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D2FD18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QUINTERO UREÑA ERIKA JOHANA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E87296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01/10/2015</w:t>
                  </w:r>
                </w:p>
              </w:tc>
            </w:tr>
            <w:tr w:rsidR="005C49D9" w:rsidRPr="005C49D9" w14:paraId="7081499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E021F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383DE9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RAMIREZ ARIAS PAOLA ANDREA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5001DB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08/01/2014</w:t>
                  </w:r>
                </w:p>
              </w:tc>
            </w:tr>
            <w:tr w:rsidR="005C49D9" w:rsidRPr="005C49D9" w14:paraId="2E115CA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F17B6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D17EBF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RAMIREZ CASTAÑEDA DANIEL  STEVEN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9C462D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10/11/2020</w:t>
                  </w:r>
                </w:p>
              </w:tc>
            </w:tr>
            <w:tr w:rsidR="005C49D9" w:rsidRPr="005C49D9" w14:paraId="25E1AD3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1B43A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FFE921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Ramirez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Espinosa Carmen Cecilia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436658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23/10/2013</w:t>
                  </w:r>
                </w:p>
              </w:tc>
            </w:tr>
            <w:tr w:rsidR="005C49D9" w:rsidRPr="005C49D9" w14:paraId="3CD001CE" w14:textId="77777777" w:rsidTr="005C49D9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BF8B5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850AF4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Ramírez Reyes Adriana Marcela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A61964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23/10/2021</w:t>
                  </w:r>
                </w:p>
              </w:tc>
            </w:tr>
            <w:tr w:rsidR="005C49D9" w:rsidRPr="005C49D9" w14:paraId="1A2D941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E2230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866088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RIASCOS SUAREZ LEDYS STELLA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D60EB3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17/07/2015</w:t>
                  </w:r>
                </w:p>
              </w:tc>
            </w:tr>
            <w:tr w:rsidR="005C49D9" w:rsidRPr="005C49D9" w14:paraId="679293E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965B9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045978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RICO VARGAS WILMER SAMUEL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8D251A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19/07/2022</w:t>
                  </w:r>
                </w:p>
              </w:tc>
            </w:tr>
            <w:tr w:rsidR="005C49D9" w:rsidRPr="005C49D9" w14:paraId="72C206D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41263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764CEC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RINCON CADENA MARIA TERESA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15D48E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150CD72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8CCF1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99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F206F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Rodriguez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Arroyave Andrea Del Pilar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C02088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5C49D9" w:rsidRPr="005C49D9" w14:paraId="2FDCDAB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A736B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1EB80E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RODRIGUEZ VALENCIA CHRISTIAN FELIPE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2BDA12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05/10/2018</w:t>
                  </w:r>
                </w:p>
              </w:tc>
            </w:tr>
            <w:tr w:rsidR="005C49D9" w:rsidRPr="005C49D9" w14:paraId="3348B71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C088F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353FCD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Rojas Carrascal Liza Virginia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817C76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20/01/2014</w:t>
                  </w:r>
                </w:p>
              </w:tc>
            </w:tr>
            <w:tr w:rsidR="005C49D9" w:rsidRPr="005C49D9" w14:paraId="04996D4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A3F76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857A17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ROJAS MOSCOSO LUZ MARTHA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4D9DA5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31/01/2018</w:t>
                  </w:r>
                </w:p>
              </w:tc>
            </w:tr>
            <w:tr w:rsidR="005C49D9" w:rsidRPr="005C49D9" w14:paraId="5E20D6B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032A4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7A5AB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Romero Aguilar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Yency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Mabel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9F7AFD1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01/06/2022</w:t>
                  </w:r>
                </w:p>
              </w:tc>
            </w:tr>
            <w:tr w:rsidR="005C49D9" w:rsidRPr="005C49D9" w14:paraId="095E1EC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DB0D7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104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AA165C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RUANO CASANOVA ALVARO EFRAIN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CCA565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27/07/2022</w:t>
                  </w:r>
                </w:p>
              </w:tc>
            </w:tr>
            <w:tr w:rsidR="005C49D9" w:rsidRPr="005C49D9" w14:paraId="43DE3CD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D0228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DC91AD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RUBIO TORRES CARMEN AYLET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71676F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22/01/2018</w:t>
                  </w:r>
                </w:p>
              </w:tc>
            </w:tr>
            <w:tr w:rsidR="005C49D9" w:rsidRPr="005C49D9" w14:paraId="497491FF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D1DC6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101276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RUIZ DUARTE LIDA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4512E9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20/01/2014</w:t>
                  </w:r>
                </w:p>
              </w:tc>
            </w:tr>
            <w:tr w:rsidR="005C49D9" w:rsidRPr="005C49D9" w14:paraId="0822D6A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11C04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C091E34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RUIZ JAIME OSCAR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4D8B19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19/01/2017</w:t>
                  </w:r>
                </w:p>
              </w:tc>
            </w:tr>
            <w:tr w:rsidR="005C49D9" w:rsidRPr="005C49D9" w14:paraId="7A630B4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90F5B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2E764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Ruiz Soto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Monica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Gicella</w:t>
                  </w:r>
                  <w:proofErr w:type="spellEnd"/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87C0F4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24/01/2023</w:t>
                  </w:r>
                </w:p>
              </w:tc>
            </w:tr>
            <w:tr w:rsidR="005C49D9" w:rsidRPr="005C49D9" w14:paraId="0364441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B59A7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5F4574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RUSSI RIVERA SANDRA PATRICIA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9C5C6B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22/01/2014</w:t>
                  </w:r>
                </w:p>
              </w:tc>
            </w:tr>
            <w:tr w:rsidR="005C49D9" w:rsidRPr="005C49D9" w14:paraId="7EF7DAA4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955E1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5470DC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SAENZ OTERO GUARINA DEL CARMEN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1E8E72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02/03/1996</w:t>
                  </w:r>
                </w:p>
              </w:tc>
            </w:tr>
            <w:tr w:rsidR="005C49D9" w:rsidRPr="005C49D9" w14:paraId="77F2002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8BB6E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BF3551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SALAZAR FORERO ADRIANA JOSEFINA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1132EA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14/01/2013</w:t>
                  </w:r>
                </w:p>
              </w:tc>
            </w:tr>
            <w:tr w:rsidR="005C49D9" w:rsidRPr="005C49D9" w14:paraId="0340B31E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FCD48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372ECC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Garcia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Jose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Salatiel</w:t>
                  </w:r>
                  <w:proofErr w:type="spellEnd"/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AF27A0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11/10/2022</w:t>
                  </w:r>
                </w:p>
              </w:tc>
            </w:tr>
            <w:tr w:rsidR="005C49D9" w:rsidRPr="005C49D9" w14:paraId="7846436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244570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E88B4BA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SÁNCHEZ LEÓN EDDY SANTIAGO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D8A28A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28/09/2021</w:t>
                  </w:r>
                </w:p>
              </w:tc>
            </w:tr>
            <w:tr w:rsidR="005C49D9" w:rsidRPr="005C49D9" w14:paraId="4461E91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9534E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91BD52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Mera Adriana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BCCA1A5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24/01/2014</w:t>
                  </w:r>
                </w:p>
              </w:tc>
            </w:tr>
            <w:tr w:rsidR="005C49D9" w:rsidRPr="005C49D9" w14:paraId="6D297848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371ED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CA827DB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sandoval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jaime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nini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johanna</w:t>
                  </w:r>
                  <w:proofErr w:type="spellEnd"/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A0DC41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30/10/2018</w:t>
                  </w:r>
                </w:p>
              </w:tc>
            </w:tr>
            <w:tr w:rsidR="005C49D9" w:rsidRPr="005C49D9" w14:paraId="01C3DE0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F843A3" w14:textId="77777777" w:rsidR="005C49D9" w:rsidRPr="00066DD6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lang w:eastAsia="es-CO"/>
                    </w:rPr>
                    <w:t>116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147AA31" w14:textId="77777777" w:rsidR="005C49D9" w:rsidRPr="00066DD6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lang w:eastAsia="es-CO"/>
                    </w:rPr>
                    <w:t>SERRANO BAQUERO MARIA SOFIA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558FBE2" w14:textId="77777777" w:rsidR="005C49D9" w:rsidRPr="00066DD6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lang w:eastAsia="es-CO"/>
                    </w:rPr>
                    <w:t>13/03/2012</w:t>
                  </w:r>
                </w:p>
              </w:tc>
            </w:tr>
            <w:tr w:rsidR="005C49D9" w:rsidRPr="005C49D9" w14:paraId="407D2BD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2296C9D" w14:textId="77777777" w:rsidR="005C49D9" w:rsidRPr="00066DD6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lang w:eastAsia="es-CO"/>
                    </w:rPr>
                    <w:t>117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1A38941D" w14:textId="77777777" w:rsidR="005C49D9" w:rsidRPr="00066DD6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lang w:eastAsia="es-CO"/>
                    </w:rPr>
                    <w:t>SILVA NIÑO LIBIA CONSTANZA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796D52F" w14:textId="77777777" w:rsidR="005C49D9" w:rsidRPr="00066DD6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lang w:eastAsia="es-CO"/>
                    </w:rPr>
                    <w:t>05/10/2018</w:t>
                  </w:r>
                </w:p>
              </w:tc>
            </w:tr>
            <w:tr w:rsidR="005C49D9" w:rsidRPr="005C49D9" w14:paraId="4D56C45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07A0B0" w14:textId="77777777" w:rsidR="005C49D9" w:rsidRPr="00066DD6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lang w:eastAsia="es-CO"/>
                    </w:rPr>
                    <w:t>118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8AC41A6" w14:textId="77777777" w:rsidR="005C49D9" w:rsidRPr="00066DD6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SOLANO PASCUAS EDGAR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35F629C" w14:textId="77777777" w:rsidR="005C49D9" w:rsidRPr="00066DD6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lang w:eastAsia="es-CO"/>
                    </w:rPr>
                    <w:t>01/11/2016</w:t>
                  </w:r>
                </w:p>
              </w:tc>
            </w:tr>
            <w:tr w:rsidR="005C49D9" w:rsidRPr="005C49D9" w14:paraId="35E2CAF2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B6933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39C65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SOLORZANO RODRIGUEZ FERNANDO HUMBERTO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27B0E5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22/01/2014</w:t>
                  </w:r>
                </w:p>
              </w:tc>
            </w:tr>
            <w:tr w:rsidR="005C49D9" w:rsidRPr="005C49D9" w14:paraId="051E0E7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90727D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88517AD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STORINO IRIARTE ROBERTO ANTONIO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4EA21C2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17/10/2013</w:t>
                  </w:r>
                </w:p>
              </w:tc>
            </w:tr>
            <w:tr w:rsidR="005C49D9" w:rsidRPr="005C49D9" w14:paraId="18E387B9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1E59F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6DB43E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SUAREZ TORRES GONZALO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BA876D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5C49D9" w:rsidRPr="005C49D9" w14:paraId="4B4916BC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DA7C7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7E63DF8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Tavera Riaño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Nexy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Yasury</w:t>
                  </w:r>
                  <w:proofErr w:type="spellEnd"/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6E4316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07/09/2022</w:t>
                  </w:r>
                </w:p>
              </w:tc>
            </w:tr>
            <w:tr w:rsidR="005C49D9" w:rsidRPr="005C49D9" w14:paraId="5102C0A7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FA18F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E9CA07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Torres Molina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Yobanni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9C3A0F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16/12/2022</w:t>
                  </w:r>
                </w:p>
              </w:tc>
            </w:tr>
            <w:tr w:rsidR="005C49D9" w:rsidRPr="005C49D9" w14:paraId="163F19F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A5A4D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B22565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Torres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Ramirez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Gloria Maribel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F518A9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18/10/2022</w:t>
                  </w:r>
                </w:p>
              </w:tc>
            </w:tr>
            <w:tr w:rsidR="005C49D9" w:rsidRPr="005C49D9" w14:paraId="643C7AF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D4521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5E97D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TRUJILLO CALDERON RAFAEL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8F32E1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26/01/1996</w:t>
                  </w:r>
                </w:p>
              </w:tc>
            </w:tr>
            <w:tr w:rsidR="005C49D9" w:rsidRPr="005C49D9" w14:paraId="66433E3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46B95C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41F7E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URIBE SERNA WILSON ALEXANDER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8CF5D8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18/04/2022</w:t>
                  </w:r>
                </w:p>
              </w:tc>
            </w:tr>
            <w:tr w:rsidR="005C49D9" w:rsidRPr="005C49D9" w14:paraId="1C619AE1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B66C5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D682851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Valencia Clavijo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Diovany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Eugenia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FDF80E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01/02/2016</w:t>
                  </w:r>
                </w:p>
              </w:tc>
            </w:tr>
            <w:tr w:rsidR="005C49D9" w:rsidRPr="005C49D9" w14:paraId="36351C63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7F659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128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D69CA2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Valencia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Gomez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Erika Maria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E7DABC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08/01/2014</w:t>
                  </w:r>
                </w:p>
              </w:tc>
            </w:tr>
            <w:tr w:rsidR="005C49D9" w:rsidRPr="005C49D9" w14:paraId="6682734E" w14:textId="77777777" w:rsidTr="005C49D9">
              <w:trPr>
                <w:trHeight w:val="28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8EC2EE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129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D8EA72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Vargas Luna Tania Violeta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DA6E3E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28/09/2022</w:t>
                  </w:r>
                </w:p>
              </w:tc>
            </w:tr>
            <w:tr w:rsidR="005C49D9" w:rsidRPr="005C49D9" w14:paraId="4E2884D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8E555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130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06DF5C7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VASQUEZ MIRANDA MARTHA MERCEDES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57AAC1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17/12/2001</w:t>
                  </w:r>
                </w:p>
              </w:tc>
            </w:tr>
            <w:tr w:rsidR="005C49D9" w:rsidRPr="005C49D9" w14:paraId="60978CC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7CCC1B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131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5AECA6C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VELASQUEZ BARRERO CINDY LIBETH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D988E49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01/03/2023</w:t>
                  </w:r>
                </w:p>
              </w:tc>
            </w:tr>
            <w:tr w:rsidR="005C49D9" w:rsidRPr="005C49D9" w14:paraId="17C1DFA0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010E6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132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0926A46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Velásquez Rodríguez Nelson Ramiro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C03C5A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10/06/2019</w:t>
                  </w:r>
                </w:p>
              </w:tc>
            </w:tr>
            <w:tr w:rsidR="005C49D9" w:rsidRPr="005C49D9" w14:paraId="79B84C65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ACB5B3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133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3C34CD3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VILLALOBOS GAITAN FERNANDO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667085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01/06/2017</w:t>
                  </w:r>
                </w:p>
              </w:tc>
            </w:tr>
            <w:tr w:rsidR="005C49D9" w:rsidRPr="005C49D9" w14:paraId="470A88DA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57A784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134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3C25149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VILLAMIL ALDANA VICTOR JULIO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0B551AA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05/04/2017</w:t>
                  </w:r>
                </w:p>
              </w:tc>
            </w:tr>
            <w:tr w:rsidR="005C49D9" w:rsidRPr="005C49D9" w14:paraId="4FE23916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30DF78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135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FA06D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ZAPATA ZULUAGA GLORIA ISABEL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5E43C17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29/09/1993</w:t>
                  </w:r>
                </w:p>
              </w:tc>
            </w:tr>
            <w:tr w:rsidR="005C49D9" w:rsidRPr="005C49D9" w14:paraId="035020EB" w14:textId="77777777" w:rsidTr="005C49D9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B4EF3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136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C49CBE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Zuluaga </w:t>
                  </w:r>
                  <w:proofErr w:type="spellStart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Tapasco</w:t>
                  </w:r>
                  <w:proofErr w:type="spellEnd"/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Juan David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61F215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15/01/2014</w:t>
                  </w:r>
                </w:p>
              </w:tc>
            </w:tr>
            <w:tr w:rsidR="005C49D9" w:rsidRPr="005C49D9" w14:paraId="47E80F42" w14:textId="77777777" w:rsidTr="005C49D9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0B7DF6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137</w:t>
                  </w:r>
                </w:p>
              </w:tc>
              <w:tc>
                <w:tcPr>
                  <w:tcW w:w="4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7EC0EC0" w14:textId="77777777" w:rsidR="005C49D9" w:rsidRPr="005C49D9" w:rsidRDefault="005C49D9" w:rsidP="005C49D9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ZUÑIGA ESCOBAR MARÍA TERESA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5FEB80F" w14:textId="77777777" w:rsidR="005C49D9" w:rsidRPr="005C49D9" w:rsidRDefault="005C49D9" w:rsidP="005C49D9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5C49D9">
                    <w:rPr>
                      <w:rFonts w:ascii="Calibri" w:eastAsia="Times New Roman" w:hAnsi="Calibri" w:cs="Times New Roman"/>
                      <w:lang w:eastAsia="es-CO"/>
                    </w:rPr>
                    <w:t>22/01/2014</w:t>
                  </w:r>
                </w:p>
              </w:tc>
            </w:tr>
          </w:tbl>
          <w:p w14:paraId="3AC52836" w14:textId="77777777" w:rsidR="00700331" w:rsidRDefault="00700331" w:rsidP="0096622B">
            <w:pPr>
              <w:ind w:left="1416"/>
              <w:rPr>
                <w:sz w:val="24"/>
                <w:szCs w:val="24"/>
              </w:rPr>
            </w:pPr>
          </w:p>
          <w:p w14:paraId="38A46EF8" w14:textId="77777777" w:rsidR="00700331" w:rsidRDefault="00700331" w:rsidP="00101BA4">
            <w:pPr>
              <w:rPr>
                <w:sz w:val="24"/>
                <w:szCs w:val="24"/>
              </w:rPr>
            </w:pPr>
          </w:p>
          <w:p w14:paraId="7A7E6BE6" w14:textId="77777777" w:rsidR="004A06E7" w:rsidRPr="00F034CB" w:rsidRDefault="004A06E7" w:rsidP="00101BA4">
            <w:pPr>
              <w:rPr>
                <w:sz w:val="24"/>
                <w:szCs w:val="24"/>
              </w:rPr>
            </w:pPr>
          </w:p>
          <w:p w14:paraId="1741E149" w14:textId="77777777" w:rsidR="00700331" w:rsidRPr="00F034CB" w:rsidRDefault="00700331" w:rsidP="00A6345F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rPr>
                <w:b/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lastRenderedPageBreak/>
              <w:t>Publicación de la información de los funcionarios</w:t>
            </w:r>
          </w:p>
          <w:p w14:paraId="2DFE5EE8" w14:textId="00F7736A" w:rsidR="004A06E7" w:rsidRDefault="00700331" w:rsidP="00101BA4">
            <w:pPr>
              <w:rPr>
                <w:sz w:val="24"/>
                <w:szCs w:val="24"/>
                <w:lang w:val="es-ES"/>
              </w:rPr>
            </w:pPr>
            <w:r w:rsidRPr="00F034CB">
              <w:rPr>
                <w:sz w:val="24"/>
                <w:szCs w:val="24"/>
                <w:lang w:val="es-ES"/>
              </w:rPr>
              <w:t>Ahora bien, con relación a la publicación de la información del Directorio de Funcionario Públicos de la Superintendencia del Subsidio Familiar, información publicada en la página web de la SSF, en el siguiente link</w:t>
            </w:r>
            <w:r w:rsidR="009F12E1">
              <w:rPr>
                <w:sz w:val="24"/>
                <w:szCs w:val="24"/>
                <w:lang w:val="es-ES"/>
              </w:rPr>
              <w:t xml:space="preserve"> datos tomados el día 14</w:t>
            </w:r>
            <w:r>
              <w:rPr>
                <w:sz w:val="24"/>
                <w:szCs w:val="24"/>
                <w:lang w:val="es-ES"/>
              </w:rPr>
              <w:t xml:space="preserve"> de </w:t>
            </w:r>
            <w:r w:rsidR="009F12E1">
              <w:rPr>
                <w:sz w:val="24"/>
                <w:szCs w:val="24"/>
                <w:lang w:val="es-ES"/>
              </w:rPr>
              <w:t xml:space="preserve">Abril </w:t>
            </w:r>
            <w:r>
              <w:rPr>
                <w:sz w:val="24"/>
                <w:szCs w:val="24"/>
                <w:lang w:val="es-ES"/>
              </w:rPr>
              <w:t>del 202</w:t>
            </w:r>
            <w:r w:rsidR="009F12E1">
              <w:rPr>
                <w:sz w:val="24"/>
                <w:szCs w:val="24"/>
                <w:lang w:val="es-ES"/>
              </w:rPr>
              <w:t>3</w:t>
            </w:r>
            <w:r>
              <w:rPr>
                <w:sz w:val="24"/>
                <w:szCs w:val="24"/>
                <w:lang w:val="es-ES"/>
              </w:rPr>
              <w:t xml:space="preserve">. </w:t>
            </w:r>
            <w:r w:rsidR="009F12E1">
              <w:rPr>
                <w:sz w:val="24"/>
                <w:szCs w:val="24"/>
                <w:lang w:val="es-ES"/>
              </w:rPr>
              <w:t xml:space="preserve">Se evidencia </w:t>
            </w:r>
            <w:r>
              <w:rPr>
                <w:sz w:val="24"/>
                <w:szCs w:val="24"/>
                <w:lang w:val="es-ES"/>
              </w:rPr>
              <w:t xml:space="preserve">registrados 150 Funcionarios de los cuales se debe verificar su publicación a fin de coincidir con la planta reportada por Talento Humano que son </w:t>
            </w:r>
            <w:r w:rsidR="004A06E7" w:rsidRPr="004A06E7">
              <w:rPr>
                <w:sz w:val="24"/>
                <w:szCs w:val="24"/>
                <w:lang w:val="es-ES"/>
              </w:rPr>
              <w:t>13</w:t>
            </w:r>
            <w:r w:rsidR="00722A8B">
              <w:rPr>
                <w:sz w:val="24"/>
                <w:szCs w:val="24"/>
                <w:lang w:val="es-ES"/>
              </w:rPr>
              <w:t>3</w:t>
            </w:r>
            <w:r w:rsidRPr="004A06E7">
              <w:rPr>
                <w:sz w:val="24"/>
                <w:szCs w:val="24"/>
                <w:lang w:val="es-ES"/>
              </w:rPr>
              <w:t>.</w:t>
            </w:r>
            <w:r>
              <w:rPr>
                <w:sz w:val="24"/>
                <w:szCs w:val="24"/>
                <w:lang w:val="es-ES"/>
              </w:rPr>
              <w:t xml:space="preserve"> </w:t>
            </w:r>
          </w:p>
          <w:p w14:paraId="12244229" w14:textId="77777777" w:rsidR="004A06E7" w:rsidRDefault="004A06E7" w:rsidP="00101BA4">
            <w:pPr>
              <w:rPr>
                <w:sz w:val="24"/>
                <w:szCs w:val="24"/>
                <w:lang w:val="es-ES"/>
              </w:rPr>
            </w:pPr>
          </w:p>
          <w:p w14:paraId="556C620B" w14:textId="1B6DFFC3" w:rsidR="00700331" w:rsidRDefault="004A06E7" w:rsidP="00101BA4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Y donde el número de secuencia que se </w:t>
            </w:r>
            <w:r w:rsidR="00700331">
              <w:rPr>
                <w:sz w:val="24"/>
                <w:szCs w:val="24"/>
                <w:lang w:val="es-ES"/>
              </w:rPr>
              <w:t xml:space="preserve">presenta </w:t>
            </w:r>
            <w:r>
              <w:rPr>
                <w:sz w:val="24"/>
                <w:szCs w:val="24"/>
                <w:lang w:val="es-ES"/>
              </w:rPr>
              <w:t xml:space="preserve">tiene </w:t>
            </w:r>
            <w:r w:rsidR="00700331">
              <w:rPr>
                <w:sz w:val="24"/>
                <w:szCs w:val="24"/>
                <w:lang w:val="es-ES"/>
              </w:rPr>
              <w:t>inconsistencias ver las casillas en color amarillo.</w:t>
            </w:r>
            <w:r w:rsidR="009F12E1">
              <w:rPr>
                <w:sz w:val="24"/>
                <w:szCs w:val="24"/>
                <w:lang w:val="es-ES"/>
              </w:rPr>
              <w:t xml:space="preserve"> Y las casillas en col</w:t>
            </w:r>
            <w:r>
              <w:rPr>
                <w:sz w:val="24"/>
                <w:szCs w:val="24"/>
                <w:lang w:val="es-ES"/>
              </w:rPr>
              <w:t xml:space="preserve">or Rojo son del personal </w:t>
            </w:r>
            <w:r w:rsidR="009F12E1">
              <w:rPr>
                <w:sz w:val="24"/>
                <w:szCs w:val="24"/>
                <w:lang w:val="es-ES"/>
              </w:rPr>
              <w:t>desvincul</w:t>
            </w:r>
            <w:r>
              <w:rPr>
                <w:sz w:val="24"/>
                <w:szCs w:val="24"/>
                <w:lang w:val="es-ES"/>
              </w:rPr>
              <w:t xml:space="preserve">ado </w:t>
            </w:r>
            <w:r w:rsidR="009F12E1">
              <w:rPr>
                <w:sz w:val="24"/>
                <w:szCs w:val="24"/>
                <w:lang w:val="es-ES"/>
              </w:rPr>
              <w:t xml:space="preserve">definitivamente de la Superintendencia y color marrón los funcionarios que se encuentran en </w:t>
            </w:r>
            <w:r>
              <w:rPr>
                <w:sz w:val="24"/>
                <w:szCs w:val="24"/>
                <w:lang w:val="es-ES"/>
              </w:rPr>
              <w:t xml:space="preserve">asignación de </w:t>
            </w:r>
            <w:r w:rsidR="009F12E1">
              <w:rPr>
                <w:sz w:val="24"/>
                <w:szCs w:val="24"/>
                <w:lang w:val="es-ES"/>
              </w:rPr>
              <w:t>cargos diferentes.</w:t>
            </w:r>
          </w:p>
          <w:p w14:paraId="39FA2680" w14:textId="77777777" w:rsidR="00700331" w:rsidRDefault="00700331" w:rsidP="00101BA4">
            <w:pPr>
              <w:rPr>
                <w:sz w:val="24"/>
                <w:szCs w:val="24"/>
                <w:lang w:val="es-ES"/>
              </w:rPr>
            </w:pPr>
          </w:p>
          <w:p w14:paraId="4CA3C28F" w14:textId="77777777" w:rsidR="00700331" w:rsidRDefault="00066DD6" w:rsidP="00101BA4">
            <w:pPr>
              <w:rPr>
                <w:sz w:val="24"/>
                <w:szCs w:val="24"/>
                <w:lang w:val="es-ES"/>
              </w:rPr>
            </w:pPr>
            <w:hyperlink r:id="rId18" w:history="1">
              <w:r w:rsidR="00700331" w:rsidRPr="00F034CB">
                <w:rPr>
                  <w:color w:val="0000FF"/>
                  <w:sz w:val="24"/>
                  <w:szCs w:val="24"/>
                  <w:u w:val="single"/>
                  <w:lang w:val="es-ES"/>
                </w:rPr>
                <w:t>https://www.ssf.gov.co/web/guest/transparencia/estructura-organica-y-talento-humano/directorio-de-informacion-de-servidores-publicos-y-contratistas/directorio-defuncionarios</w:t>
              </w:r>
            </w:hyperlink>
            <w:r w:rsidR="00700331" w:rsidRPr="00F034CB">
              <w:rPr>
                <w:sz w:val="24"/>
                <w:szCs w:val="24"/>
                <w:lang w:val="es-ES"/>
              </w:rPr>
              <w:t xml:space="preserve"> se puede evidenciar información que no corresponde con la planta de personal de la entidad, así:</w:t>
            </w:r>
          </w:p>
          <w:p w14:paraId="5DAA9370" w14:textId="77777777" w:rsidR="004A06E7" w:rsidRDefault="004A06E7" w:rsidP="00101BA4">
            <w:pPr>
              <w:rPr>
                <w:sz w:val="24"/>
                <w:szCs w:val="24"/>
                <w:lang w:val="es-ES"/>
              </w:rPr>
            </w:pPr>
          </w:p>
          <w:tbl>
            <w:tblPr>
              <w:tblW w:w="938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96"/>
              <w:gridCol w:w="423"/>
              <w:gridCol w:w="1845"/>
              <w:gridCol w:w="1986"/>
              <w:gridCol w:w="2412"/>
              <w:gridCol w:w="2127"/>
            </w:tblGrid>
            <w:tr w:rsidR="00066DD6" w:rsidRPr="00066DD6" w14:paraId="0C5F32CF" w14:textId="77777777" w:rsidTr="00066DD6">
              <w:trPr>
                <w:trHeight w:val="675"/>
              </w:trPr>
              <w:tc>
                <w:tcPr>
                  <w:tcW w:w="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20CAA9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  <w:t>#</w:t>
                  </w:r>
                </w:p>
              </w:tc>
              <w:tc>
                <w:tcPr>
                  <w:tcW w:w="4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AF8339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  <w:t>No.</w:t>
                  </w:r>
                </w:p>
              </w:tc>
              <w:tc>
                <w:tcPr>
                  <w:tcW w:w="1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EE053E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  <w:t>Nombre del Funcionario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FF2D7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  <w:t>Cargo</w:t>
                  </w: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E800DB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  <w:t>Área Actual (Grupo Interno de Trabajo)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19A0284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1"/>
                    <w:jc w:val="left"/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b/>
                      <w:bCs/>
                      <w:color w:val="212529"/>
                      <w:sz w:val="16"/>
                      <w:szCs w:val="16"/>
                      <w:lang w:eastAsia="es-CO"/>
                    </w:rPr>
                    <w:t>Correo Electrónico</w:t>
                  </w:r>
                </w:p>
              </w:tc>
            </w:tr>
            <w:tr w:rsidR="00066DD6" w:rsidRPr="00066DD6" w14:paraId="371E4F51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2CF32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79479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B7BC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Adriana Helena Galvis Buitrago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87CBD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A4F04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  del Talento Humano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355C6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agalvisb@ssf.gov.co</w:t>
                    </w:r>
                  </w:hyperlink>
                </w:p>
              </w:tc>
            </w:tr>
            <w:tr w:rsidR="00066DD6" w:rsidRPr="00066DD6" w14:paraId="6A7DD981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5ADB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7636C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2015F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Adriana Josefina Salazar Forero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8260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D7F7A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5313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asalazarf@ssf.gov.co</w:t>
                    </w:r>
                  </w:hyperlink>
                </w:p>
              </w:tc>
            </w:tr>
            <w:tr w:rsidR="00066DD6" w:rsidRPr="00066DD6" w14:paraId="41E386F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0E117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1CA4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79753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Adriana Marcela Ramírez Reyes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3532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A605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 Administrativa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7E49D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aramirezr@ssf.gov.co</w:t>
                    </w:r>
                  </w:hyperlink>
                </w:p>
              </w:tc>
            </w:tr>
            <w:tr w:rsidR="00066DD6" w:rsidRPr="00066DD6" w14:paraId="050E02CF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BE4F2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EEB72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5FB6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Adriana Sánchez Mera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BB31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D2EE4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0CAB21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asanchezm@ssf.gov.co</w:t>
                    </w:r>
                  </w:hyperlink>
                </w:p>
              </w:tc>
            </w:tr>
            <w:tr w:rsidR="00066DD6" w:rsidRPr="00066DD6" w14:paraId="2F6A6E1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8E6F4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50CE5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8B2A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Alberto Ignacio Bernal Ramírez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987D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AD6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Grupo Interno para la Responsabilidad Administrativa -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Inten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Deleg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Medidas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12483F" w14:textId="77777777" w:rsidR="00066DD6" w:rsidRPr="00066DD6" w:rsidRDefault="00066DD6" w:rsidP="00066DD6">
                  <w:pPr>
                    <w:autoSpaceDE/>
                    <w:autoSpaceDN/>
                    <w:adjustRightInd/>
                    <w:ind w:right="213"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abernalr@ssf.gov.co</w:t>
                    </w:r>
                  </w:hyperlink>
                </w:p>
              </w:tc>
            </w:tr>
            <w:tr w:rsidR="00066DD6" w:rsidRPr="00066DD6" w14:paraId="10471B6F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0DE34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D44DB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B55CA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Álvaro Efraín Ruano Casanova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B0A5A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Conductor Mecánico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08F0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AD2D5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aruanoc@ssf.gov.co</w:t>
                    </w:r>
                  </w:hyperlink>
                </w:p>
              </w:tc>
            </w:tr>
            <w:tr w:rsidR="00066DD6" w:rsidRPr="00066DD6" w14:paraId="5901831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F433F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79440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358B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Ana Marcela Flórez Segura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E0648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7EC5B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51DB5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aflorezs@ssf.gov.co</w:t>
                    </w:r>
                  </w:hyperlink>
                </w:p>
              </w:tc>
            </w:tr>
            <w:tr w:rsidR="00066DD6" w:rsidRPr="00066DD6" w14:paraId="4FCD663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0FF1F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3337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99B9F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Andrea del Pilar Hernández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Benitez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80F85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C5501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9D8A3E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ahernandezb@ssf.gov.co</w:t>
                    </w:r>
                  </w:hyperlink>
                </w:p>
              </w:tc>
            </w:tr>
            <w:tr w:rsidR="00066DD6" w:rsidRPr="00066DD6" w14:paraId="72500A8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D6D87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3C406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80699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Andrea del Pilar Rodríguez Arroyave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5FB78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10583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4E2D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arodrigueza@ssf.gov.co</w:t>
                    </w:r>
                  </w:hyperlink>
                </w:p>
              </w:tc>
            </w:tr>
            <w:tr w:rsidR="00066DD6" w:rsidRPr="00066DD6" w14:paraId="4B5093B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B1D45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CA11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2DD19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Andrés Mauricio Neira Álvarez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F6C7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0274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FD524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aneiraa@ssf.gov.co</w:t>
                    </w:r>
                  </w:hyperlink>
                </w:p>
              </w:tc>
            </w:tr>
            <w:tr w:rsidR="00066DD6" w:rsidRPr="00066DD6" w14:paraId="43AD64F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3F411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22F3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C9E24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Ángela María Arango Giraldo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FB092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9ACF9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1ADD6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2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aarangof@ssf.gov.co</w:t>
                    </w:r>
                  </w:hyperlink>
                </w:p>
              </w:tc>
            </w:tr>
            <w:tr w:rsidR="00066DD6" w:rsidRPr="00066DD6" w14:paraId="620AD5F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06D3F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FF413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76A12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Angie Katherine Monroy Bobadilla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10D61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Asesora de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despàcho</w:t>
                  </w:r>
                  <w:proofErr w:type="spellEnd"/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F12AE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Despacho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07F33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amonroyb@ssf.gov.co</w:t>
                    </w:r>
                  </w:hyperlink>
                </w:p>
              </w:tc>
            </w:tr>
            <w:tr w:rsidR="00066DD6" w:rsidRPr="00066DD6" w14:paraId="5668C65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BEE25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lastRenderedPageBreak/>
                    <w:t>13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DB7E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85481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Beatriz Eugenia Osorio Marín 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2BDAD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7782A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DC605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bosoriom@ssf.gov.co</w:t>
                    </w:r>
                  </w:hyperlink>
                </w:p>
              </w:tc>
            </w:tr>
            <w:tr w:rsidR="00066DD6" w:rsidRPr="00066DD6" w14:paraId="2F3BBBC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8ED90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294D1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8054B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Bernarda Isabel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Inampués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Borda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3F8C2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F0CEE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E046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binampuésm@ssf.gov.co</w:t>
                    </w:r>
                  </w:hyperlink>
                </w:p>
              </w:tc>
            </w:tr>
            <w:tr w:rsidR="00066DD6" w:rsidRPr="00066DD6" w14:paraId="7F048F5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9EE13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3399E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A339D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Carlos Alberto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Cardenas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Sierra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E8C3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Superintendente Delegado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8568F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19209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cesquiaquir@ssf.gov.co</w:t>
                    </w:r>
                  </w:hyperlink>
                </w:p>
              </w:tc>
            </w:tr>
            <w:tr w:rsidR="00066DD6" w:rsidRPr="00066DD6" w14:paraId="166DF35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FC86F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D2F47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F97CB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Carlos Arturo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Arregocés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Álvarez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2E34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470B5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BDB6E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carregocesa@ssf.gov.co</w:t>
                    </w:r>
                  </w:hyperlink>
                </w:p>
              </w:tc>
            </w:tr>
            <w:tr w:rsidR="00066DD6" w:rsidRPr="00066DD6" w14:paraId="37F0404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1D050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57C99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EA2F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Carlos Arturo Gaviria Vega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DCAA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406A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AF8E3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cgaviriav@ssf.gov.co</w:t>
                    </w:r>
                  </w:hyperlink>
                </w:p>
              </w:tc>
            </w:tr>
            <w:tr w:rsidR="00066DD6" w:rsidRPr="00066DD6" w14:paraId="077FA21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DFC62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C0B90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862D1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Carmen Aylet Rubio Torres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D6B8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930AA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Control Interno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0CCF75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crubiot@ssf.gov.co</w:t>
                    </w:r>
                  </w:hyperlink>
                </w:p>
              </w:tc>
            </w:tr>
            <w:tr w:rsidR="00066DD6" w:rsidRPr="00066DD6" w14:paraId="4A87FEA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79CCB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AFF84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D392A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Carmen Cecilia Ramírez Espinosa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AEF87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F1D1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8BBABF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cramíreze@ssf.gov.co</w:t>
                    </w:r>
                  </w:hyperlink>
                </w:p>
              </w:tc>
            </w:tr>
            <w:tr w:rsidR="00066DD6" w:rsidRPr="00066DD6" w14:paraId="1746841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40977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FB1C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625421A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Carol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Lizeth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Càrdenas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Torres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9C790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Jefe de Oficina Asesora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1DDD096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Oficina Asesora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Juridica</w:t>
                  </w:r>
                  <w:proofErr w:type="spellEnd"/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F26F6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ccardenast@ssf.gov.co</w:t>
                    </w:r>
                  </w:hyperlink>
                </w:p>
              </w:tc>
            </w:tr>
            <w:tr w:rsidR="00066DD6" w:rsidRPr="00066DD6" w14:paraId="3769540F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45F5D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F6102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D58A9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Catalina Borrero Gutiérrez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32C36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80477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2D81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3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cborrerog@ssf.gov.co</w:t>
                    </w:r>
                  </w:hyperlink>
                </w:p>
              </w:tc>
            </w:tr>
            <w:tr w:rsidR="00066DD6" w:rsidRPr="00066DD6" w14:paraId="45B9600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CA8B9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5A901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560FC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César William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Cely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Álvarez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A82E3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Conductor Mecánico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0F30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83C9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ccelya@ssf.gov.co</w:t>
                    </w:r>
                  </w:hyperlink>
                </w:p>
              </w:tc>
            </w:tr>
            <w:tr w:rsidR="00066DD6" w:rsidRPr="00066DD6" w14:paraId="3B470F6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A5809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4447A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7E91A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César Quintero Pimentel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A7DE9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Conductor Mecánico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13E01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87940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cquinterop@ssf.gov.co</w:t>
                    </w:r>
                  </w:hyperlink>
                </w:p>
              </w:tc>
            </w:tr>
            <w:tr w:rsidR="00066DD6" w:rsidRPr="00066DD6" w14:paraId="26DAF1CA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2614F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FE426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4770D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Christian Felipe Rodríguez Valencia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C0E41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Administrativo 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BF79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71C0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crodriguezv@ssf.gov.co</w:t>
                    </w:r>
                  </w:hyperlink>
                </w:p>
              </w:tc>
            </w:tr>
            <w:tr w:rsidR="00066DD6" w:rsidRPr="00066DD6" w14:paraId="7BF217E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AA38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0676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EADF4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Cindy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Libeth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Velásquez Barrero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85C93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84416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EF0A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cvasquezb@ssf.gov.co</w:t>
                    </w:r>
                  </w:hyperlink>
                </w:p>
              </w:tc>
            </w:tr>
            <w:tr w:rsidR="00066DD6" w:rsidRPr="00066DD6" w14:paraId="00486A4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8B8A1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3CEBA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29E72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Clara Inés Martínez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Bornacelly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46E9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3B15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7DEB9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cmartinezb@ssf.gov.co</w:t>
                    </w:r>
                  </w:hyperlink>
                </w:p>
              </w:tc>
            </w:tr>
            <w:tr w:rsidR="00066DD6" w:rsidRPr="00066DD6" w14:paraId="3753E0D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21DE1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50F57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59C7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Claudia Lorena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Cortès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Arias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AF561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Asesora Despacho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86B5A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Despacho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F3A6D3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ccortesa@ssf.gov.co</w:t>
                    </w:r>
                  </w:hyperlink>
                </w:p>
              </w:tc>
            </w:tr>
            <w:tr w:rsidR="00066DD6" w:rsidRPr="00066DD6" w14:paraId="5BB5BCB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E6740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FCE53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F13D5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Caludia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Marisol Moreno Ojeda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CA7FA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Superintendente Delegado para los Estudios especiales y la Evaluación de Proyectos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0161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AC43E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cmorenoo@ssf.gov.co</w:t>
                    </w:r>
                  </w:hyperlink>
                </w:p>
              </w:tc>
            </w:tr>
            <w:tr w:rsidR="00066DD6" w:rsidRPr="00066DD6" w14:paraId="43E636DA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14F95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29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D6D8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50548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Claudia Lucero Ávila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7692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19DA2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2F3F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cavila@ssf.gov.co</w:t>
                    </w:r>
                  </w:hyperlink>
                </w:p>
              </w:tc>
            </w:tr>
            <w:tr w:rsidR="00066DD6" w:rsidRPr="00066DD6" w14:paraId="2F617B8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1D3273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94DAB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29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596DDF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Consuelo del Pilar Zamudio Franco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7CE3DE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E28787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1A34381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czamudiof@ssf.gov.co</w:t>
                    </w:r>
                  </w:hyperlink>
                </w:p>
              </w:tc>
            </w:tr>
            <w:tr w:rsidR="00066DD6" w:rsidRPr="00066DD6" w14:paraId="22E4937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9CC2DA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002A1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DC8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Consuelo del Pilar Zamudio Franco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B787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D9615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Interno para las Medidas Especiales - Superintendencia Delegada para la Responsabilidad Administrativa y las Medidas Especiales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7941F9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4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czamudiof@ssf.gov.co</w:t>
                    </w:r>
                  </w:hyperlink>
                </w:p>
              </w:tc>
            </w:tr>
            <w:tr w:rsidR="00066DD6" w:rsidRPr="00066DD6" w14:paraId="3BDB4B9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5F959C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5E73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B3B3C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Cristina del Pilar Lozano López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046C6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F6B1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Interno para las Medidas Especiales - Superintendencia Delegada para la Responsabilidad Administrativa y las Medidas Especiales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7CD3EE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clozanol@ssf.gov.co</w:t>
                    </w:r>
                  </w:hyperlink>
                </w:p>
              </w:tc>
            </w:tr>
            <w:tr w:rsidR="00066DD6" w:rsidRPr="00066DD6" w14:paraId="402B9F9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6EFE2E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E0AC3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3B438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Daniel Steven Ramírez Castañeda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93B9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903BF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595556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dramirezc@ssf.gov.co</w:t>
                    </w:r>
                  </w:hyperlink>
                </w:p>
              </w:tc>
            </w:tr>
            <w:tr w:rsidR="00066DD6" w:rsidRPr="00066DD6" w14:paraId="5806229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495DAB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F4722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CCFE1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Diana Carolina Bernal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Ibañez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3BA43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Asesora del Despacho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17F49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Despacho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0E8B62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dbernali@ssf.gov.co</w:t>
                    </w:r>
                  </w:hyperlink>
                </w:p>
              </w:tc>
            </w:tr>
            <w:tr w:rsidR="00066DD6" w:rsidRPr="00066DD6" w14:paraId="222A2A9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E69DB9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lastRenderedPageBreak/>
                    <w:t>35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19F67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51004B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Diana María Muñoz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Rhenals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5292057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46E8CBB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DD419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dmuñozr@ssf.gov.co</w:t>
                    </w:r>
                  </w:hyperlink>
                </w:p>
              </w:tc>
            </w:tr>
            <w:tr w:rsidR="00066DD6" w:rsidRPr="00066DD6" w14:paraId="4FCC9FC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6B038D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80ADF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9E1F1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Didiana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Paola Ordóñez Yate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1A964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04308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C6AC4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dordoñezy@ssf.gov.co</w:t>
                    </w:r>
                  </w:hyperlink>
                </w:p>
              </w:tc>
            </w:tr>
            <w:tr w:rsidR="00066DD6" w:rsidRPr="00066DD6" w14:paraId="4EF769E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8195CA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04F6C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597AC32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Diego Edison Castañeda León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559D406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Conductor Mecánico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CBC8E9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B6917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dcastañedal@ssf.gov.co</w:t>
                    </w:r>
                  </w:hyperlink>
                </w:p>
              </w:tc>
            </w:tr>
            <w:tr w:rsidR="00066DD6" w:rsidRPr="00066DD6" w14:paraId="52F83FA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4A7B84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55A6C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EC0D7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Diovanny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Eugenia Valencia Clavijo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D5AA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1BC35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28293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dvalenciac@ssf.gov.co</w:t>
                    </w:r>
                  </w:hyperlink>
                </w:p>
              </w:tc>
            </w:tr>
            <w:tr w:rsidR="00066DD6" w:rsidRPr="00066DD6" w14:paraId="4089944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8AEEC6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39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B09D4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8EE03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Doris Consuelo Mejía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Rolón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DABD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F6914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11F45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dmejiar@ssf.gov.co</w:t>
                    </w:r>
                  </w:hyperlink>
                </w:p>
              </w:tc>
            </w:tr>
            <w:tr w:rsidR="00066DD6" w:rsidRPr="00066DD6" w14:paraId="5D12CD7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90A251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3D86C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6916C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Eddy Santiago Sánchez León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9C966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de Servicios Generales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41F44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46CE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esanchezl@ssf.gov.co</w:t>
                    </w:r>
                  </w:hyperlink>
                </w:p>
              </w:tc>
            </w:tr>
            <w:tr w:rsidR="00066DD6" w:rsidRPr="00066DD6" w14:paraId="3D1BFB41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560DEF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558A6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C97B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Edgar Solano Pascuas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454E0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de Servicios Generales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D02B4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1830F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5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esolanop@ssf.gov.co</w:t>
                    </w:r>
                  </w:hyperlink>
                </w:p>
              </w:tc>
            </w:tr>
            <w:tr w:rsidR="00066DD6" w:rsidRPr="00066DD6" w14:paraId="25676F9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582BFE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0A0D1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39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4058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Eddy Santiago Sánchez León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755A1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de Servicios Generales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0E383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8E7D3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esanchezl@ssf.gov.co</w:t>
                    </w:r>
                  </w:hyperlink>
                </w:p>
              </w:tc>
            </w:tr>
            <w:tr w:rsidR="00066DD6" w:rsidRPr="00066DD6" w14:paraId="05B51F1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C31CDF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6BD0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7F19B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Edgar Solano Pascuas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9C59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de Servicios Generales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EECD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Documental y Notificaciones – Secretaría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0158B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esolanop@ssf.gov.co</w:t>
                    </w:r>
                  </w:hyperlink>
                </w:p>
              </w:tc>
            </w:tr>
            <w:tr w:rsidR="00066DD6" w:rsidRPr="00066DD6" w14:paraId="6063663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0760E6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13012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1FDB1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Edna Milena Villar Moreno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248B0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6293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97FA2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evillarm@ssf.gov.co</w:t>
                    </w:r>
                  </w:hyperlink>
                </w:p>
              </w:tc>
            </w:tr>
            <w:tr w:rsidR="00066DD6" w:rsidRPr="00066DD6" w14:paraId="51D3CF2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055BFA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6117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87A4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Eduar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Daniel García Romero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7838F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Jefe de Oficina (Encargado)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ED5B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8D65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egarciar@ssf.gov.co</w:t>
                    </w:r>
                  </w:hyperlink>
                </w:p>
              </w:tc>
            </w:tr>
            <w:tr w:rsidR="00066DD6" w:rsidRPr="00066DD6" w14:paraId="4F5DF42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5BEEC3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7842F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AE8AF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Efraín García Venegas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15581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1D6C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886F2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egarciav@ssf.gov.co</w:t>
                    </w:r>
                  </w:hyperlink>
                </w:p>
              </w:tc>
            </w:tr>
            <w:tr w:rsidR="00066DD6" w:rsidRPr="00066DD6" w14:paraId="182D091A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26BD73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2CB73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AF7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Elide Albarracín Morales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C0629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1DFF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Contractual – Secretaria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AD72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ealbarracinm@ssf.gov.co</w:t>
                    </w:r>
                  </w:hyperlink>
                </w:p>
              </w:tc>
            </w:tr>
            <w:tr w:rsidR="00066DD6" w:rsidRPr="00066DD6" w14:paraId="1E13F8ED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2C2EFC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7499A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36792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Erika Andrea Giraldo Castaño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2817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BDAA3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36EC4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egiraldoc@ssf.gov.co</w:t>
                    </w:r>
                  </w:hyperlink>
                </w:p>
              </w:tc>
            </w:tr>
            <w:tr w:rsidR="00066DD6" w:rsidRPr="00066DD6" w14:paraId="7C6EE8E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F41635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49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8D69F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25C19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Erika Johana Quintero Ureña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016B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5580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Documental y Notificaciones – Secretaria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3FF38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equinterou@ssf.gov.co</w:t>
                    </w:r>
                  </w:hyperlink>
                </w:p>
              </w:tc>
            </w:tr>
            <w:tr w:rsidR="00066DD6" w:rsidRPr="00066DD6" w14:paraId="73DE688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5E9A26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0779E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DD10E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Erika Maria Valencia Gómez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DF24C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9371A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B57A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evalenciag@ssf.gov.co</w:t>
                    </w:r>
                  </w:hyperlink>
                </w:p>
              </w:tc>
            </w:tr>
            <w:tr w:rsidR="00066DD6" w:rsidRPr="00066DD6" w14:paraId="3DBA0A19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65DBC9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9E53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7B7DC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Erika Lorena Durán Omaña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95B68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88347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del Talento Humano – Secretaria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51370E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6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edurano@ssf.gov.co</w:t>
                    </w:r>
                  </w:hyperlink>
                </w:p>
              </w:tc>
            </w:tr>
            <w:tr w:rsidR="00066DD6" w:rsidRPr="00066DD6" w14:paraId="75288FA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5223E2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B6DBD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CD57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Erika María Valencia Gómez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363AE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7F8A3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70E9F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evalenciag@ssf.gov.co</w:t>
                    </w:r>
                  </w:hyperlink>
                </w:p>
              </w:tc>
            </w:tr>
            <w:tr w:rsidR="00066DD6" w:rsidRPr="00066DD6" w14:paraId="111E498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01CB63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88438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49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94B96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Felipe Andrés Hernández Ruiz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98EF2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Asesor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1B32B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Despacho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763D66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fhernandezr@ssf.gov.co</w:t>
                    </w:r>
                  </w:hyperlink>
                </w:p>
              </w:tc>
            </w:tr>
            <w:tr w:rsidR="00066DD6" w:rsidRPr="00066DD6" w14:paraId="586274A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1F6660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B3F82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989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Fernando Emilio Collazos Díaz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E7BD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02070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37CA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fcollazosd@ssf.gov.co</w:t>
                    </w:r>
                  </w:hyperlink>
                </w:p>
              </w:tc>
            </w:tr>
            <w:tr w:rsidR="00066DD6" w:rsidRPr="00066DD6" w14:paraId="28EED79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421FDE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16CC4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7AA9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Fernando Humberto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Solorzano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Rodríguez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47504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E0425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5EA50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fsolorzanor@ssf.gov.co</w:t>
                    </w:r>
                  </w:hyperlink>
                </w:p>
              </w:tc>
            </w:tr>
            <w:tr w:rsidR="00066DD6" w:rsidRPr="00066DD6" w14:paraId="6D4277A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DD0824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21FAB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9CF9B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Fernando Villalobos Gaitán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44E8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5465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Superintendecia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Delegada Para la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Gestion</w:t>
                  </w:r>
                  <w:proofErr w:type="spellEnd"/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C770E3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fvillalobosg@ssf.gov.co</w:t>
                    </w:r>
                  </w:hyperlink>
                </w:p>
              </w:tc>
            </w:tr>
            <w:tr w:rsidR="00066DD6" w:rsidRPr="00066DD6" w14:paraId="72D1ED0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9F5FF1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46F32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5EA55E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Freddy Abelardo Castro Victoria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9EDCCF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Secretario General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2DC0D7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Secretaría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FD9F3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fcastrov@ssf.gov.co</w:t>
                    </w:r>
                  </w:hyperlink>
                </w:p>
              </w:tc>
            </w:tr>
            <w:tr w:rsidR="00066DD6" w:rsidRPr="00066DD6" w14:paraId="766469C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A7F138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lastRenderedPageBreak/>
                    <w:t>58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1D617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31AF7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Gerardo Andrés Echeverry Neira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5EF0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Administrativo 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ED3B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  Gestión Documental y Notificaciones – Secretaría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D62D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gecheverryn@ssf.gov.co</w:t>
                    </w:r>
                  </w:hyperlink>
                </w:p>
              </w:tc>
            </w:tr>
            <w:tr w:rsidR="00066DD6" w:rsidRPr="00066DD6" w14:paraId="70D6EAB9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539E0B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59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6D962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73F2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Gloria Isabel Zapata Zuluaga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AF5A5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2AAAC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Documental y Notificaciones – Secretaria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E58974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gzapataz@ssf.gov.co</w:t>
                    </w:r>
                  </w:hyperlink>
                </w:p>
              </w:tc>
            </w:tr>
            <w:tr w:rsidR="00066DD6" w:rsidRPr="00066DD6" w14:paraId="5F38331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FF7B54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1C77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7F2C3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Gloria Maribel Torres Ramírez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085C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Directora de Superintendencia  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A94C4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de Gestión de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DF4A75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gtorresr@ssf.gov.co</w:t>
                    </w:r>
                  </w:hyperlink>
                </w:p>
              </w:tc>
            </w:tr>
            <w:tr w:rsidR="00066DD6" w:rsidRPr="00066DD6" w14:paraId="5A8FAB5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A0D936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DC0B1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A342A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Gloria Patricia Pacheco Rodríguez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4203A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3BDF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Documental y Notificaciones – Secretaria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C9151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7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gpachecor@ssf.gov.co</w:t>
                    </w:r>
                  </w:hyperlink>
                </w:p>
              </w:tc>
            </w:tr>
            <w:tr w:rsidR="00066DD6" w:rsidRPr="00066DD6" w14:paraId="3E1F95E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4AC029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EB3AB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3911C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Gonzalo Suárez Torres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B736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362EA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Interno para las Medidas Especiales - Superintendencia Delegada para la Responsabilidad Administrativa y las Medidas Especiales.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A86B0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gsuarezt@ssf.gov.co</w:t>
                    </w:r>
                  </w:hyperlink>
                </w:p>
              </w:tc>
            </w:tr>
            <w:tr w:rsidR="00066DD6" w:rsidRPr="00066DD6" w14:paraId="53C87971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CC6CA5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4E068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59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D8AD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Guarina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del Carmen Sáenz Otero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32D9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1A015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Grupo de Gestión del Talento Humano – Secretaria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Generalr</w:t>
                  </w:r>
                  <w:proofErr w:type="spellEnd"/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B2DCA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gsaenzo@ssf.gov.co</w:t>
                    </w:r>
                  </w:hyperlink>
                </w:p>
              </w:tc>
            </w:tr>
            <w:tr w:rsidR="00066DD6" w:rsidRPr="00066DD6" w14:paraId="1C097E7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CE7BE6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80C49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02DE1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Hermann David Acero Mesa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10427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Secretario Ejecutivo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D2F57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Grupo Interno para las Medidas Especiales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Delegada para la Responsabilidad Administrativa y las Medidas Especiales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20E54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hacerom@ssf.gov.co</w:t>
                    </w:r>
                  </w:hyperlink>
                </w:p>
              </w:tc>
            </w:tr>
            <w:tr w:rsidR="00066DD6" w:rsidRPr="00066DD6" w14:paraId="61ACB14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34627C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0B0C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3A473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Indira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Yusselfi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Arias García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CBC88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D9978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Financiera – Secretaria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96C266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iariasg@ssf.gov.co</w:t>
                    </w:r>
                  </w:hyperlink>
                </w:p>
              </w:tc>
            </w:tr>
            <w:tr w:rsidR="00066DD6" w:rsidRPr="00066DD6" w14:paraId="7CC0326D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919ABC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F2FC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39D51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Iván Eduardo García Duque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B1AD3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Asesor Despacho en Comisión Servicios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F4EE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Asesor – Despacho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3D78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igarcíad@ssf.gov.co</w:t>
                    </w:r>
                  </w:hyperlink>
                </w:p>
              </w:tc>
            </w:tr>
            <w:tr w:rsidR="00066DD6" w:rsidRPr="00066DD6" w14:paraId="12CEC0ED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45B7E6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0C26A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34BA2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Jairo Delgado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D6350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BCEC5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C39242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jdelgado@ssf.gov.co</w:t>
                    </w:r>
                  </w:hyperlink>
                </w:p>
              </w:tc>
            </w:tr>
            <w:tr w:rsidR="00066DD6" w:rsidRPr="00066DD6" w14:paraId="1C6DEBB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0CBFA7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5AF0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E28980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Jenny Javier Enrique Ruiz Peñalosa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5D216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D6621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E4D73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jruizp@ssf.gov.co</w:t>
                    </w:r>
                  </w:hyperlink>
                </w:p>
              </w:tc>
            </w:tr>
            <w:tr w:rsidR="00066DD6" w:rsidRPr="00066DD6" w14:paraId="1FF169D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FF8115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69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DEBE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EF63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Javier Orlando Linares Díaz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07C5B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39BAE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Financiera y Contable.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C30DB3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jlinaresd@ssf.gov.co</w:t>
                    </w:r>
                  </w:hyperlink>
                </w:p>
              </w:tc>
            </w:tr>
            <w:tr w:rsidR="00066DD6" w:rsidRPr="00066DD6" w14:paraId="7E6BD78A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B76207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C85A6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1A4043A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Jenny Mahecha Gutiérrez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2E71618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Secretario Ejecutivo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4EB6259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la Gestión.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C231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ymahecham@ssf.gov.co</w:t>
                    </w:r>
                  </w:hyperlink>
                </w:p>
              </w:tc>
            </w:tr>
            <w:tr w:rsidR="00066DD6" w:rsidRPr="00066DD6" w14:paraId="4D3C2E9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A38B85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4374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C93A3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Jesús Hernán Páez Sánchez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CB3C4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D34F2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902DD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8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jpáezs@ssf.gov.co</w:t>
                    </w:r>
                  </w:hyperlink>
                </w:p>
              </w:tc>
            </w:tr>
            <w:tr w:rsidR="00066DD6" w:rsidRPr="00066DD6" w14:paraId="51B14F7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8D3E5E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82F6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AF63B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Jéssica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Paola Parra García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9294B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Administrativo 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6013C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Protección al Usuario.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E2ED2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jparrag@ssf.gov.co</w:t>
                    </w:r>
                  </w:hyperlink>
                </w:p>
              </w:tc>
            </w:tr>
            <w:tr w:rsidR="00066DD6" w:rsidRPr="00066DD6" w14:paraId="5358B29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A42F8C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4DBA2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69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EAA92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Jesús Pacheco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Mateus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673DB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Conductor Mecánico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7707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18C85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jmateus@ssf.gov.co</w:t>
                    </w:r>
                  </w:hyperlink>
                </w:p>
              </w:tc>
            </w:tr>
            <w:tr w:rsidR="00066DD6" w:rsidRPr="00066DD6" w14:paraId="1DAF5B0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CC92B3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8CCD2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8278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Jesús Hernán Páez Sánchez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00C99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41BEF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86DF6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jpáezs@ssf.gov.co</w:t>
                    </w:r>
                  </w:hyperlink>
                </w:p>
              </w:tc>
            </w:tr>
            <w:tr w:rsidR="00066DD6" w:rsidRPr="00066DD6" w14:paraId="3D508941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B42C04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D837B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F51E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John Gaviria Marín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6220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50E5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E4BDC2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jgaviriam@ssf.gov.co</w:t>
                    </w:r>
                  </w:hyperlink>
                </w:p>
              </w:tc>
            </w:tr>
            <w:tr w:rsidR="00066DD6" w:rsidRPr="00066DD6" w14:paraId="2C44AB6F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5AE4AE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CFE1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2BFD8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Jorge Eduardo Hernández Briceño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AA5A6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Secretario Ejecutivo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5B990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Documental y Notificaciones – Secretaria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B9449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jhernandezb@ssf.gov.co</w:t>
                    </w:r>
                  </w:hyperlink>
                </w:p>
              </w:tc>
            </w:tr>
            <w:tr w:rsidR="00066DD6" w:rsidRPr="00066DD6" w14:paraId="514614D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1717EE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1EBCA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6839721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Jorge Eliecer Amaya Ramírez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7ED9F6F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AE4B7E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6EEB5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jamayar@ssf.gov.co</w:t>
                    </w:r>
                  </w:hyperlink>
                </w:p>
              </w:tc>
            </w:tr>
            <w:tr w:rsidR="00066DD6" w:rsidRPr="00066DD6" w14:paraId="53D3FF4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89B09A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CD007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9797B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Jorge Luis Concha Álvarez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A33F9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3E1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DF7B1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jconchaa@ssf.gov.co</w:t>
                    </w:r>
                  </w:hyperlink>
                </w:p>
              </w:tc>
            </w:tr>
            <w:tr w:rsidR="00066DD6" w:rsidRPr="00066DD6" w14:paraId="6035A5D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6F4B5D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79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F190C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D57D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José Ernesto Lozano Cruz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30FDD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864C3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Financiera – Secretaria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26952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jlozanoc@ssf.gov.co</w:t>
                    </w:r>
                  </w:hyperlink>
                </w:p>
              </w:tc>
            </w:tr>
            <w:tr w:rsidR="00066DD6" w:rsidRPr="00066DD6" w14:paraId="5CC7317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528997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lastRenderedPageBreak/>
                    <w:t>80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4ABC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8E853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José Jairo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Matta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Prada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99C1A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8440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Documental y Notificaciones – Secretaria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7424C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jmattap@ssf.gov.co</w:t>
                    </w:r>
                  </w:hyperlink>
                </w:p>
              </w:tc>
            </w:tr>
            <w:tr w:rsidR="00066DD6" w:rsidRPr="00066DD6" w14:paraId="1FFE2CF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0C112C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E5E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5318A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José Luis Campo Pérez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E48B1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Secretario Ejecutivo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7D5F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del Talento Humano – Secretaria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97D61F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9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jcampop@ssf.gov.co</w:t>
                    </w:r>
                  </w:hyperlink>
                </w:p>
              </w:tc>
            </w:tr>
            <w:tr w:rsidR="00066DD6" w:rsidRPr="00066DD6" w14:paraId="28BDAAD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510DBE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D1C9C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3761A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José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Salatiel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Sánchez García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AA865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Conductor Mecánico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F040F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95EF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jsanchezg@ssf.gov.co</w:t>
                    </w:r>
                  </w:hyperlink>
                </w:p>
              </w:tc>
            </w:tr>
            <w:tr w:rsidR="00066DD6" w:rsidRPr="00066DD6" w14:paraId="1C4BF2E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F4EA92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BB405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79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00BE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José William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Casallas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Fandiño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606B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Jefe de Oficina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6BA9B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Control Interno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5A9D2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jcasallasf@ssf.gov.co</w:t>
                    </w:r>
                  </w:hyperlink>
                </w:p>
              </w:tc>
            </w:tr>
            <w:tr w:rsidR="00066DD6" w:rsidRPr="00066DD6" w14:paraId="198A0B3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8B26CE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096DE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64C929E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Juan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Arley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Naranjo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Lesmes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59629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4428861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1ABDEA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jnaranjol@ssf.gov.co</w:t>
                    </w:r>
                  </w:hyperlink>
                </w:p>
              </w:tc>
            </w:tr>
            <w:tr w:rsidR="00066DD6" w:rsidRPr="00066DD6" w14:paraId="3B2B9AE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FDCB5D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39AF4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07433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Juan Carlos Bach Espinosa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AB575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1CEA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Grupo Interno de Registro y Control -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Delegada para la Responsabilidad Administrativa y las Medidas Especiales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A21C7C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jbache@ssf.gov.co</w:t>
                    </w:r>
                  </w:hyperlink>
                </w:p>
              </w:tc>
            </w:tr>
            <w:tr w:rsidR="00066DD6" w:rsidRPr="00066DD6" w14:paraId="75CFEF0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2E1C82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7C01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219A0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Juan Carlos González Suárez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1F170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C30D2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DC986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jgonzálezs@ssf.gov.co</w:t>
                    </w:r>
                  </w:hyperlink>
                </w:p>
              </w:tc>
            </w:tr>
            <w:tr w:rsidR="00066DD6" w:rsidRPr="00066DD6" w14:paraId="14F3FD1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511B53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60BD9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62AD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Juan David Zuluaga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Tapasco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5490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Administrativo 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0493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C6C156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jzuluagat@ssf.gov.co</w:t>
                    </w:r>
                  </w:hyperlink>
                </w:p>
              </w:tc>
            </w:tr>
            <w:tr w:rsidR="00066DD6" w:rsidRPr="00066DD6" w14:paraId="290F3B6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F408CE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6A734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D634B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Juan Felipe Valencia Vásquez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0AE2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653C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  de Gestión Administrativa – Secretaría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97F7E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jvalenciav@ssf.gov.co</w:t>
                    </w:r>
                  </w:hyperlink>
                </w:p>
              </w:tc>
            </w:tr>
            <w:tr w:rsidR="00066DD6" w:rsidRPr="00066DD6" w14:paraId="290A01C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866C55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89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AE970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E4559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Juan Jacob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Océn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Tascón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B3386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 (E)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86842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88BEBC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jocent@ssf.gov.co</w:t>
                    </w:r>
                  </w:hyperlink>
                </w:p>
              </w:tc>
            </w:tr>
            <w:tr w:rsidR="00066DD6" w:rsidRPr="00066DD6" w14:paraId="0E327922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FF3BE3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5D67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90946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Juan José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Olivella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Crespo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99133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833E3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F662A1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jolivellac@ssf.gov.co</w:t>
                    </w:r>
                  </w:hyperlink>
                </w:p>
              </w:tc>
            </w:tr>
            <w:tr w:rsidR="00066DD6" w:rsidRPr="00066DD6" w14:paraId="4EA2113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15DBB2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E0E08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207A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Juber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Alexander Hernández Vásquez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BBD05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3417B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la Gestión.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F4C62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0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jhernándezv@ssf.gov.co</w:t>
                    </w:r>
                  </w:hyperlink>
                </w:p>
              </w:tc>
            </w:tr>
            <w:tr w:rsidR="00066DD6" w:rsidRPr="00066DD6" w14:paraId="7DC2BD6F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A7B14A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D3B11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EA81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Kelly Alejandra Daza Rivera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C2315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EB09E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E6D694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kdazar@ssf.gov.co</w:t>
                    </w:r>
                  </w:hyperlink>
                </w:p>
              </w:tc>
            </w:tr>
            <w:tr w:rsidR="00066DD6" w:rsidRPr="00066DD6" w14:paraId="391EDA69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2EA4B1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F0C9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89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A1E96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Lady Johanna Moyano Jiménez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83B5E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Secretario Ejecutivo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68CE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Financiera-Secretaría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B84AE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lmoyanoj@ssf.gov.co</w:t>
                    </w:r>
                  </w:hyperlink>
                </w:p>
              </w:tc>
            </w:tr>
            <w:tr w:rsidR="00066DD6" w:rsidRPr="00066DD6" w14:paraId="194E598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FADBB1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EF81E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5D5844D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Ledys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Stella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Riascos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Suárez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5549D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48FF7CC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Administrativa – Secretaría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61A6F2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lriascoss@ssf.gov.co</w:t>
                    </w:r>
                  </w:hyperlink>
                </w:p>
              </w:tc>
            </w:tr>
            <w:tr w:rsidR="00066DD6" w:rsidRPr="00066DD6" w14:paraId="3782FD89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DCE1C3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1D20F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5386FD3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Libia Constanza Silva Niño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7CAE3F5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43C0C43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Superdelegada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Gestión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33990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lsilvan@ssf.gov.co</w:t>
                    </w:r>
                  </w:hyperlink>
                </w:p>
              </w:tc>
            </w:tr>
            <w:tr w:rsidR="00066DD6" w:rsidRPr="00066DD6" w14:paraId="5F602A1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7452FA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142E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064B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Liliana Castillo Cuero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14C7B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3EFF1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Grupo Interno para la Responsabilidad Administrativa -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Inten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Deleg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Medidas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CCEAFF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lruizd@ssf.gov.co</w:t>
                    </w:r>
                  </w:hyperlink>
                </w:p>
              </w:tc>
            </w:tr>
            <w:tr w:rsidR="00066DD6" w:rsidRPr="00066DD6" w14:paraId="5DE4677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73B1B4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16C3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197D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Lida Regina Bula Narváez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5B7B8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9F06F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A330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Roboto" w:eastAsia="Times New Roman" w:hAnsi="Roboto" w:cs="Times New Roman"/>
                      <w:color w:val="007BFF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007BFF"/>
                      <w:sz w:val="16"/>
                      <w:szCs w:val="16"/>
                      <w:lang w:eastAsia="es-CO"/>
                    </w:rPr>
                    <w:t>llbulan@ssf.gov.co</w:t>
                  </w:r>
                </w:p>
              </w:tc>
            </w:tr>
            <w:tr w:rsidR="00066DD6" w:rsidRPr="00066DD6" w14:paraId="449807A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E62047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531B7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5C512E7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Ligia Matilde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Atehortúa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Jiménez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3171938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6D368B1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Interno de Control Interno Disciplinario – Secretaría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840A9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latehortuaj@ssf.gov.co</w:t>
                    </w:r>
                  </w:hyperlink>
                </w:p>
              </w:tc>
            </w:tr>
            <w:tr w:rsidR="00066DD6" w:rsidRPr="00066DD6" w14:paraId="35A7C14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76B14C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99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08A7C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1856F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Liliana Castillo Cuero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CC9F3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03EF6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Grupo Interno para la Responsabilidad Administrativa –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delegada Medidas Especiales.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03D24E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lcastilloc@ssf.gov.co</w:t>
                    </w:r>
                  </w:hyperlink>
                </w:p>
              </w:tc>
            </w:tr>
            <w:tr w:rsidR="00066DD6" w:rsidRPr="00066DD6" w14:paraId="7D2D670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FAF349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8220C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2F957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Lina Paola Porras Gracia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85816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C1DC0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21E3D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lporrasg@ssf.gov.co</w:t>
                    </w:r>
                  </w:hyperlink>
                </w:p>
              </w:tc>
            </w:tr>
            <w:tr w:rsidR="00066DD6" w:rsidRPr="00066DD6" w14:paraId="15F462FA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1D711F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D861F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0233B7B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Linda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Katerine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Poveda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Monrroy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151AF58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Secretario Ejecutivo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4649983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Secretaría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61E0A9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lpovedam@ssf.gov.co</w:t>
                    </w:r>
                  </w:hyperlink>
                </w:p>
              </w:tc>
            </w:tr>
            <w:tr w:rsidR="00066DD6" w:rsidRPr="00066DD6" w14:paraId="7A0C4EB2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B85D16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BF72A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9E2B6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Liza Virginia Rojas Carrascal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F4449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75E5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A3BFF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1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lrojasc@ssf.gov.co</w:t>
                    </w:r>
                  </w:hyperlink>
                </w:p>
              </w:tc>
            </w:tr>
            <w:tr w:rsidR="00066DD6" w:rsidRPr="00066DD6" w14:paraId="052F3001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534082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lastRenderedPageBreak/>
                    <w:t>103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2A8B4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99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132DEFF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Lizardo de Jesús Moreno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Hinestroza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645BDA8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32DB5A4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Grupo Interno de Registro y Control -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Delegada para la Responsabilidad Administrativa y las Medidas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Especialess</w:t>
                  </w:r>
                  <w:proofErr w:type="spellEnd"/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239C4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lmorenoh@ssf.gov.co</w:t>
                    </w:r>
                  </w:hyperlink>
                </w:p>
              </w:tc>
            </w:tr>
            <w:tr w:rsidR="00066DD6" w:rsidRPr="00066DD6" w14:paraId="111DAEE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E51528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7FFC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C3D2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Luis Guillermo Pérez Casas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42BC1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Superintendente del Subsidio Familiar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3582D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Despacho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E8269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lperezc@ssf.gov.co</w:t>
                    </w:r>
                  </w:hyperlink>
                </w:p>
              </w:tc>
            </w:tr>
            <w:tr w:rsidR="00066DD6" w:rsidRPr="00066DD6" w14:paraId="154B6D2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ACB75F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783D7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C0BA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Luisa Fernanda Pardo Sánchez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7C95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Jefe Oficina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B3762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TIC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C9945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lrojasm@ssf.gov.co</w:t>
                    </w:r>
                  </w:hyperlink>
                </w:p>
              </w:tc>
            </w:tr>
            <w:tr w:rsidR="00066DD6" w:rsidRPr="00066DD6" w14:paraId="3A07735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9A6109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D7FC0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ED4E3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Luz Martha Rojas Moscoso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DEAFD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0C510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8D3A6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lrojasm@ssf.gov.co</w:t>
                    </w:r>
                  </w:hyperlink>
                </w:p>
              </w:tc>
            </w:tr>
            <w:tr w:rsidR="00066DD6" w:rsidRPr="00066DD6" w14:paraId="4396BA89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AE0A14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98F8D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9013B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Luz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Neida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Hernández García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51671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CB0C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Financiera – Secretaria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4595F4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lhernándezg@ssf.gov.co</w:t>
                    </w:r>
                  </w:hyperlink>
                </w:p>
              </w:tc>
            </w:tr>
            <w:tr w:rsidR="00066DD6" w:rsidRPr="00066DD6" w14:paraId="685D875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87EEE3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8582A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2363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Magda Inés Peña Rodríguez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74F0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40627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F3B2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mpenar@ssf.gov.co</w:t>
                    </w:r>
                  </w:hyperlink>
                </w:p>
              </w:tc>
            </w:tr>
            <w:tr w:rsidR="00066DD6" w:rsidRPr="00066DD6" w14:paraId="7F68358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71EAAB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109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88F81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2659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Marcela Haydee Aguilar Rodríguez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1416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D5FE0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0346F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maguilarr@ssf.gov.co</w:t>
                    </w:r>
                  </w:hyperlink>
                </w:p>
              </w:tc>
            </w:tr>
            <w:tr w:rsidR="00066DD6" w:rsidRPr="00066DD6" w14:paraId="44BBF08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BDA668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9BB42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5A88E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María Esther Caicedo Angulo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436FE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96E5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Contractual Secretaria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7A4BD4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mcaicedoa@ssf.gov.co</w:t>
                    </w:r>
                  </w:hyperlink>
                </w:p>
              </w:tc>
            </w:tr>
            <w:tr w:rsidR="00066DD6" w:rsidRPr="00066DD6" w14:paraId="06D3B5D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906AC0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26B9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6AB8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María Fernanda Marín Vásquez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4EC61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13143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FC2993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mmarínv@ssf.gov.co</w:t>
                    </w:r>
                  </w:hyperlink>
                </w:p>
              </w:tc>
            </w:tr>
            <w:tr w:rsidR="00066DD6" w:rsidRPr="00066DD6" w14:paraId="0E9D925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2F3868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7C637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01EE6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María Sofía Serrano Baquero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23F28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B403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Interno para las Medidas Especiales - Superintendencia Delegada para la Responsabilidad Administrativa y las Medidas Especiales.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7A5F0F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2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mserranob@ssf.gov.co</w:t>
                    </w:r>
                  </w:hyperlink>
                </w:p>
              </w:tc>
            </w:tr>
            <w:tr w:rsidR="00066DD6" w:rsidRPr="00066DD6" w14:paraId="33404EE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E0345C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97E18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109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36E1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María Teresa Rincón Cadena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92C91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3A1AD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2400D2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mrincónc@ssf.gov.co</w:t>
                    </w:r>
                  </w:hyperlink>
                </w:p>
              </w:tc>
            </w:tr>
            <w:tr w:rsidR="00066DD6" w:rsidRPr="00066DD6" w14:paraId="28B95DA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51FF33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C29C7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A258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María Teresa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Zuñiga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Escobar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7E75D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7BDC7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C500B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mzuñigae@ssf.gov.co</w:t>
                    </w:r>
                  </w:hyperlink>
                </w:p>
              </w:tc>
            </w:tr>
            <w:tr w:rsidR="00066DD6" w:rsidRPr="00066DD6" w14:paraId="58E1533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A49813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FF14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30071A4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Marisol Ortiz Torres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1B87596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Administrativo 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vAlign w:val="center"/>
                  <w:hideMark/>
                </w:tcPr>
                <w:p w14:paraId="327D8ED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DCF64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mortízt@ssf.gov.co</w:t>
                    </w:r>
                  </w:hyperlink>
                </w:p>
              </w:tc>
            </w:tr>
            <w:tr w:rsidR="00066DD6" w:rsidRPr="00066DD6" w14:paraId="2F2C8AB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742591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1C29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2196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Martha Aurora Acuña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Gari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447CD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760B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del Talento Humano – Secretaria General.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C6F18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macunag@ssf.gov.co</w:t>
                    </w:r>
                  </w:hyperlink>
                </w:p>
              </w:tc>
            </w:tr>
            <w:tr w:rsidR="00066DD6" w:rsidRPr="00066DD6" w14:paraId="07A5599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AD2F4B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03B11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AE265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Martha Lucía Gómez Rodríguez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02712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D092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1487A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mgomezr@ssf.gov.co</w:t>
                    </w:r>
                  </w:hyperlink>
                </w:p>
              </w:tc>
            </w:tr>
            <w:tr w:rsidR="00066DD6" w:rsidRPr="00066DD6" w14:paraId="14E667C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D6A4DE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3C115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719F2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Martha Mercedes Vásquez Miranda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F37AA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B435D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82AAF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mvasquezm@ssf.gov.co</w:t>
                    </w:r>
                  </w:hyperlink>
                </w:p>
              </w:tc>
            </w:tr>
            <w:tr w:rsidR="00066DD6" w:rsidRPr="00066DD6" w14:paraId="79E79ECD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6281C2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119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CDC5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2E873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Mary Luz Mejía Maldonado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073CD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B63D4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58BA16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mmejiam@ssf.gov.co</w:t>
                    </w:r>
                  </w:hyperlink>
                </w:p>
              </w:tc>
            </w:tr>
            <w:tr w:rsidR="00066DD6" w:rsidRPr="00066DD6" w14:paraId="62FFCA7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5C4233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8FCA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50970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Miguel Ángel Díaz Losada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F195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3C468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Protección al Usuario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A3855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mdiazl@ssf.gov.co</w:t>
                    </w:r>
                  </w:hyperlink>
                </w:p>
              </w:tc>
            </w:tr>
            <w:tr w:rsidR="00066DD6" w:rsidRPr="00066DD6" w14:paraId="2314986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A06991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2CABB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C4CF4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Mónica Alejandra Montealegre Castro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50559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F085A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4444EA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mmontealegrec@ssf.gov.co</w:t>
                    </w:r>
                  </w:hyperlink>
                </w:p>
              </w:tc>
            </w:tr>
            <w:tr w:rsidR="00066DD6" w:rsidRPr="00066DD6" w14:paraId="0DE214D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82787A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AE7A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5EC6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Nelson Ramiro Velásquez Rodríguez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AAF31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Auxiliar Administrativo 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DE5F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Grupo Interno para la Responsabilidad Administrativa -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delegada Medidas Especiales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AB4E2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3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nvelasquezr@ssf.gov.co</w:t>
                    </w:r>
                  </w:hyperlink>
                </w:p>
              </w:tc>
            </w:tr>
            <w:tr w:rsidR="00066DD6" w:rsidRPr="00066DD6" w14:paraId="2A9575B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545906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C2CB7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119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055A1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Nelly Esperanza Garnica Rivera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5E22D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Jefe de Oficina 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B369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1A50A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ngarnicar@ssf.gov.co</w:t>
                    </w:r>
                  </w:hyperlink>
                </w:p>
              </w:tc>
            </w:tr>
            <w:tr w:rsidR="00066DD6" w:rsidRPr="00066DD6" w14:paraId="343F076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2D256F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5ECE8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2686A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Nexy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Yasury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Tavera Riaño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08C4E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Secretario Ejecutivo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6C50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Despacho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0B791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ntaverar@ssf.gov.co</w:t>
                    </w:r>
                  </w:hyperlink>
                </w:p>
              </w:tc>
            </w:tr>
            <w:tr w:rsidR="00066DD6" w:rsidRPr="00066DD6" w14:paraId="5AECF2DA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10C9A9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lastRenderedPageBreak/>
                    <w:t>125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93835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3521D35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Nini Johana Sandoval Jaime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6197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7DFC723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Control Interno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B60BBB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nsandovalj@ssf.gov.co</w:t>
                    </w:r>
                  </w:hyperlink>
                </w:p>
              </w:tc>
            </w:tr>
            <w:tr w:rsidR="00066DD6" w:rsidRPr="00066DD6" w14:paraId="1586951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F2D80F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B87F0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E3BD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Orlando Hernández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Hernández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94F3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E1A53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8CD2F9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ohernandezh@ssf.gov.co</w:t>
                    </w:r>
                  </w:hyperlink>
                </w:p>
              </w:tc>
            </w:tr>
            <w:tr w:rsidR="00066DD6" w:rsidRPr="00066DD6" w14:paraId="614B681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71360A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6F24A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E19E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Orlando Hernández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Hernández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4508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E1A82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BBB4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ohernandezh@ssf.gov.co</w:t>
                    </w:r>
                  </w:hyperlink>
                </w:p>
              </w:tc>
            </w:tr>
            <w:tr w:rsidR="00066DD6" w:rsidRPr="00066DD6" w14:paraId="27FCEF60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4E5B65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90FBF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1F6D8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Óscar David Melo Rodríguez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9A75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6740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de Gestión de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ADF0D5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omelor@ssf.gov.co</w:t>
                    </w:r>
                  </w:hyperlink>
                </w:p>
              </w:tc>
            </w:tr>
            <w:tr w:rsidR="00066DD6" w:rsidRPr="00066DD6" w14:paraId="5B74ED71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D78011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129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CF2A5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799955E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Óscar Ruíz Jaime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06AC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4B084"/>
                  <w:vAlign w:val="center"/>
                  <w:hideMark/>
                </w:tcPr>
                <w:p w14:paraId="7B8D76F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19A251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oruizj@ssf.gov.co</w:t>
                    </w:r>
                  </w:hyperlink>
                </w:p>
              </w:tc>
            </w:tr>
            <w:tr w:rsidR="00066DD6" w:rsidRPr="00066DD6" w14:paraId="34288361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FC5F72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A814C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1B5D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Osvaldo Enrique Álvarez Martínez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9BEA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Superintendente Delegado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362A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la Gestión.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DBBE84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oalvarezm@ssf.gov.co</w:t>
                    </w:r>
                  </w:hyperlink>
                </w:p>
              </w:tc>
            </w:tr>
            <w:tr w:rsidR="00066DD6" w:rsidRPr="00066DD6" w14:paraId="15CB4D6F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144E74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69236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FD80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Paola Andrea Gómez Díaz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8F1B1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0F5B6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329002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pgomezd@ssf.gov.co</w:t>
                    </w:r>
                  </w:hyperlink>
                </w:p>
              </w:tc>
            </w:tr>
            <w:tr w:rsidR="00066DD6" w:rsidRPr="00066DD6" w14:paraId="79661FB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366515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4B9BB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A2D51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Paola Andrea Ramírez Arias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D6949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0E997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Financiera y Contable de C.C.F.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2C18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4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pramireza@ssf.gov.co</w:t>
                    </w:r>
                  </w:hyperlink>
                </w:p>
              </w:tc>
            </w:tr>
            <w:tr w:rsidR="00066DD6" w:rsidRPr="00066DD6" w14:paraId="3A25B03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DDBB5F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E1137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129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44EF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Pedro Acosta Lemus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461CF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Director de Superintendencia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D120C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2E98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pacostal@ssf.gov.co</w:t>
                    </w:r>
                  </w:hyperlink>
                </w:p>
              </w:tc>
            </w:tr>
            <w:tr w:rsidR="00066DD6" w:rsidRPr="00066DD6" w14:paraId="137F07D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2E6157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D1FD6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402D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Rafael Trujillo Calderón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E779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DF4C4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EFB65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rtrujilloc@ssf.gov.co</w:t>
                    </w:r>
                  </w:hyperlink>
                </w:p>
              </w:tc>
            </w:tr>
            <w:tr w:rsidR="00066DD6" w:rsidRPr="00066DD6" w14:paraId="2CA8302B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0B5D8FA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5C3EB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DE34B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Ricardo Avilés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Casallas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A1D1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5ABA7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AF7F02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ravilesc@ssf.gov.co</w:t>
                    </w:r>
                  </w:hyperlink>
                </w:p>
              </w:tc>
            </w:tr>
            <w:tr w:rsidR="00066DD6" w:rsidRPr="00066DD6" w14:paraId="0E2FF85F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B4C9D3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3723C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64BEB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Roberto Antonio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Storino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Iriarte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F482F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51F2F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E2930C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rstorinoi@ssf.gov.co</w:t>
                    </w:r>
                  </w:hyperlink>
                </w:p>
              </w:tc>
            </w:tr>
            <w:tr w:rsidR="00066DD6" w:rsidRPr="00066DD6" w14:paraId="196E36F8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6158132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3935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73D3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Sandra Clemencia Bernal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Alturo</w:t>
                  </w:r>
                  <w:proofErr w:type="spellEnd"/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14B9C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6F93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Estudios Especiales y la Evaluación de Proyectos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41749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sbernala@ssf.gov.co</w:t>
                    </w:r>
                  </w:hyperlink>
                </w:p>
              </w:tc>
            </w:tr>
            <w:tr w:rsidR="00066DD6" w:rsidRPr="00066DD6" w14:paraId="350DDF31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43F8DD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31C22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F249D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Sandra Milena Bernal Salazar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726E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6D34EE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Oficina Asesora de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Planeacións</w:t>
                  </w:r>
                  <w:proofErr w:type="spellEnd"/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94585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sbernalm@ssf.gov.co</w:t>
                    </w:r>
                  </w:hyperlink>
                </w:p>
              </w:tc>
            </w:tr>
            <w:tr w:rsidR="00066DD6" w:rsidRPr="00066DD6" w14:paraId="767CB5FF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0382FB1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139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8A91C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07A8D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Sandra Patricia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Russi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Rivera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E5B56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6DBE6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de Control Interno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DA0C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srussir@ssf.gov.co</w:t>
                    </w:r>
                  </w:hyperlink>
                </w:p>
              </w:tc>
            </w:tr>
            <w:tr w:rsidR="00066DD6" w:rsidRPr="00066DD6" w14:paraId="030AD737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95EE61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AD839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9D975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Santiago Esteban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Palmarini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Palacio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C39E8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A5644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Superintendencia Delegada para la Responsabilidad Administrativa y las Medidas Especiales – Grupo Interno de Trabajo Registro y Control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03E8E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spalmarinip@ssf.gov.co</w:t>
                    </w:r>
                  </w:hyperlink>
                </w:p>
              </w:tc>
            </w:tr>
            <w:tr w:rsidR="00066DD6" w:rsidRPr="00066DD6" w14:paraId="0551E39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1EEFEA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141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ACCDF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137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66B0D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Tania Violeta Vargas Luna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BB4E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Jefe Oficina Asesora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76BDD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D60A8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8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tvargasl@ssf.gov.co</w:t>
                    </w:r>
                  </w:hyperlink>
                </w:p>
              </w:tc>
            </w:tr>
            <w:tr w:rsidR="00066DD6" w:rsidRPr="00066DD6" w14:paraId="4FBAF5D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194506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142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C41C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138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42D0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Tatiana Andrea Jiménez Díaz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07F8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Técnico Administrativo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B8F59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1BD61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59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tjimenezd@ssf.gov.co</w:t>
                    </w:r>
                  </w:hyperlink>
                </w:p>
              </w:tc>
            </w:tr>
            <w:tr w:rsidR="00066DD6" w:rsidRPr="00066DD6" w14:paraId="491F091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275735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143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D6F30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139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70BC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Víctor Julio Villamil Aldana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CB5A8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5C142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Oficina de Tecnologías de la Información y las </w:t>
                  </w: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Comunicacioness</w:t>
                  </w:r>
                  <w:proofErr w:type="spellEnd"/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7EF237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60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vvillamila@ssf.gov.co</w:t>
                    </w:r>
                  </w:hyperlink>
                </w:p>
              </w:tc>
            </w:tr>
            <w:tr w:rsidR="00066DD6" w:rsidRPr="00066DD6" w14:paraId="66FBA72C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6AC7A6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144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E12426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140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34B85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Wilmer Samuel Rico Vargas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91E3F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Asesor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2365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4BA4BC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61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wacostar@ssf.gov.co</w:t>
                    </w:r>
                  </w:hyperlink>
                </w:p>
              </w:tc>
            </w:tr>
            <w:tr w:rsidR="00066DD6" w:rsidRPr="00066DD6" w14:paraId="1D60E80E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F492BF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145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28423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141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0837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Wilson Alexander Uribe Serna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3FECA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Universitario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67AC7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Talento Humano.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516373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62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wuribes@ssf.gov.co</w:t>
                    </w:r>
                  </w:hyperlink>
                </w:p>
              </w:tc>
            </w:tr>
            <w:tr w:rsidR="00066DD6" w:rsidRPr="00066DD6" w14:paraId="3CE955E5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29B31A2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146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0404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142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AF07BD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Wilson Perdomo Cobo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C8A19F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D20F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5584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63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wperdomoc@ssf.gov.co</w:t>
                    </w:r>
                  </w:hyperlink>
                </w:p>
              </w:tc>
            </w:tr>
            <w:tr w:rsidR="00066DD6" w:rsidRPr="00066DD6" w14:paraId="6DDFD8BF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E90F673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147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B85D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143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59C6A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Yarly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Yaneth Estrada López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267D7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Secretaria Ejecutiva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6EED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Secretaría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51D40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64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yestradal@ssf.gov.co</w:t>
                    </w:r>
                  </w:hyperlink>
                </w:p>
              </w:tc>
            </w:tr>
            <w:tr w:rsidR="00066DD6" w:rsidRPr="00066DD6" w14:paraId="7547CF94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F8AFB1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lastRenderedPageBreak/>
                    <w:t>148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F0ED9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144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7979D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Yaritza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Ximena Lobo Velásquez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4133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A2AE60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0880F4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65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ylobov@ssf.gov.co</w:t>
                    </w:r>
                  </w:hyperlink>
                </w:p>
              </w:tc>
            </w:tr>
            <w:tr w:rsidR="00066DD6" w:rsidRPr="00066DD6" w14:paraId="201D2203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EF350C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149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EF7C7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145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244F15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Yency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Mabel Romero Aguilar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FA9E8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A0D9AA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Grupo de Gestión Financiera – Secretaría General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CB3E2D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66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yromeroa@ssf.gov.co</w:t>
                    </w:r>
                  </w:hyperlink>
                </w:p>
              </w:tc>
            </w:tr>
            <w:tr w:rsidR="00066DD6" w:rsidRPr="00066DD6" w14:paraId="3A1B6316" w14:textId="77777777" w:rsidTr="00066DD6">
              <w:trPr>
                <w:trHeight w:val="462"/>
              </w:trPr>
              <w:tc>
                <w:tcPr>
                  <w:tcW w:w="5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18AE8284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CO"/>
                    </w:rPr>
                    <w:t>150</w:t>
                  </w:r>
                </w:p>
              </w:tc>
              <w:tc>
                <w:tcPr>
                  <w:tcW w:w="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1C8FB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center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146</w:t>
                  </w:r>
                </w:p>
              </w:tc>
              <w:tc>
                <w:tcPr>
                  <w:tcW w:w="1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184CE2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proofErr w:type="spellStart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Yobana</w:t>
                  </w:r>
                  <w:proofErr w:type="spellEnd"/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 xml:space="preserve"> Camila Betancourt Moreno</w:t>
                  </w:r>
                </w:p>
              </w:tc>
              <w:tc>
                <w:tcPr>
                  <w:tcW w:w="1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A2BC8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Profesional Especializado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E5B8C" w14:textId="77777777" w:rsidR="00066DD6" w:rsidRPr="00066DD6" w:rsidRDefault="00066DD6" w:rsidP="00066DD6">
                  <w:pPr>
                    <w:autoSpaceDE/>
                    <w:autoSpaceDN/>
                    <w:adjustRightInd/>
                    <w:jc w:val="left"/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</w:pPr>
                  <w:r w:rsidRPr="00066DD6">
                    <w:rPr>
                      <w:rFonts w:ascii="Roboto" w:eastAsia="Times New Roman" w:hAnsi="Roboto" w:cs="Times New Roman"/>
                      <w:color w:val="212529"/>
                      <w:sz w:val="16"/>
                      <w:szCs w:val="16"/>
                      <w:lang w:eastAsia="es-CO"/>
                    </w:rPr>
                    <w:t>Secretaría General - Asuntos Disciplinarios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8ABA56" w14:textId="77777777" w:rsidR="00066DD6" w:rsidRPr="00066DD6" w:rsidRDefault="00066DD6" w:rsidP="00066DD6">
                  <w:pPr>
                    <w:autoSpaceDE/>
                    <w:autoSpaceDN/>
                    <w:adjustRightInd/>
                    <w:ind w:firstLineChars="100" w:firstLine="160"/>
                    <w:jc w:val="left"/>
                    <w:rPr>
                      <w:rFonts w:ascii="Calibri" w:eastAsia="Times New Roman" w:hAnsi="Calibri" w:cs="Times New Roman"/>
                      <w:color w:val="0563C1"/>
                      <w:sz w:val="16"/>
                      <w:szCs w:val="16"/>
                      <w:u w:val="single"/>
                      <w:lang w:eastAsia="es-CO"/>
                    </w:rPr>
                  </w:pPr>
                  <w:hyperlink r:id="rId167" w:history="1">
                    <w:r w:rsidRPr="00066DD6">
                      <w:rPr>
                        <w:rFonts w:ascii="Calibri" w:eastAsia="Times New Roman" w:hAnsi="Calibri" w:cs="Times New Roman"/>
                        <w:color w:val="0563C1"/>
                        <w:sz w:val="16"/>
                        <w:szCs w:val="16"/>
                        <w:u w:val="single"/>
                        <w:lang w:eastAsia="es-CO"/>
                      </w:rPr>
                      <w:t>ybetancourtm@ssf.gov.co</w:t>
                    </w:r>
                  </w:hyperlink>
                </w:p>
              </w:tc>
            </w:tr>
          </w:tbl>
          <w:p w14:paraId="7C340D89" w14:textId="77777777" w:rsidR="00066DD6" w:rsidRDefault="00066DD6" w:rsidP="00066DD6">
            <w:pPr>
              <w:ind w:right="-391"/>
              <w:rPr>
                <w:sz w:val="24"/>
                <w:szCs w:val="24"/>
                <w:lang w:val="es-ES"/>
              </w:rPr>
            </w:pPr>
          </w:p>
          <w:p w14:paraId="133F3DD7" w14:textId="77777777" w:rsidR="00066DD6" w:rsidRPr="00F034CB" w:rsidRDefault="00066DD6" w:rsidP="00101BA4">
            <w:pPr>
              <w:rPr>
                <w:sz w:val="24"/>
                <w:szCs w:val="24"/>
                <w:lang w:val="es-ES"/>
              </w:rPr>
            </w:pPr>
          </w:p>
          <w:p w14:paraId="5F6C80CD" w14:textId="77777777" w:rsidR="00700331" w:rsidRPr="00F034CB" w:rsidRDefault="00700331" w:rsidP="00A6345F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Información de funcionarios en condición de discapacidad</w:t>
            </w:r>
          </w:p>
          <w:p w14:paraId="60961FDF" w14:textId="7AA1C1CE" w:rsidR="00700331" w:rsidRDefault="00700331" w:rsidP="00101BA4">
            <w:pPr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Según la información suministrada por el Grupo Gestión de Talento Humano pa</w:t>
            </w:r>
            <w:r>
              <w:rPr>
                <w:sz w:val="24"/>
                <w:szCs w:val="24"/>
              </w:rPr>
              <w:t xml:space="preserve">ra este </w:t>
            </w:r>
            <w:r w:rsidR="001867E0">
              <w:rPr>
                <w:sz w:val="24"/>
                <w:szCs w:val="24"/>
              </w:rPr>
              <w:t xml:space="preserve">primer </w:t>
            </w:r>
            <w:r>
              <w:rPr>
                <w:sz w:val="24"/>
                <w:szCs w:val="24"/>
              </w:rPr>
              <w:t>trimestre del 202</w:t>
            </w:r>
            <w:r w:rsidR="001867E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, e</w:t>
            </w:r>
            <w:r w:rsidR="003429E4">
              <w:rPr>
                <w:sz w:val="24"/>
                <w:szCs w:val="24"/>
              </w:rPr>
              <w:t>n correo remitido el día 17</w:t>
            </w:r>
            <w:r w:rsidR="001867E0">
              <w:rPr>
                <w:sz w:val="24"/>
                <w:szCs w:val="24"/>
              </w:rPr>
              <w:t xml:space="preserve"> de abril</w:t>
            </w:r>
            <w:r>
              <w:rPr>
                <w:sz w:val="24"/>
                <w:szCs w:val="24"/>
              </w:rPr>
              <w:t xml:space="preserve"> 2023, se cuenta con cinco (5</w:t>
            </w:r>
            <w:r w:rsidRPr="00F034CB">
              <w:rPr>
                <w:sz w:val="24"/>
                <w:szCs w:val="24"/>
              </w:rPr>
              <w:t>) funcionarios con alguna discapacidad, así:</w:t>
            </w:r>
          </w:p>
          <w:p w14:paraId="7A51A153" w14:textId="220FF3AA" w:rsidR="00700331" w:rsidRDefault="00700331" w:rsidP="00101BA4">
            <w:pPr>
              <w:rPr>
                <w:sz w:val="24"/>
                <w:szCs w:val="24"/>
              </w:rPr>
            </w:pPr>
          </w:p>
          <w:p w14:paraId="075A4DA0" w14:textId="77777777" w:rsidR="00104DD1" w:rsidRDefault="00104DD1" w:rsidP="00101BA4">
            <w:pPr>
              <w:rPr>
                <w:sz w:val="24"/>
                <w:szCs w:val="24"/>
              </w:rPr>
            </w:pPr>
          </w:p>
          <w:tbl>
            <w:tblPr>
              <w:tblW w:w="9687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80"/>
              <w:gridCol w:w="4580"/>
              <w:gridCol w:w="1751"/>
              <w:gridCol w:w="1985"/>
              <w:gridCol w:w="591"/>
            </w:tblGrid>
            <w:tr w:rsidR="00700331" w:rsidRPr="001C3A1B" w14:paraId="127131DA" w14:textId="77777777" w:rsidTr="00101BA4">
              <w:trPr>
                <w:trHeight w:val="300"/>
                <w:jc w:val="center"/>
              </w:trPr>
              <w:tc>
                <w:tcPr>
                  <w:tcW w:w="7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002060"/>
                  <w:noWrap/>
                  <w:vAlign w:val="center"/>
                  <w:hideMark/>
                </w:tcPr>
                <w:p w14:paraId="0377007C" w14:textId="77777777" w:rsidR="00104DD1" w:rsidRDefault="00104DD1" w:rsidP="00101BA4">
                  <w:pPr>
                    <w:jc w:val="center"/>
                    <w:rPr>
                      <w:rFonts w:eastAsia="Times New Roman"/>
                      <w:b/>
                      <w:bCs/>
                      <w:color w:val="FFFFFF"/>
                      <w:lang w:eastAsia="es-CO"/>
                    </w:rPr>
                  </w:pPr>
                </w:p>
                <w:p w14:paraId="7DF57789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b/>
                      <w:bCs/>
                      <w:color w:val="FFFFFF"/>
                      <w:lang w:eastAsia="es-CO"/>
                    </w:rPr>
                  </w:pPr>
                  <w:r w:rsidRPr="001C3A1B">
                    <w:rPr>
                      <w:rFonts w:eastAsia="Times New Roman"/>
                      <w:b/>
                      <w:bCs/>
                      <w:color w:val="FFFFFF"/>
                      <w:lang w:eastAsia="es-CO"/>
                    </w:rPr>
                    <w:t>ITEM</w:t>
                  </w:r>
                </w:p>
              </w:tc>
              <w:tc>
                <w:tcPr>
                  <w:tcW w:w="458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002060"/>
                  <w:noWrap/>
                  <w:vAlign w:val="center"/>
                  <w:hideMark/>
                </w:tcPr>
                <w:p w14:paraId="4CF7CAEA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b/>
                      <w:bCs/>
                      <w:color w:val="FFFFFF"/>
                      <w:lang w:eastAsia="es-CO"/>
                    </w:rPr>
                  </w:pPr>
                  <w:r w:rsidRPr="001C3A1B">
                    <w:rPr>
                      <w:rFonts w:eastAsia="Times New Roman"/>
                      <w:b/>
                      <w:bCs/>
                      <w:color w:val="FFFFFF"/>
                      <w:lang w:eastAsia="es-CO"/>
                    </w:rPr>
                    <w:t>FUNCIONARIO</w:t>
                  </w:r>
                </w:p>
              </w:tc>
              <w:tc>
                <w:tcPr>
                  <w:tcW w:w="1751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002060"/>
                  <w:noWrap/>
                  <w:vAlign w:val="center"/>
                  <w:hideMark/>
                </w:tcPr>
                <w:p w14:paraId="59304E7E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b/>
                      <w:bCs/>
                      <w:color w:val="FFFFFF"/>
                      <w:lang w:eastAsia="es-CO"/>
                    </w:rPr>
                  </w:pPr>
                  <w:r w:rsidRPr="001C3A1B">
                    <w:rPr>
                      <w:rFonts w:eastAsia="Times New Roman"/>
                      <w:b/>
                      <w:bCs/>
                      <w:color w:val="FFFFFF"/>
                      <w:lang w:eastAsia="es-CO"/>
                    </w:rPr>
                    <w:t>INGRESO</w:t>
                  </w:r>
                </w:p>
              </w:tc>
              <w:tc>
                <w:tcPr>
                  <w:tcW w:w="2576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002060"/>
                  <w:noWrap/>
                  <w:vAlign w:val="center"/>
                  <w:hideMark/>
                </w:tcPr>
                <w:p w14:paraId="2D402FA9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b/>
                      <w:bCs/>
                      <w:color w:val="FFFFFF"/>
                      <w:lang w:eastAsia="es-CO"/>
                    </w:rPr>
                  </w:pPr>
                  <w:r w:rsidRPr="001C3A1B">
                    <w:rPr>
                      <w:rFonts w:eastAsia="Times New Roman"/>
                      <w:b/>
                      <w:bCs/>
                      <w:color w:val="FFFFFF"/>
                      <w:lang w:eastAsia="es-CO"/>
                    </w:rPr>
                    <w:t>DISCAPACIDAD</w:t>
                  </w:r>
                </w:p>
              </w:tc>
            </w:tr>
            <w:tr w:rsidR="00700331" w:rsidRPr="001C3A1B" w14:paraId="33764E97" w14:textId="77777777" w:rsidTr="00101BA4">
              <w:trPr>
                <w:gridAfter w:val="1"/>
                <w:wAfter w:w="591" w:type="dxa"/>
                <w:trHeight w:val="300"/>
                <w:jc w:val="center"/>
              </w:trPr>
              <w:tc>
                <w:tcPr>
                  <w:tcW w:w="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1B92284D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4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5120DCFA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BERNAL ALTURO SANDRA CLEMENCIA DEL PILAR</w:t>
                  </w:r>
                </w:p>
              </w:tc>
              <w:tc>
                <w:tcPr>
                  <w:tcW w:w="17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74CA35D7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20/01/2014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0C805CD7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AUDITIVA</w:t>
                  </w:r>
                </w:p>
              </w:tc>
            </w:tr>
            <w:tr w:rsidR="00700331" w:rsidRPr="001C3A1B" w14:paraId="5693193F" w14:textId="77777777" w:rsidTr="00101BA4">
              <w:trPr>
                <w:gridAfter w:val="1"/>
                <w:wAfter w:w="591" w:type="dxa"/>
                <w:trHeight w:val="300"/>
                <w:jc w:val="center"/>
              </w:trPr>
              <w:tc>
                <w:tcPr>
                  <w:tcW w:w="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B1D052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2</w:t>
                  </w:r>
                </w:p>
              </w:tc>
              <w:tc>
                <w:tcPr>
                  <w:tcW w:w="4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91AEFC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COLLAZOS DIAZ FERNANDO EMILIO</w:t>
                  </w:r>
                </w:p>
              </w:tc>
              <w:tc>
                <w:tcPr>
                  <w:tcW w:w="17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F2C12D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23/01/2014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E9CE10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VISUAL</w:t>
                  </w:r>
                </w:p>
              </w:tc>
            </w:tr>
            <w:tr w:rsidR="00700331" w:rsidRPr="001C3A1B" w14:paraId="391C301F" w14:textId="77777777" w:rsidTr="00101BA4">
              <w:trPr>
                <w:gridAfter w:val="1"/>
                <w:wAfter w:w="591" w:type="dxa"/>
                <w:trHeight w:val="300"/>
                <w:jc w:val="center"/>
              </w:trPr>
              <w:tc>
                <w:tcPr>
                  <w:tcW w:w="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643C7321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3</w:t>
                  </w:r>
                </w:p>
              </w:tc>
              <w:tc>
                <w:tcPr>
                  <w:tcW w:w="4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7E19B2BE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HERNANDEZ ORLANDO</w:t>
                  </w:r>
                </w:p>
              </w:tc>
              <w:tc>
                <w:tcPr>
                  <w:tcW w:w="17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3AEB2998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2/07/1996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6AA78EBF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FÍSICA</w:t>
                  </w:r>
                </w:p>
              </w:tc>
            </w:tr>
            <w:tr w:rsidR="00700331" w:rsidRPr="001C3A1B" w14:paraId="12504180" w14:textId="77777777" w:rsidTr="00101BA4">
              <w:trPr>
                <w:gridAfter w:val="1"/>
                <w:wAfter w:w="591" w:type="dxa"/>
                <w:trHeight w:val="300"/>
                <w:jc w:val="center"/>
              </w:trPr>
              <w:tc>
                <w:tcPr>
                  <w:tcW w:w="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6EDCF9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4</w:t>
                  </w:r>
                </w:p>
              </w:tc>
              <w:tc>
                <w:tcPr>
                  <w:tcW w:w="4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1FE969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PEÑA RODRIGUEZ MAGDA INES</w:t>
                  </w:r>
                </w:p>
              </w:tc>
              <w:tc>
                <w:tcPr>
                  <w:tcW w:w="17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4A60BF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30/09/1993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6E661D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FÍSICA</w:t>
                  </w:r>
                </w:p>
              </w:tc>
            </w:tr>
            <w:tr w:rsidR="00700331" w:rsidRPr="001C3A1B" w14:paraId="202BF97B" w14:textId="77777777" w:rsidTr="00101BA4">
              <w:trPr>
                <w:gridAfter w:val="1"/>
                <w:wAfter w:w="591" w:type="dxa"/>
                <w:trHeight w:val="300"/>
                <w:jc w:val="center"/>
              </w:trPr>
              <w:tc>
                <w:tcPr>
                  <w:tcW w:w="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2BED929C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5</w:t>
                  </w:r>
                </w:p>
              </w:tc>
              <w:tc>
                <w:tcPr>
                  <w:tcW w:w="4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541E2C9C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QUINTERO PIMENTEL CESAR</w:t>
                  </w:r>
                </w:p>
              </w:tc>
              <w:tc>
                <w:tcPr>
                  <w:tcW w:w="17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24A23085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26/04/2022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4C6E7"/>
                  <w:noWrap/>
                  <w:vAlign w:val="center"/>
                  <w:hideMark/>
                </w:tcPr>
                <w:p w14:paraId="7D2C1B9B" w14:textId="77777777" w:rsidR="00700331" w:rsidRPr="001C3A1B" w:rsidRDefault="00700331" w:rsidP="00101BA4">
                  <w:pPr>
                    <w:jc w:val="center"/>
                    <w:rPr>
                      <w:rFonts w:eastAsia="Times New Roman"/>
                      <w:lang w:eastAsia="es-CO"/>
                    </w:rPr>
                  </w:pPr>
                  <w:r w:rsidRPr="001C3A1B">
                    <w:rPr>
                      <w:rFonts w:eastAsia="Times New Roman"/>
                      <w:lang w:eastAsia="es-CO"/>
                    </w:rPr>
                    <w:t>VISUAL</w:t>
                  </w:r>
                </w:p>
              </w:tc>
            </w:tr>
          </w:tbl>
          <w:p w14:paraId="520E9403" w14:textId="77777777" w:rsidR="00700331" w:rsidRDefault="00700331" w:rsidP="00101BA4">
            <w:pPr>
              <w:rPr>
                <w:sz w:val="24"/>
                <w:szCs w:val="24"/>
              </w:rPr>
            </w:pPr>
          </w:p>
          <w:p w14:paraId="69A7FDA7" w14:textId="77777777" w:rsidR="00101BA4" w:rsidRDefault="00101BA4" w:rsidP="00101BA4">
            <w:pPr>
              <w:rPr>
                <w:sz w:val="24"/>
                <w:szCs w:val="24"/>
              </w:rPr>
            </w:pPr>
          </w:p>
          <w:p w14:paraId="14511700" w14:textId="275B115D" w:rsidR="00700331" w:rsidRDefault="00700331" w:rsidP="00101BA4">
            <w:pPr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Visto lo anterior la Superin</w:t>
            </w:r>
            <w:r>
              <w:rPr>
                <w:sz w:val="24"/>
                <w:szCs w:val="24"/>
              </w:rPr>
              <w:t>tendencia del Subsidio Familiar S</w:t>
            </w:r>
            <w:r w:rsidRPr="00F034CB">
              <w:rPr>
                <w:sz w:val="24"/>
                <w:szCs w:val="24"/>
              </w:rPr>
              <w:t xml:space="preserve">e encuentra dando cumplimiento a lo establecido en el Decreto 2011 de 2017 Artículo 2.2.12.2.3, con un porcentaje de vinculación de personas </w:t>
            </w:r>
            <w:r w:rsidRPr="003429E4">
              <w:rPr>
                <w:sz w:val="24"/>
                <w:szCs w:val="24"/>
              </w:rPr>
              <w:t xml:space="preserve">con </w:t>
            </w:r>
            <w:r w:rsidR="003429E4" w:rsidRPr="003429E4">
              <w:rPr>
                <w:sz w:val="24"/>
                <w:szCs w:val="24"/>
              </w:rPr>
              <w:t>discapacidad al 3,</w:t>
            </w:r>
            <w:r w:rsidRPr="003429E4">
              <w:rPr>
                <w:sz w:val="24"/>
                <w:szCs w:val="24"/>
              </w:rPr>
              <w:t>8%.</w:t>
            </w:r>
            <w:r w:rsidR="003429E4">
              <w:rPr>
                <w:sz w:val="24"/>
                <w:szCs w:val="24"/>
              </w:rPr>
              <w:t xml:space="preserve"> Para lo cual se recomienda tener muy presente que a 31 de diciembre del 2023 es del 3% a fin de revisar y corroborar la cantidad de funcionarios que cuenta la entidad en cada trimestre porque existe diferencias entre lo que cuenta el área de Gestión de Talento Humano y lo registrado en el SIGEP II.</w:t>
            </w:r>
          </w:p>
          <w:p w14:paraId="05EC21A9" w14:textId="77777777" w:rsidR="00700331" w:rsidRDefault="00700331" w:rsidP="00101BA4">
            <w:pPr>
              <w:rPr>
                <w:sz w:val="24"/>
                <w:szCs w:val="24"/>
              </w:rPr>
            </w:pPr>
          </w:p>
          <w:p w14:paraId="7C23EFA5" w14:textId="77777777" w:rsidR="00606BD2" w:rsidRDefault="00606BD2" w:rsidP="00101BA4">
            <w:pPr>
              <w:rPr>
                <w:sz w:val="24"/>
                <w:szCs w:val="24"/>
              </w:rPr>
            </w:pPr>
          </w:p>
          <w:p w14:paraId="09AD8907" w14:textId="77777777" w:rsidR="00606BD2" w:rsidRPr="00F034CB" w:rsidRDefault="00606BD2" w:rsidP="00101BA4">
            <w:pPr>
              <w:rPr>
                <w:sz w:val="24"/>
                <w:szCs w:val="24"/>
              </w:rPr>
            </w:pPr>
          </w:p>
          <w:p w14:paraId="4ED40EE2" w14:textId="77777777" w:rsidR="00700331" w:rsidRPr="00F034CB" w:rsidRDefault="00700331" w:rsidP="00A6345F">
            <w:pPr>
              <w:numPr>
                <w:ilvl w:val="2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>INFORMACIÓN DE LA GESTIÓN CONTRACTUAL</w:t>
            </w:r>
          </w:p>
          <w:p w14:paraId="384BE0AC" w14:textId="6CDF55CF" w:rsidR="00700331" w:rsidRDefault="00700331" w:rsidP="00101BA4">
            <w:pPr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Co</w:t>
            </w:r>
            <w:r w:rsidR="003429E4">
              <w:rPr>
                <w:sz w:val="24"/>
                <w:szCs w:val="24"/>
              </w:rPr>
              <w:t xml:space="preserve">n corte al 31 </w:t>
            </w:r>
            <w:r w:rsidRPr="00F034CB">
              <w:rPr>
                <w:sz w:val="24"/>
                <w:szCs w:val="24"/>
              </w:rPr>
              <w:t xml:space="preserve">de </w:t>
            </w:r>
            <w:r w:rsidR="003429E4">
              <w:rPr>
                <w:sz w:val="24"/>
                <w:szCs w:val="24"/>
              </w:rPr>
              <w:t>marzo del 2023</w:t>
            </w:r>
            <w:r>
              <w:rPr>
                <w:sz w:val="24"/>
                <w:szCs w:val="24"/>
              </w:rPr>
              <w:t xml:space="preserve"> </w:t>
            </w:r>
            <w:r w:rsidRPr="00F034CB">
              <w:rPr>
                <w:sz w:val="24"/>
                <w:szCs w:val="24"/>
              </w:rPr>
              <w:t xml:space="preserve">se encuentran publicados en la página web de la Entidad </w:t>
            </w:r>
            <w:hyperlink r:id="rId168" w:history="1">
              <w:r w:rsidR="003429E4" w:rsidRPr="004A2D45">
                <w:rPr>
                  <w:rStyle w:val="Hyperlink"/>
                  <w:sz w:val="24"/>
                  <w:szCs w:val="24"/>
                </w:rPr>
                <w:t>https://www.ssf.gov.co/web/guest/contratos-celebrados</w:t>
              </w:r>
            </w:hyperlink>
            <w:r w:rsidR="003429E4">
              <w:rPr>
                <w:sz w:val="24"/>
                <w:szCs w:val="24"/>
              </w:rPr>
              <w:t xml:space="preserve"> un total de 199</w:t>
            </w:r>
            <w:r w:rsidRPr="00F034CB">
              <w:rPr>
                <w:sz w:val="24"/>
                <w:szCs w:val="24"/>
              </w:rPr>
              <w:t xml:space="preserve"> contratos, la vista de los contratos termina así:</w:t>
            </w:r>
          </w:p>
          <w:p w14:paraId="616E7D39" w14:textId="77777777" w:rsidR="00606BD2" w:rsidRDefault="00606BD2" w:rsidP="00101BA4">
            <w:pPr>
              <w:rPr>
                <w:sz w:val="24"/>
                <w:szCs w:val="24"/>
              </w:rPr>
            </w:pPr>
          </w:p>
          <w:p w14:paraId="66C6EFF0" w14:textId="7DD4D9D0" w:rsidR="00606BD2" w:rsidRDefault="00B54C77" w:rsidP="00101BA4">
            <w:pPr>
              <w:rPr>
                <w:sz w:val="24"/>
                <w:szCs w:val="24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69B5052F" wp14:editId="154DA5CF">
                  <wp:extent cx="5957570" cy="5077216"/>
                  <wp:effectExtent l="0" t="0" r="508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726" cy="507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FAA2B" w14:textId="77777777" w:rsidR="00606BD2" w:rsidRPr="00F034CB" w:rsidRDefault="00606BD2" w:rsidP="00101BA4">
            <w:pPr>
              <w:rPr>
                <w:sz w:val="24"/>
                <w:szCs w:val="24"/>
              </w:rPr>
            </w:pPr>
          </w:p>
          <w:p w14:paraId="51F707E4" w14:textId="4120359C" w:rsidR="00700331" w:rsidRDefault="00700331" w:rsidP="00101BA4">
            <w:pPr>
              <w:jc w:val="center"/>
              <w:rPr>
                <w:noProof/>
                <w:lang w:eastAsia="es-CO"/>
              </w:rPr>
            </w:pPr>
          </w:p>
          <w:p w14:paraId="41190833" w14:textId="77777777" w:rsidR="00B54C77" w:rsidRPr="00F034CB" w:rsidRDefault="00B54C77" w:rsidP="00101BA4">
            <w:pPr>
              <w:jc w:val="center"/>
              <w:rPr>
                <w:sz w:val="24"/>
                <w:szCs w:val="24"/>
              </w:rPr>
            </w:pPr>
          </w:p>
          <w:p w14:paraId="0CF694C4" w14:textId="5EDEB8A9" w:rsidR="00700331" w:rsidRDefault="00700331" w:rsidP="00101BA4">
            <w:pPr>
              <w:rPr>
                <w:sz w:val="24"/>
                <w:szCs w:val="24"/>
              </w:rPr>
            </w:pPr>
            <w:r w:rsidRPr="00F034CB">
              <w:rPr>
                <w:sz w:val="24"/>
                <w:szCs w:val="24"/>
              </w:rPr>
              <w:t>De acuerdo a la información suministrada por el Grupo Gestión Contractual a través de correos e</w:t>
            </w:r>
            <w:r>
              <w:rPr>
                <w:sz w:val="24"/>
                <w:szCs w:val="24"/>
              </w:rPr>
              <w:t>lectrónicos remitidos los días 1</w:t>
            </w:r>
            <w:r w:rsidRPr="00F034CB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de</w:t>
            </w:r>
            <w:r w:rsidRPr="00F034CB">
              <w:rPr>
                <w:sz w:val="24"/>
                <w:szCs w:val="24"/>
              </w:rPr>
              <w:t xml:space="preserve"> </w:t>
            </w:r>
            <w:r w:rsidR="00606BD2">
              <w:rPr>
                <w:sz w:val="24"/>
                <w:szCs w:val="24"/>
              </w:rPr>
              <w:t>abril del 2023</w:t>
            </w:r>
            <w:r w:rsidR="00B54C77">
              <w:rPr>
                <w:sz w:val="24"/>
                <w:szCs w:val="24"/>
              </w:rPr>
              <w:t>,</w:t>
            </w:r>
            <w:r w:rsidRPr="00F034CB">
              <w:rPr>
                <w:sz w:val="24"/>
                <w:szCs w:val="24"/>
              </w:rPr>
              <w:t xml:space="preserve"> la Superintendencia del Subsidio Familiar ha suscrito </w:t>
            </w:r>
            <w:r w:rsidR="00606BD2">
              <w:rPr>
                <w:sz w:val="24"/>
                <w:szCs w:val="24"/>
              </w:rPr>
              <w:t>199</w:t>
            </w:r>
            <w:r w:rsidRPr="00F034CB">
              <w:rPr>
                <w:sz w:val="24"/>
                <w:szCs w:val="24"/>
              </w:rPr>
              <w:t xml:space="preserve"> contratos con corte al </w:t>
            </w:r>
            <w:r w:rsidR="00606BD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1 </w:t>
            </w:r>
            <w:r w:rsidRPr="00F034CB">
              <w:rPr>
                <w:sz w:val="24"/>
                <w:szCs w:val="24"/>
              </w:rPr>
              <w:t xml:space="preserve">de </w:t>
            </w:r>
            <w:r w:rsidR="00606BD2">
              <w:rPr>
                <w:sz w:val="24"/>
                <w:szCs w:val="24"/>
              </w:rPr>
              <w:t>marzo</w:t>
            </w:r>
            <w:r w:rsidRPr="00F034CB">
              <w:rPr>
                <w:sz w:val="24"/>
                <w:szCs w:val="24"/>
              </w:rPr>
              <w:t xml:space="preserve"> de</w:t>
            </w:r>
            <w:r w:rsidR="00606BD2">
              <w:rPr>
                <w:sz w:val="24"/>
                <w:szCs w:val="24"/>
              </w:rPr>
              <w:t>l 2023</w:t>
            </w:r>
            <w:r w:rsidRPr="00F034CB">
              <w:rPr>
                <w:sz w:val="24"/>
                <w:szCs w:val="24"/>
              </w:rPr>
              <w:t>, tal como se demuestra a continuación:</w:t>
            </w:r>
          </w:p>
          <w:p w14:paraId="16DBA97C" w14:textId="77777777" w:rsidR="00835351" w:rsidRDefault="00835351" w:rsidP="00101BA4">
            <w:pPr>
              <w:rPr>
                <w:sz w:val="24"/>
                <w:szCs w:val="24"/>
              </w:rPr>
            </w:pPr>
          </w:p>
          <w:tbl>
            <w:tblPr>
              <w:tblW w:w="1483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31"/>
              <w:gridCol w:w="1696"/>
              <w:gridCol w:w="1276"/>
              <w:gridCol w:w="992"/>
              <w:gridCol w:w="1559"/>
              <w:gridCol w:w="1843"/>
              <w:gridCol w:w="1422"/>
              <w:gridCol w:w="1500"/>
              <w:gridCol w:w="3520"/>
            </w:tblGrid>
            <w:tr w:rsidR="00835351" w:rsidRPr="00606BD2" w14:paraId="51F416F9" w14:textId="77777777" w:rsidTr="000D2BDA">
              <w:trPr>
                <w:trHeight w:val="692"/>
              </w:trPr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64419C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No. DE</w:t>
                  </w: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br/>
                    <w:t xml:space="preserve">CONTRATO 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44148B1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NOMBRE CONTRATISTA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63288F2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FECHA DE INICIO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2609966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FECHA</w:t>
                  </w: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br/>
                    <w:t>TERMINACIÓN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58DCAEB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ID DEL CONTRATO EN EL SECOP II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2527512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ÁREA ASIGNADA / DPENDENCIA</w:t>
                  </w:r>
                </w:p>
              </w:tc>
              <w:tc>
                <w:tcPr>
                  <w:tcW w:w="14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706171F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ESTADO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vAlign w:val="center"/>
                  <w:hideMark/>
                </w:tcPr>
                <w:p w14:paraId="655D723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OBSERVACIONES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CF4447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9C6CB0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224B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001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6C37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MONICA ESTHER  PALOMO MARMOL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671C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A85B5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5670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CO1.PCCNTR.4377497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E87D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EB0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3C835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68725E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DADE6F4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8259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 xml:space="preserve"> 002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76B4F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JESUS DAVID RAMIREZ MERCADO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0A7BB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3A117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BC320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CO1.PCCNTR.4377291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935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EC171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3EBBE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EBA572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F49E93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8207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003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681E5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JUAN CAMILO CASTELLANOS CORREDOR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61988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2606A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92B2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CO1.PCCNTR.4383365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A2B4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3AF2A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7C8CF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037FF4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27D61F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84BE5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004 DE 2022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6136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DANIEL ESTEBAN RUANO RUIZ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A21DB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5AFF7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89B4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CO1.PCCNTR.4383687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3AD60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31AA7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64EAC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59078F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CFE826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23159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005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00472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LAURA MERCEDES RODRIGUEZ MORALES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B6825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B29E5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12/12/2023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724B6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CO1.PCCNTR.4391814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C44ED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086F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1564F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DCEAE3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64D9E4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E282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006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8100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REINEL FERNANDO PUENTES MORENO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ABF0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8FEA2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12/12/2023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7B0B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CO1.PCCNTR.4393833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E42E2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CC8DA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630B9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0BFB9F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C3BE42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BE056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007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2F53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KIMBERLY LORENA PINZON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6DC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B0893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8CBF5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CO1.PCCNTR.4393532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9688F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10288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F02FA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9617E6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4E55B7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AB993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008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22652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DANIEL QUINTERO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F07D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2BD2F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81E3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CO1.PCCNTR.4395704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D47A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72B9A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49B37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1765D4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1E7516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F2A29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009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53A52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ANA REBECA RIOS PADILLA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F4815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11F5B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0B450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CO1.PCCNTR.4398238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4843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32492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2CC54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8989DB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3FC853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2B4AD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2F33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FANNY QUINTERO PARRA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98B4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60155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1FC99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CO1.PCCNTR.4399680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8603B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97D7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5F0CF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981CF5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E2B18F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8E65F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011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E9B0C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CLAUDIA CAROLINA CASTRO RUBIO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FC79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08CB0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61262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CO1.PCCNTR.4398433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8D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AF465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2A781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14E915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093CAE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698B8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AA51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CRISTIAN JOAN FRANCO ZABALETA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3D390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C1A62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10BD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CO1.PCCNTR.4399093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8771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0CF1B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A1BCD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4D6695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915822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DCD94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013 DE 2022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7C03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IVIQUEMBERLY LINARES FORERO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61F4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BA99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5A67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CO1.PCCNTR.4399518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BF642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71952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744F3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610AEF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F97D05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F664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74075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DIANA MARCELA BARBOSA HERNANDEZ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4A620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EB28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34C48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CO1.PCCNTR.4399043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4808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A497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5BF51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FD5FEA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A14AD1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2195B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79791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MAURICO BOHORQUEZ GONZALEZ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6C7D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CC3E5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80904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CO1.PCCNTR.4398880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B091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8C4B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70A3D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04B0BE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800EF2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0C46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AE7E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EDWIN LEONARDO PAZ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0406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33F9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FBD9C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CO1.PCCNTR.4399946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DE713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AB627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EC59B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F3BE65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2EBF13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45B1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017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86DDE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MARIA CRISTINA VILLAR NOVA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FC371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9781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E1004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CO1.PCCNTR.4400899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135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53BF2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D83C9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C9A34E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810DBB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916B0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018 2023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C4A1A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BLANCA LUCIA SANCHEZ TORRES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7B160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09F78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697A6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CO1.PCCNTR.4399423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89167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069D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58377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F53AC9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979D7C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A0AF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139FF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GENNY MILENA PINZON RABELO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EB9DD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13314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56210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CO1.PCCNTR.4403028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EA24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SUPERINTENDENCIA DELEGADA PARA LA RESPONSABILIDAD </w:t>
                  </w: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52EB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3F603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85B813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CDF2A9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57C63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020 DE 2023 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5CB69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BRAYAN GONZALO VELANDIA JARAMILLO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509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E8ECD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2770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CO1.PCCNTR.4401308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D249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br/>
                  </w: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br/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E218B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DAE61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BBAEB3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1D0DC99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7111B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C1317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LAURA DANIELA LUCENA VILLALBA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93342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440C5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B29F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CO1.PCCNTR.4401639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A5F54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C0352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C4239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095119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8FDCF6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AB8E0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4A8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ANDRES FELIPE PARRA PERILLA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6EC13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F7C78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E70B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CO1.PCCNTR.4401360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7F5A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8C0C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D9088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328381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E563A3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09BF7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023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02078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ANDRES EDUARDO ROLDAN MARTINEZ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E87A3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5B9E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DA44B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CO1.PCCNTR.4402079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8AD9F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8255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1CF07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B42D79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C3ED71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5035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5DD78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RUBEN DARIO PARDO VERGARA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2355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65995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8315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CO1.PCCNTR.4402951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999F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br/>
                  </w: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br/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47D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7E292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4FEC10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A61336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CD9E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4AB50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ANDRES STEVEN SALAMANCA BURGOS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102FD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07A0C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AF8DB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CO1.PCCNTR.4402326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DC91C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05EA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TERMINACION ANTICIPADA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CBCF5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 xml:space="preserve">EL CONTRATO FUE TERMINADO A PETICIÒN DEL CONTRATISTA 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2DEDA1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49FEB6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FE56E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58BD4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DAVID QUINTERO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61184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EDB92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4168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CO1.PCCNTR.4403713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42314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688B7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BC246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9CE911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9A2B6F9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15B6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89ED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JOSE ALBERTO FORERO TRIANA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2FF6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D66C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16/07/2023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EC3E3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CO1.PCCNTR.4408845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B11E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CONTROL INTERNO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8BA46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2F3EE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A8C764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4B490D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5229E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028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1D51C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FREDDY YARNEY ROMERO MORENO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D77CF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E0D2D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0538C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CO1.PCCNTR.4409183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10CB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135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DF313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170F00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7EAEE1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625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8260A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SERGIO ADOLFO CARREÑO CASTILLO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C2F23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D1D72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37EA7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CO1.PCCNTR.4409274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2A449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58C7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3AEC5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5891B5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BFD7A5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BCAA2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030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D8138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YOLY BIBIANA BALLESTEROS SOLANO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70E8F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A6594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BA17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CO1.PCCNTR.4410519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2EB75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D2FC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5F63B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08290E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D812B9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BD4B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031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D60A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JUAN CARLOS GUERRERO GONZALEZ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E14D0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5743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16/04/2023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7436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CO1.PCCNTR.4411258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C2C5A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65B3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85E68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2E9C6E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47A38FE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13FB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032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A6AB8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JHONATAN GARCIA ALVIRA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FDFC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084E1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16/08/2023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A9047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CO1.PCCNTR.4411901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E802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2797C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F5D8C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78A01F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69AC24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E9676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033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31A3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MARIA ALEJANDRA LOPEZ VELASQUEZ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68BC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039D0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17/05/2023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AC396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CO1.PCCNTR.4411632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23548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6D86C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D900D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5025C4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84F1DB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CA19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034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F2E4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DIDIER SNEIDER CUERVO GOMEZ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4F94F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2978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4C011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CO1.PCCNTR.4419472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D3A50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6EE22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E789A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098931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914FAE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33B8D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035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46F5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EMANUEL FERNANDO DE LA ROSA CHICA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3BC73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561B1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AFFB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CO1.PCCNTR.4418053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11546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DF67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985E0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E5B8BF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3F7B784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BA73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036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7B0E0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YUBER HERNAN ESPINOSA GOMEZ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D6C21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1D7F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27A54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CO1.PCCNTR.4418791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FC809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DEEF7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9649D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D9B256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40A0D4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48128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037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B9B2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ANGELA MILENA GUTIERREZ PATIÑO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7B5C3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8E77C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963BE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CO1.PCCNTR.4418653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83E2E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4B2A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66786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924CE4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A2FA5A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C18F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038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69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YULI MARCELA LLANO MARIN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533F5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B2CC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5DD0B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CO1.PCCNTR.4418237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C6BE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5111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4E008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D769B4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7ED331A" w14:textId="77777777" w:rsidTr="000D2BDA">
              <w:trPr>
                <w:trHeight w:val="63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F377C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039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6BAE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MARIA FERNANDA CARRILLO PEREZ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7DE15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3A151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777A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CO1.PCCNTR.4418976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C553E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30748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F2131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DD322D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2069FC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CE5CE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040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CF492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JORGE ANDRES TELLEZ ORTEGON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358C2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4F404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6120B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CO1.PCCNTR.4420423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31905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AE40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8A773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00D872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082D8E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CB9D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041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E21C1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JUDY MARCELA ULLOA BELTRAN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5C648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AC9C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6C56B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CO1.PCCNTR.4423688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47D93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64DCE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7CA16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647EE0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E62074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C7303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042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281B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ROCIO DEL PILAR NOVOA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86C5A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59B41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5FC6E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CO1.PCCNTR.4426970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5F5EB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C2876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D12ED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CFFDA2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EA3248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D1BB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043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DCD97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LAURA CRISTINA FUQUENE GIRALDO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8F03C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1559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8E643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CO1.PCCNTR.4427366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A684D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4217A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9301D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0BA859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82248D9" w14:textId="77777777" w:rsidTr="000D2BDA">
              <w:trPr>
                <w:trHeight w:val="705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D3DD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044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B13A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JUAN CARLOS CAICEDO RAMOS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2D319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D3BA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AD7CC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CO1.PCCNTR.4427097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9AB4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4C7E5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9878C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E5E063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6A4324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517B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045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0A58C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LILIANA PAOLA PACHECO MERCHAN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FCB5A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D21FC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194FF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CO1.PCCNTR.4428322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1E4FB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E4D8C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5E089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27C53B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92F1F5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299A5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046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13FA6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NANCY MELO CASTRO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7A8E7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B97DD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1CB96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CO1.PCCNTR.4427990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0195A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6534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4676B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245C1F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231761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D2E55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047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B5EBA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JHOSEP ALEXANDER MANJARRES CANTILLO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1DB7A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BBA8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CF37F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CO1.PCCNTR.4428912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A3BD4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A0200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F8CBC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FAFB14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C19AB5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8B52A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048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EDA5E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RAUL ANTONIO VARGAS CAMARGO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0290B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5C73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687EE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CO1.PCCNTR.4428963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9D3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924AC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4AB5B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52AF58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937D0E0" w14:textId="77777777" w:rsidTr="000D2BDA">
              <w:trPr>
                <w:trHeight w:val="75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CEC8A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049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564C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MADELIS PONTON CASTILLEJO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28B8C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4AB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1D40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CO1.PCCNTR.4430572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E029C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F55D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7DDD5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4A06B0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63221C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5504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050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A06E5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ARMANDO DE JESUS CAÑAS OCHOA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B6844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D953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52881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CO1.PCCNTR.4432927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3BD93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08B3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EC481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49794B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B7C130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479B2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051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17ED6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ELSA LEONOR APACRICIO DAZA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FA5D5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DC51F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41256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CO1.PCCNTR.4434155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4D4D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6D0D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A5B40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6F90D3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968B35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2C1B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052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FD8E7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MARIA ALEJANDRA CORREDOR TOCARRUNCHO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4EA20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AAAEA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F9FFE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CO1.PCCNTR.4436744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DC02B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61C5C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EC66B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C2C453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B4ACF4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B5C2D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053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739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HECTOR JOSE MATAMOROS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5F5E9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BDA97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1C154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CO1.PCCNTR.4437672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69EC3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989BA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98383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5B0D0E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ABA78C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FE10A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054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1FCA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RAUL ALBERTO GARCIA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D5B98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3A5DD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2F8C2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CO1.PCCNTR.4437626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2075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515E4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9B81D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9D20FF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C5EDDF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8372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055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9546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OSCAR SAÚL CORTÉS CRISTANCHO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97967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74ED2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BC11B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CO1.PCCNTR.4439558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FFA9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7DEB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C8B6B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715DA2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9ED8C29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51CE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 056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E18B4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VIVIANA PAOLA MORELOS ROMERO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A9DF3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E51D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A7577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CO1.PCCNTR.4437572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D21FE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FC8C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67240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6DF272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0D4713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6D2F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057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773D6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PEDRO JOSE ALEJANDRO GARZON BOJACA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7C11D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C5CC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9E7A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CO1.PCCNTR.4438400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9C0A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E164B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E2BA3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A0DDC9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642BB7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06FA3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058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A815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SEBASTIAN ALEXANDER ALVAREZ CHIAPE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029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38BA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256B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CO1.PCCNTR.4438520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D4C56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5D8F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8209D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6C09C8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1493ED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DBF4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059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410AB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DAVID ANDRES ACERO MORENO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4436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AF72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47757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CO1.PCCNTR.4439331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7162B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E3F6B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7BCEC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9B8600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A82C0E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FD9F5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D5CA0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DENNYS LORENA ESPEJO IZQUIERDO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B3718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187C0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BD74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CO1.PCCNTR.4440495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5F003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6DDC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7A2F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2C3BEF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047D28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F6B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061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42E5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JOHNNY ABAD MARTINEZ FONTALVO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6C346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23FF0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19/05/2023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CA4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CO1.PCCNTR.4441525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0FD8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4BE5A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B568C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C811D2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6EB6704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6581A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CBFD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MIGUEL ANDERSON PUENTES MONTENEGRO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C9380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7868D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5A242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CO1.PCCNTR.4442654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2A645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57DB2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7E816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937A61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ADDCE2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DBFA2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1904E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JULIO CESAR OSORIO MENDOZA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D33F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1F208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FFC2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CO1.PCCNTR.4443148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8B8C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05CA5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3044D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ACDF93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514F43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398F1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33740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ORLANDO ARGUELLO GONGORA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F6B7A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F0B20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22/05/2023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EB668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CO1.PCCNTR.4445614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C91FA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D06F5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4C011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0D2E12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133E59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EA4B7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5DA10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JUAN DAVID CASAS BELLO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F7FF2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048B6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64E18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CO1.PCCNTR.4446158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2C12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DE7D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74493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029DDE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040B4EE" w14:textId="77777777" w:rsidTr="000D2BDA">
              <w:trPr>
                <w:trHeight w:val="66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B2AB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39C0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GABRIEL ANTONIO TURIZO REINEL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A6A79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92CC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B7494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CO1.PCCNTR.4446219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2D5C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4EFFF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BF739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AC12F4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B7921A2" w14:textId="77777777" w:rsidTr="000D2BDA">
              <w:trPr>
                <w:trHeight w:val="825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D00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E4D8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LAURA EMELINA MARTINEZ QUINTERO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1D42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C452A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A3A7E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CO1.PCCNTR.4446975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6C736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ECC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4C290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1CF5EE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650BEF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0C09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D6A3C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WILLIAM ARTURO RODRIGUEZ CALVO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5545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4ED18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C874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CO1.PCCNTR.4447666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B203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4E94B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AC5B6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E3AF18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BC85FD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BA7A9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FDFEE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ANGELICA DEL PILAR DELGADO VALENCIA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2883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50D16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7D330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CO1.PCCNTR.4451113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1A931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8AB30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01DD5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3944FD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64772D9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0DE4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2BD4E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ANA MILENA ROSERO ESTRADA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2B7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94660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1C189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CO1.PCCNTR.4450475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8ACE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DF56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FC684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03A43C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7A8971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0DE03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5EE5E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BLANCA STELLA ENCISO MORALES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A7E0C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6651A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56A7E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CO1.PCCNTR.4449847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74A3B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93F9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C8EF0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B86A65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C6D95EE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BA649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072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B1D70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JEFERSSON OSWALDO TUNJANO BOHORQUEZ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265F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5F2A7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EE1B9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CO1.PCCNTR.4450047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50DF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0A6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9A28C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41B0A7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D549549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D9A5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79F8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JOSE FABIAN DELGADO MARTINEZ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6FCB4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D6F78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E1E1F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CO1.PCCNTR.4458920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75D6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B654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D3273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F94DFA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E3206B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FCAE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8521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CELIA MARGARITA CONEO RAMIREZ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82297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7D0C9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9320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CO1.PCCNTR.4458661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E13E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EC15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BC644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55EBAD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3E7D03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399BE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F214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LAURA SACRISTAN HENRIQUEZ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4C35E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BD811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24/06/2023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F225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CO1.PCCNTR.4459958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A4E6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8259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06CBC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1C4546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E3E81B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B6FB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68F5F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PAULO JOSE BALLESTEROS BARRIOS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14A6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7FBE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C0502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CO1.PCCNTR.4460541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0783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A15DE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9B508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26D82C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CA92FE8" w14:textId="77777777" w:rsidTr="000D2BDA">
              <w:trPr>
                <w:trHeight w:val="90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03A56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ECF20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JAVIER PAJOY PATIÑO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0DC46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4260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A4352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CO1.PCCNTR.4461912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9926F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7891D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80DE1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SE REALIZO CESIÓN DELCONTRATO No.092 DE 2023, A NOMBRE DE LA SEÑORA OFELIA ROSA GALVAN SANCHEZ, CON CEDULA No. 26.175.070, DESDE EL DIA 04 DE MARZO DE 2023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ED42C0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213CEE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9F8F5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4A5E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MARIA ALEJANDRA RODRIGUEZ MUÑOZ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0EF4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79DE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1B65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CO1.PCCNTR.4461365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BCA7A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799F1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D9303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91C69C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D4A984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5C0F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F9D64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ANA MARIA PUENTES RAMIREZ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9D170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89A0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19/06/2023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E0BA0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CO1.PCCNTR.4466583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D8DF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4BF40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DD97C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E152C2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B6CF47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F93C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964DC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VICTOR ALFONSO DUARTE QUINTERO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1D1F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51877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6AEA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CO1.PCCNTR.4468745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829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DDEF9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3C98E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AC24F6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32CEC4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EB4F1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46521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SARA JIMENA GIRALDO DUARTE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C723E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B8301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1931B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CO1.PCCNTR.4472902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58A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FBD43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0801D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C3C5F9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9D1528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70CB9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3E2B8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IRINA ISABEL OCHOA PADILLA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7C5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07B1E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40B0E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CO1.PCCNTR.4469022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CF5A6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CCA62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0F9DA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5200E4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AA4645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58B60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B02A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INGRID VILLACORTE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0B23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B24FC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AC91E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CO1.PCCNTR.4448376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659B9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0DC4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49457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CFABFF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1C3A7B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AA3B1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084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AABBB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JULIO CESAR MORENO BERNAL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F1841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59AB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ECF3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CO1.PCCNTR.4469776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A8A0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F018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0A1B4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8C4D24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72CD5A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5DA9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A0AFA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JORGE CARLOS ROCHA NARVAEZ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7F3B6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614C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2767D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CO1.PCCNTR.4469940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C7654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84CA7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579B6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CF2BC4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5EBB84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0DC2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FAB1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YISEL PATRICIA BARRIOS AHUMADA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82A78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62E08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BA0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CO1.PCCNTR.4470595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D622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8B581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BE859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1174CD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ABA3DB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099CB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087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CEEA5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YEIMI ALEJANDRA FUENTES FONTECHA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0099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C5B3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4704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CO1.PCCNTR.4472713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3193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B6E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1F146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95EF3C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44B6D2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DF0A4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088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9E30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XIMENA ELIZABETH MOJICA BALLEN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6E42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8B5B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42F5B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CO1.PCCNTR.4477072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9CD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B3EF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9B7E8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1527B2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BD4D6E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A7067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089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F33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VERONICA DURANA ANGEL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0719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178F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31/05/2023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BAFC9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CO1.PCCNTR.4479296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90AA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9B057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2E3BD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6BA803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B8E9F2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4451F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090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9AE4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JUAN SEBASTIAN VELASQUEZ ROA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70889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346FF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25/12/2023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8BE5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CO1.PCCNTR.4480019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6AAE0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A312A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0EFE1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D366A0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EF6084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7C8A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091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E339E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JAVIER AUGUSTO MURCIA BARRERA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0D9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1DEF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779C5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CO1.PCCNTR.4503613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58AB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97C23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03484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CF85C3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FCF5ED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A7D63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2010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LADY ADRIANA SOSA ATEHORTUA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F405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423A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693DB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CO1.PCCNTR.4480407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0C90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DED7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EAA2E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977464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884431D" w14:textId="77777777" w:rsidTr="000D2BDA">
              <w:trPr>
                <w:trHeight w:val="1125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764A8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  <w:t>092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15F08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  <w:t xml:space="preserve">MAGNOLIA </w:t>
                  </w:r>
                  <w:r w:rsidRPr="000D2BDA"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  <w:br/>
                    <w:t>ANGGIE CORTES MARTINEZ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8B8C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  <w:t>01/03/2023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515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  <w:t>31/07/2023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6AFCC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  <w:t>CO1.PCCNTR.4377291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7048E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AA250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auto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5C611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color w:val="auto"/>
                      <w:sz w:val="18"/>
                      <w:szCs w:val="18"/>
                      <w:lang w:eastAsia="es-CO"/>
                    </w:rPr>
                    <w:t>SE REALIZO CESIÓN DELCONTRATO No.092 DE 2023, A NOMBRE DE LA SEÑORA LADY ADRIANA SOSA ATEHORTUA, CON CEDULA No. 53.080.670,DESDE EL DIA 17 DE MARZO DE 2023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70511B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C2ED889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0F6F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093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36462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RODRIGO BARRERO MUÑOZ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E94F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26/01/2023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5D4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25/12/2023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6D7C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CO1.PCCNTR.4480737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10782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DE7D5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7B07D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5E7798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E47C57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5D01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7CF7C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ANDRES JURADO ALVARAN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3A0C3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27/01/2023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F491E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26/12/2023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DE33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CO1.PCCNTR.4480888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51C95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A4B4D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BB61F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0AA3F3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E7872F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6F780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D03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ERLLY ESMERALDA BERNAL CAMACHO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60215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27/01/2023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EBAA6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26/12/2023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F5685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CO1.PCCNTR.4482751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FD40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65D9E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651FB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67EEDD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7EDF01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DFE16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D6D43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JEISON ROBLEDO MORENO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97BA0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27/01/2023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8E1E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26/12/2023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E63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CO1.PCCNTR.4488083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82B1B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E9ACE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9ADC8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40B133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F44ACB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206F8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6391B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GABRIEL SANTAFE VERA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D912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ABC64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E3A42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CO1.PCCNTR.4488439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D7C1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EEF0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94A38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F515C0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1D2F4A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A3EF6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234DD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ADRIANA GOMEZ AMAYA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A5F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83E5E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31/05/2023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183A4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CO1.PCCNTR.4488492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8030F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E48ED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49812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EECE9D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31DCD3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0A2E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74C6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YARLEIDY MOSQUERA </w:t>
                  </w:r>
                  <w:proofErr w:type="spellStart"/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MOSQUERA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BA808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E2947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29/05/2023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665AA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CO1.PCCNTR.4488690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0355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FC632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74A50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4EC2A4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78DAB9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77DE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580C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HECTOR SANCHEZ PEREA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AA09D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47615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6DBB8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CO1.PCCNTR.4492221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F954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SUPERINTENDENCIA DELEGADA PARA LOS </w:t>
                  </w: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F05A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18ECB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33D73B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ED8785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FBC35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813C5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GLADYS EDITH LAVERDE NEIRA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F4B2B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79F46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A1AA9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CO1.PCCNTR.4497135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1981C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936D0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C9996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90FD12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5B2DED9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8ECA3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F0D4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CARLOS IVAN RODRIGUEZ PLATA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C2D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F7EC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EFD17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CO1.PCCNTR.4497622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42AF9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57485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7FF21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976980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70AF1D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BD4F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C4FE8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CLAUDIA YAMILE CASTIBLANCO AREVALO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65B79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4021C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D6D1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CO1.PCCNTR.4498380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2E1CD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151A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AC5B7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23F076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AC6B19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EC008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DCD0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MARIA PAULA OSSA HIGUERA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1075F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8A638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8904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CO1.PCCNTR.4497828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62C42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C3BB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5C187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822D15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25710E4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98527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A059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CAMILO ANDRES SOTELO CHAVEZ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A2CF2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F1699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6D046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CO1.PCCNTR.4498716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E938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7E46A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6A7AA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BF0DCE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EF3C5F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2FAA2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A09F1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JORGE ROBERTO MORA LOPEZ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05552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9FD05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08956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CO1.PCCNTR.4498961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57D38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59BBD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8878D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99046A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4FE4E5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FD94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3608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WILLIAM JAVIER CELY RICO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B213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7073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FC8B9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CO1.PCCNTR.4503613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840C0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F33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FD5AE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395CDA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6668FE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F2F1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8DC7D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DIEGO ARMANDO FAJARDO PINZON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38582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9A89D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A7B7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CO1.PCCNTR.4499605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60F6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CA96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FD68E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6AF193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757786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C14C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A5A0B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ANGELA MARIA ORTIZ VILLALBA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13231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36BD9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5251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CO1.PCCNTR.4500851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C191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9BD4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23269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E8BE18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18551F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3774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32F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PAOLA ANDREA TACHA DIAZ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7B3CC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867E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6E42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CO1.PCCNTR.4499860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3C9BB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2DAD1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572D3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A6F791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B5C028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A6CFD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814EA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LEIDY NERIETH GALINDO MORENO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B2CA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3A52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B2B0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CO1.PCCNTR.4499996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B77E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A37D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092A9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2B2AB2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27FB5B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8EFD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112 DE 2023 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7526C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JOSE ALFREDO JIMENEZ MENDIETA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5D71D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E42A6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3AA1B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CO1.PCCNTR.4500080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5A67C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B507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5BFBD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ADA446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A20CE0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BA04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EF7E8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DORA LUZ ARIAS HERNANDEZ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D5111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DDE0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27/12/2023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3C56C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CO1.PCCNTR.4501778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95FF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35A8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F3BD3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DADA85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C4F41A4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8CBF1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8B489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LADY BIBIANA BELLO GOMEZ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6DB3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AC0D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E3D1F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CO1.PCCNTR.4501346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FBBC5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6136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D230A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5A23EC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2C9DEB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9619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3A30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CESAR AUGUSTO QUIJANO HERNANDEZ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A1801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BC79B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6C05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CO1.PCCNTR.4517438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5CC4E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ADE2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2A8C1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34E02B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C6A046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722F4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DBAD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DIEGO ANDRES MUNAR BACA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45E5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90DAC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25EFA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CO1.PCCNTR.4499022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6831C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9D9F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3C71C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3E612C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990E73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3897A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1F85D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NUBIA YANETH BELLO GOMEZ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5D5EB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0790B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48589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CO1.PCCNTR.4511966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7C2A1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68ABB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9198F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CA6798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BD3E4A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0210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118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45A5F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MAYERLY ANDREA MONTERO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FBEF2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11CA5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8D118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CO1.PCCNTR.4518348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E717C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88FB8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270F2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57D87E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1728A29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F9152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119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AC105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CLAUDIA PATRICIA CORREAL MELO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FCB24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50164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2618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CO1.PCCNTR.4518178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144E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11F11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5B918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EEA66B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6125F8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B3C6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84E3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IMPRENTA NACIONAL DE COLOMBIA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9EAE2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8B5A1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C1B5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CO1.PCCNTR.4495359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81C3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36F39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2C219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211F5E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60D30B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E8818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BD378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ANY ALEXANDRA PALACIOS ROBLEDO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085E6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A9B5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53C9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CO1.PCCNTR.4518110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2D96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CONTROL INTERNO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4B2F3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5E3E6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E8D83F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155BF8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B22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4840B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DALTON EMILIO PEREA LUNA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E7136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DF66D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79814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CO1.PCCNTR.4520461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1509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5D9BD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30E2B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576959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355C5A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A0CF9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123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48CD3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JAIRO ALBERTO DELGADO BELTRAN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F680E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BB7B9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81A0E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CO1.PCCNTR.4521718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06B5B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768B6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CF627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B01137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144680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8D762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124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FBB7F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EDUARDO ROMERO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DAFA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D7D47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FD867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CO1.PCCNTR.4522721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1C121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EDEEA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E9DD7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7E181F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540E0F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57B9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73242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LINA JIMENA CUADROS PEREZ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E09A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0491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F9D5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CO1.PCCNTR.4523201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530B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FBC6A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01B21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C18FA2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7F20B3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032BD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126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49A5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LUIS ADRIAN QUINTERO SARMIENTO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92A66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73F6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7EE8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CO1.PCCNTR.4524809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61C3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1530C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FD81C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F69C68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966D09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A47B9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553E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SANDRA PATRICIA GAITAN FAJARDO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11744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A7999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BB499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CO1.PCCNTR.4525267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02C74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A3A2D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AC01B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5CA352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EDAF04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5C46F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1BF22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MEGASOFT S.A.S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24F23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01/01/2023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D2F7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30/04/2023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C2383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CO1.PCCNTR.4525525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F2EC2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5B203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EEB7D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7107EB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0070234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3FAE0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050A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YURI ZAMAR SEPULVEDA YARURO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76920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C8C4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2E5E0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CO1.PCCNTR.4526005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B060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83AE5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C4DB8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E25ED2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8547C1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EC37F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2CE0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DIANA PATRICIA VALENCIA AGUIRRE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C30D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DB5C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8738B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CO1.PCCNTR.4527231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96E26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845C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1AFF7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AC7A6B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AC7567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8AF7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DFEB1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HECTOR HUGO HERRERA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A345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C77BF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EADA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CO1.PCCNTR.4529214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CEC1F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4E94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A6A8A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CA1EB2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F5191B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CF3A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2C91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ALEXIS LARA MOSQUERA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3608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B3E8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9AF4A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CO1.PCCNTR.4529207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A846E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56B4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E16EB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360455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8928B7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01BA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40DCE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ANA MARIA BAEZ SILVA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66AB6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CB994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C48F2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CO1.PCCNTR.4532409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50B9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8A3E5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86D9C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55CEA3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B4F102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DFAC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8A58E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VICENTE ALEJANDRO FLOREZ RUEDA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81104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5B1BE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4A8D7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O1.PCCNTR.4533869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22D8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C7CDF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35ECD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5CD2D4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BAE5A0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C734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F37F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KAREN DANIELA HERNANDEZ DIAZ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23026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02/02/2023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1F398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EFA8C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CO1.PCCNTR.4535714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2B540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437A0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ADC83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5E7E0F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9023EFE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C12A9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136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ADCF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ADELA RODRIGUEZ OTERO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4B8C8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5A011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E97D9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CO1.PCCNTR.4543392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84E65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85B6F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C97C1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AA9A3E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D82673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37813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643CB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JORGE ELIECER AMAYA RAMIREZ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7A4BB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B7826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12518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CO1.PCCNTR.4552402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A2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E0AE4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8B554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D52689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501009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BF132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DCA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ENEIDA CARDENAS CORTES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6CF72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6/02/2023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53403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3EA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CO1.PCCNTR.4554080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E4A73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0183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DEB08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627194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5F10BF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80BE9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1C1B2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DAVID FERNANDO GUACAS SILVESTRE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4B0D9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07/02/2023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5488D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32C3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CO1.PCCNTR.4569535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3826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FDCBF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8748F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807952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9912FA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661CE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F15D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NATHALY MARGARITA GOMEZ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A5D01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07/02/2023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CED4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979E6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CO1.PCCNTR.4570730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A5891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870D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5E119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9D5C91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5FCC0FF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DE1CD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64C8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DANIEL ARTURO MONCADA PIRANEQUE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B20B9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01/03/2023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73941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0445D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CO1.PCCNTR.4706561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F71D2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PROTECCION AL USUARIO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25F37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F968E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13A55D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346F40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84DBF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F6763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AUTO INVERSIONES COLOMBIA S.A - AUTOINVERCOL S.A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2197E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01/03/2023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E8D2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0A0F7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C65911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C65911"/>
                      <w:sz w:val="14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15E9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95BBF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57C92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4CD4E7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ED62FC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0CAC7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1886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JOSE DAVID MANCILLA LOPEZ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BC22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06/03/2023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3EBA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3E97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CO1.PCCNTR.4723544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1445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PROTECCION AL USUARIO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E8897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EE605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0F3AA3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5E181C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F32A9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B70D5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JUAN DIEGO GONZÁLEZ PIMENTEL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7E54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06/03/2023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73956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369A1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CO1.PCCNTR.4724437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2DEE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PROTECCION AL USUARIO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EEA06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8D8B9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B3185A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B061C7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3BAF6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C466D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LEYDY CAROLINA ESCOBAR ALVAREZ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AA4C4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06/03/2023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E0C0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602B2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CO1.PCCNTR.4724383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4635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PROTECCION AL USUARIO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4CBB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47F8A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B1B227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65C25D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F47B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EF17B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MARIA CRISTINA PEREA CASTILLO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6C9D7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07/03/2023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E1D8F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6/07/2023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4D437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CO1.PCCNTR.4732052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20F30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76CF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BC266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019519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CD3235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35E2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DEC8F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DIEGO MOISES TAVERA RIAÑOS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D18A2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07/03/2023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AE81E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AD63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CO1.PCCNTR.4732052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B988A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D166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11918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208207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113E3A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FA8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CC04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SHAIRA ALEXANDRA RIVERA GALLO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865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07/03/2023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C369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67E4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CO1.PCCNTR.4732919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76E0E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DD9F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TERMINACION ANTICIPADA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C0152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 xml:space="preserve">EL CONTRATO FUE TERMINADO A PETICIÒN DEL CONTRATISTA 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6F9328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A01D52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10134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0F77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CARLOS HERNAN MEDINA AYALA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37AA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E56FB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FBED3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CO1.PCCNTR.4732989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91F9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CEBDC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542D4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35AB5E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3179DF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5A4E4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78990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VELMAR DAVID ALZATE PEREZ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2BE9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A5762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B36A5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CO1.PCCNTR.4732598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03B58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586DD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7A8A9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3230F8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DE7873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14B49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621D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LUZ ESTUARD HURTADO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DED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CE5A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61D2A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CO1.PCCNTR.4734407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DA5AE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D554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1CB7F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DCB5E2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C48D0D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3BE1D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52BA4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MATEO ALEJANDRO VERA RAMIREZ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2490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98E8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06/10/2023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5EA9B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CO1.PCCNTR.4733357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99E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9B58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9DA3C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CA0B4E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D392DF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7FC60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CEE2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VERNER IAN TIBOCHA CAMACHO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A958C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FFDA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7383A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CO1.PCCNTR.4733151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8D90A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F3365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78F2D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407E06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EF31AD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A4D59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154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A3B8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JOHANNA ANDREA GONZALEZ DUARTE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D8F0F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A1F61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69FA6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CO1.PCCNTR.4733294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B8813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42B4A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18A2E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22DB7D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D7D51B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A3CA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54DC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GABRIEL ADELFO RIAÑO PRIETO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66C5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8232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929D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CO1.PCCNTR.4733740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47106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4DC79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EFBDB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04DA34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256E5E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5273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AEFA6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KELLY JOHANA OVIEDO MONROY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8C71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8B75E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362A7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CO1.PCCNTR.4734070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8805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3019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5FFCF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77804A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E3E4BA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BF0FC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D5A5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SERVIESPECIALES S.A.S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F1DD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9569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12/04/2023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7AC3C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CO1.PCCNTR.4733598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B49D4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18DD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AC73E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9E6971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9247A4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E935C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C0497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MONICA DEL PILAR CASTAÑEDA MUÑOZ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D01D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07755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2E328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CO1.PCCNTR.4736880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5417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413B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44CF6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5D6B68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229006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3186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7D27B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GLORIA PATRICIA RIVERA SCARPETTA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69D66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52DA0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820EC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CO1.PCCNTR.4737553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D23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0B56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CCA6B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324499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3A127D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01264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25D70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YAMITH LIZCANO OSORIO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7A0C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9EEB3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1CA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CO1.PCCNTR.4738852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A931C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478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0E1AB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324536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7421F3E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81E8D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FB2B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DIANA CAROLINA ROMERO JAIMES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06F78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53F8D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7D826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CO1.PCCNTR.4737847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09BC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64425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5297F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F9BCE31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239CC1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5678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50EC3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CLARA ISBEL ESPINOSA GONZALEZ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8231A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B888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65D9C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CO1.PCCNTR.4738072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5F5F1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CF9BA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92DBD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907905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F8EB9E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56C6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0FAEB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ENRIQUE RAMOS PRIETO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F59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12494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92FE2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CO1.PCCNTR.4738197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2D806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2CB0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53917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6FFD4A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F3B48A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7EB09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8F98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FRANCISCO JAVIER POSSO GALLEGO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9A83B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B059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D2B8C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CO1.PCCNTR.4738924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08010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1CA6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29ED4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381A24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6F8249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5ECD6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FA3B1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NELSY CRUZ LOZANO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998F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2D99E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7691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CO1.PCCNTR.4738872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07C6E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66C8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358A0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BFDE99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15A406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BF0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CD20E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LIDA ELIZABETH SILVA RODRIGUEZ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4CC1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C7280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56CCC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CO1.PCCNTR.4739125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FA2E3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CC5BA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E52E2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02833D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B77199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65E38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D73EC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REINA LUCIA VALENCIA </w:t>
                  </w:r>
                  <w:proofErr w:type="spellStart"/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VALENCIA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917A0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02DE1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07/08/2023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F151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CO1.PCCNTR.4738592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A9BD9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DA612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CF052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605115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BEA572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D674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1170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JORGE ELIECER LARA PALACIOS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ADD69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0D3CC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E1C93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CO1.PCCNTR.4738983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0B61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86874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001FB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2CE359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6C406C8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1DDAE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633C5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IVAN OSWALDO DAVILA VELANDIA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0F85F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9327F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71741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CO1.PCCNTR.4742162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7F812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89A29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30096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DE64A7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8125205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45060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05903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JEFFERSON SANCHEZ MORENO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7B4F8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A5A51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B10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CO1.PCCNTR.4742177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C05A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1D01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C8652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2DCB4D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3BBE84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E144A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12EB3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ANDRES ALFONSO REBOLLEDO ARCIA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D7950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7DB9E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2F81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CO1.PCCNTR.4743751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04645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8A639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1AF5E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358E0F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ABC186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9F52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172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FD14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 NICOLAS GARAVITO MARENTES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D973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C013A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BF618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 xml:space="preserve">CO1.PCCNTR.4743826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E8E0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6A9B4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D491C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9E9004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A47EB47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01103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D8F8C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LEYLA LIZARAZO VALENCIA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CFD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27A7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08/11/2023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90256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CO1.PCCNTR.4743597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F6DC6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1E6B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AD7E4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7D17A2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6FA19A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19FD1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0EAC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SONIA PATRICIA CARDENAS CORTES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FD7CB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6C29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2E3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CO1.PCCNTR.4745524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67597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E036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A8C06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BE9E4C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C1ACE94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61A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4672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LUZ MARLEN PARADA VANEGAS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65B6E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25B7A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0404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CO1.PCCNTR.4745038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2C584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431F7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1AEE4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F32D4C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4F991C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40B9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E45A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YESID BAZURTO BARRAGAN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F2D34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A16E0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06740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CO1.PCCNTR.4744911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9D419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E97DD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8E82D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53E601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A49BE82" w14:textId="77777777" w:rsidTr="000D2BDA">
              <w:trPr>
                <w:trHeight w:val="705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5B1C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600DD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JORGE HERNANDO ACUÑA ACOSTA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00FB8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BE49E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24FC6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CO1.PCCNTR.4745134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F4CAB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1EF0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0CA97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0CD97E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5BE25B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E344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C76FD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CESAR ALEXANDER GAITAN MONROY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A56D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301E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ECB57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CO1.PCCNTR.4750329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95E3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9FECE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4FFEA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3E866D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012E09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AEA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6D257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GLORIA JOSEFINA CELIS JUTINICO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430A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0788A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135FD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CO1.PCCNTR.4752005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5092C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1B7D5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A42A0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EEE1E7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7F15F51" w14:textId="77777777" w:rsidTr="000D2BDA">
              <w:trPr>
                <w:trHeight w:val="72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DFCC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166F6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GLORIA ROSERO ACEVEDO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C7C7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10/03/2023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0987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09/10/2023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E6950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CO1.PCCNTR.4750566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F102E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09BA2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3645D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022891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B29ACBF" w14:textId="77777777" w:rsidTr="000D2BDA">
              <w:trPr>
                <w:trHeight w:val="69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E26FD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E9FEB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WILLIAM ANDRES CARRILLO TORRES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CE03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92408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2247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CO1.PCCNTR.4752971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FE475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02D6F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FD110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C8310D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3725EF4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4EE7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CDCF6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MAYRA CONSTANCIA GOMEZ ROJAS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99AF4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E5237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12/09/2023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8F21D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CO1.PCCNTR.4754926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120E1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B48D0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92661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163243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4838572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B1770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F3C5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HERNAN TRIANA PALENCIA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2A299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17/03/2023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8BA1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14/10/2023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AEB6A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CO1.PCCNTR.4763330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A22E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E5DFB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C552A3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6900368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45FA004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74F81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184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D902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DANIEL MAURICIO GOMEZ ARTEAGA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6FD1D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18B8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E3A2C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CO1.PCCNTR.4762258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E7634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D7CE1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093C0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4503720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FCA7AE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A87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83E9F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RUBEN DARIO MONTOYA SIERRA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374B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124C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14/06/2023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D157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CO1.PCCNTR.4762429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6DB6B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7A30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066337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F1911B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AA12B0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DA5B7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F4CD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NUMAR ALEXIS PEÑA QUEVEDO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80B58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116C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9360C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CO1.PCCNTR.4761229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48AA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748A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2C47B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8C78E0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0742C65A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FCFFD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EEBEF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HARDWARE ASESORIAS SOFTWARE</w:t>
                  </w: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br/>
                    <w:t>LTDA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20822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13/03/2023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E51D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15/05/2023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64AA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C65911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C65911"/>
                      <w:sz w:val="14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A75D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82B3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DE18C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E6A18B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A60B8E2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0221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7C8E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LEGIS INFORMACION PROFESIONAL SA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143BB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14/03/2023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47D0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7C63C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CO1.PCCNTR.4762252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0DCAE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2CC29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315B0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B7D8B95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76A726B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A1833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189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3383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ANDRES FERNANDO VANEGAS HERNANDEZ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002CA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15/03/2023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F10D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F5C4E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CO1.PCCNTR.4767254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8E84C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DESPACHO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88204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C26A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7973B818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A99BA14" w14:textId="77777777" w:rsidTr="000D2BDA">
              <w:trPr>
                <w:trHeight w:val="84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B45CE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lastRenderedPageBreak/>
                    <w:t>190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5C97D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YENNI CATALINA VELASQUEZ MOSQUERA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3A7E4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21/03/2023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0C56B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66B4C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CO1.PCCNTR.4750560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31B5B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4361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6D0F8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52F9F78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72DEE7BE" w14:textId="77777777" w:rsidTr="000D2BDA">
              <w:trPr>
                <w:trHeight w:val="705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4686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191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A6412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LYDA NATHALY GOMEZ PENAGOS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1DB00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21/03/2023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F623D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20/09/2023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C9537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CO1.PCCNTR.4780874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93885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E3685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25FA6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60397A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DE4537D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6D55B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192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7D2FE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NATALIA ESPERANZA PINZON VELASQUEZ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3B19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21/03/2023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0032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16/09/2023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5FC8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CO1.PCCNTR.4781749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6CA6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606E3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71442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19500534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247BF179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63B3B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193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F203A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DIANA MARCELA PALACIOS QUINTO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837397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23/03/2023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F631B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22/07/2023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ED6E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CO1.PCCNTR.4790365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670E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86D8E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3B5D6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77BD3DF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D564860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EB722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195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87B2D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SELCOMP INGENERIA SAS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E4A61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24/03/2023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C3AA5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6B0B5A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color w:val="C65911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color w:val="C65911"/>
                      <w:sz w:val="14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9F283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628A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E39A9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20AE649B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3D74C0E6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3824F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196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AFF1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CAJA DE COMPENSACIÓN FAMILIAR CAFAM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81E5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29/03/2023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21EB4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4B77DB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CO1.PCCNTR.4802810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41D27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SECRETARIA GENERAL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40B2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9BBA0A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373D15A9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63CAA601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18FC7D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197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9B257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ISOLUCIÓN SISTEMAS INTEGRADOS DE GESTIÓN S.A.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F85EAE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31/03/2023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551200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30/12/2023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A06D3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CO1.PCCNTR.4820102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8A509C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43600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C7504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1603B2C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56AAE08C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4F55D8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198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9D30D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SEGURIDAD MONTECARLO LTDA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6754D6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01/12/2023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2E807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31/03/2024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23BB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CO1.PCCNTR.4812323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B93B4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34F21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9FA45E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02717BE6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835351" w:rsidRPr="00606BD2" w14:paraId="1756D083" w14:textId="77777777" w:rsidTr="000D2BDA">
              <w:trPr>
                <w:trHeight w:val="570"/>
              </w:trPr>
              <w:tc>
                <w:tcPr>
                  <w:tcW w:w="1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54B5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199 DE 2023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D7B8A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MARIA TERESA VALVERDE RIVERA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377C5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03/04/2023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A694A3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A10369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CO1.PCCNTR.4833036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0CB6F2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D36004" w14:textId="77777777" w:rsidR="00606BD2" w:rsidRPr="000D2BDA" w:rsidRDefault="00606BD2" w:rsidP="00606B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</w:pPr>
                  <w:r w:rsidRPr="000D2BDA">
                    <w:rPr>
                      <w:rFonts w:ascii="Calibri" w:eastAsia="Times New Roman" w:hAnsi="Calibri" w:cs="Times New Roman"/>
                      <w:sz w:val="14"/>
                      <w:szCs w:val="18"/>
                      <w:lang w:eastAsia="es-CO"/>
                    </w:rPr>
                    <w:t>EN EJECUCIÓN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176E32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</w:pPr>
                  <w:r w:rsidRPr="00606BD2">
                    <w:rPr>
                      <w:rFonts w:ascii="Calibri" w:eastAsia="Times New Roman" w:hAnsi="Calibri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  <w:tc>
                <w:tcPr>
                  <w:tcW w:w="3520" w:type="dxa"/>
                  <w:vAlign w:val="center"/>
                  <w:hideMark/>
                </w:tcPr>
                <w:p w14:paraId="4BEB277D" w14:textId="77777777" w:rsidR="00606BD2" w:rsidRPr="00606BD2" w:rsidRDefault="00606BD2" w:rsidP="00606BD2">
                  <w:pPr>
                    <w:autoSpaceDE/>
                    <w:autoSpaceDN/>
                    <w:adjustRightInd/>
                    <w:jc w:val="left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s-CO"/>
                    </w:rPr>
                  </w:pPr>
                </w:p>
              </w:tc>
            </w:tr>
          </w:tbl>
          <w:p w14:paraId="5F2DFBDB" w14:textId="77777777" w:rsidR="00700331" w:rsidRDefault="00700331" w:rsidP="00101BA4">
            <w:pPr>
              <w:rPr>
                <w:sz w:val="24"/>
                <w:szCs w:val="24"/>
              </w:rPr>
            </w:pPr>
          </w:p>
          <w:p w14:paraId="36D1996B" w14:textId="77777777" w:rsidR="00BD2262" w:rsidRDefault="00BD2262" w:rsidP="00101BA4">
            <w:pPr>
              <w:rPr>
                <w:sz w:val="24"/>
                <w:szCs w:val="24"/>
              </w:rPr>
            </w:pPr>
          </w:p>
          <w:p w14:paraId="2B2EB005" w14:textId="77777777" w:rsidR="00BD2262" w:rsidRDefault="00BD2262" w:rsidP="00BD22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</w:t>
            </w:r>
            <w:r w:rsidRPr="0051097C">
              <w:rPr>
                <w:sz w:val="24"/>
                <w:szCs w:val="24"/>
              </w:rPr>
              <w:t>evidencia sobre el particular en relación con lo publicado en la página web de la Superintendencia del Subsidio Familiar</w:t>
            </w:r>
            <w:r>
              <w:rPr>
                <w:sz w:val="24"/>
                <w:szCs w:val="24"/>
              </w:rPr>
              <w:t xml:space="preserve"> y la información reportada por la oficina de contratación, se evidencia la misma relación de los 199 contratos.</w:t>
            </w:r>
          </w:p>
          <w:p w14:paraId="21F766C7" w14:textId="77777777" w:rsidR="00BD2262" w:rsidRDefault="00BD2262" w:rsidP="00101B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F2BF455" w14:textId="1397F908" w:rsidR="00BD2262" w:rsidRDefault="00BD2262" w:rsidP="00101B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anexa archivo de captura de pantalla capturada el día 14 de abril 2023.</w:t>
            </w:r>
          </w:p>
          <w:p w14:paraId="3DF1BF94" w14:textId="77777777" w:rsidR="00BD2262" w:rsidRDefault="00BD2262" w:rsidP="00101BA4">
            <w:pPr>
              <w:rPr>
                <w:sz w:val="24"/>
                <w:szCs w:val="24"/>
              </w:rPr>
            </w:pPr>
          </w:p>
          <w:p w14:paraId="34CC5FA4" w14:textId="77777777" w:rsidR="00BD2262" w:rsidRDefault="00BD2262" w:rsidP="00101B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36" w:dyaOrig="994" w14:anchorId="3E5780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70" o:title=""/>
                </v:shape>
                <o:OLEObject Type="Embed" ProgID="AcroExch.Document.DC" ShapeID="_x0000_i1025" DrawAspect="Icon" ObjectID="_1743740606" r:id="rId171"/>
              </w:object>
            </w:r>
          </w:p>
          <w:p w14:paraId="39236D7C" w14:textId="77777777" w:rsidR="00BD2262" w:rsidRDefault="00BD2262" w:rsidP="00101BA4">
            <w:pPr>
              <w:rPr>
                <w:sz w:val="24"/>
                <w:szCs w:val="24"/>
              </w:rPr>
            </w:pPr>
          </w:p>
          <w:p w14:paraId="4644EB5D" w14:textId="0F801A71" w:rsidR="00BD2262" w:rsidRDefault="00700331" w:rsidP="00101BA4">
            <w:pPr>
              <w:rPr>
                <w:sz w:val="24"/>
                <w:szCs w:val="24"/>
              </w:rPr>
            </w:pPr>
            <w:r w:rsidRPr="00652C6C">
              <w:rPr>
                <w:sz w:val="24"/>
                <w:szCs w:val="24"/>
              </w:rPr>
              <w:t xml:space="preserve">Que en relación a los contratos </w:t>
            </w:r>
            <w:r w:rsidR="00BD2262">
              <w:rPr>
                <w:sz w:val="24"/>
                <w:szCs w:val="24"/>
              </w:rPr>
              <w:t>cancelados no se presentó ninguno en este primer trimestre del 2023.</w:t>
            </w:r>
          </w:p>
          <w:p w14:paraId="523FBD8D" w14:textId="38B8F243" w:rsidR="00BD2262" w:rsidRDefault="00BD2262" w:rsidP="00101BA4">
            <w:pPr>
              <w:rPr>
                <w:sz w:val="24"/>
                <w:szCs w:val="24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2A32C138" wp14:editId="782B42C1">
                  <wp:extent cx="6166485" cy="1546225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48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F693F" w14:textId="67FBF4C9" w:rsidR="00700331" w:rsidRDefault="00700331" w:rsidP="00101BA4">
            <w:pPr>
              <w:rPr>
                <w:sz w:val="24"/>
                <w:szCs w:val="24"/>
              </w:rPr>
            </w:pPr>
          </w:p>
          <w:p w14:paraId="58956576" w14:textId="77777777" w:rsidR="00700331" w:rsidRDefault="00700331" w:rsidP="00101BA4">
            <w:pPr>
              <w:rPr>
                <w:sz w:val="24"/>
                <w:szCs w:val="24"/>
              </w:rPr>
            </w:pPr>
          </w:p>
          <w:p w14:paraId="766235F5" w14:textId="77777777" w:rsidR="00700331" w:rsidRPr="00FD685F" w:rsidRDefault="00700331" w:rsidP="00101BA4">
            <w:pPr>
              <w:rPr>
                <w:sz w:val="24"/>
                <w:szCs w:val="24"/>
              </w:rPr>
            </w:pPr>
          </w:p>
        </w:tc>
      </w:tr>
      <w:tr w:rsidR="00700331" w:rsidRPr="00E97344" w14:paraId="4A7519FF" w14:textId="77777777" w:rsidTr="00066DD6">
        <w:trPr>
          <w:trHeight w:val="960"/>
        </w:trPr>
        <w:tc>
          <w:tcPr>
            <w:tcW w:w="9786" w:type="dxa"/>
            <w:gridSpan w:val="2"/>
          </w:tcPr>
          <w:p w14:paraId="215F09A8" w14:textId="77777777" w:rsidR="00700331" w:rsidRDefault="00700331" w:rsidP="00C66E0D">
            <w:pPr>
              <w:rPr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lastRenderedPageBreak/>
              <w:t>6. SEGUIMIENTO INFORME PERÍODO ANTERIOR</w:t>
            </w:r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Con relación al informe correspondiente al </w:t>
            </w:r>
            <w:r w:rsidR="00C66E0D">
              <w:rPr>
                <w:sz w:val="24"/>
                <w:szCs w:val="24"/>
              </w:rPr>
              <w:t>cuarto trime</w:t>
            </w:r>
            <w:r>
              <w:rPr>
                <w:sz w:val="24"/>
                <w:szCs w:val="24"/>
              </w:rPr>
              <w:t>stre del 2022 se evidencia que existen aún varias recomendaciones que no han sido implementadas y que conllevan a que se formulen las siguientes recomendaciones.</w:t>
            </w:r>
          </w:p>
          <w:p w14:paraId="5AD8CE74" w14:textId="1EA081A4" w:rsidR="00B54C77" w:rsidRPr="00E97344" w:rsidRDefault="00B54C77" w:rsidP="00C66E0D">
            <w:pPr>
              <w:rPr>
                <w:sz w:val="24"/>
                <w:szCs w:val="24"/>
              </w:rPr>
            </w:pPr>
          </w:p>
        </w:tc>
      </w:tr>
      <w:tr w:rsidR="00700331" w:rsidRPr="00E97344" w14:paraId="2DDC9B1B" w14:textId="77777777" w:rsidTr="00066DD6">
        <w:trPr>
          <w:trHeight w:val="1292"/>
        </w:trPr>
        <w:tc>
          <w:tcPr>
            <w:tcW w:w="9786" w:type="dxa"/>
            <w:gridSpan w:val="2"/>
          </w:tcPr>
          <w:p w14:paraId="09732E05" w14:textId="77777777" w:rsidR="00700331" w:rsidRPr="001633F0" w:rsidRDefault="00700331" w:rsidP="00A6345F">
            <w:pPr>
              <w:numPr>
                <w:ilvl w:val="0"/>
                <w:numId w:val="5"/>
              </w:numPr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 w:rsidRPr="00F034CB">
              <w:rPr>
                <w:b/>
                <w:sz w:val="24"/>
                <w:szCs w:val="24"/>
              </w:rPr>
              <w:t>OBSERVACIONES Y RECOMENDACIONES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E97344">
              <w:rPr>
                <w:sz w:val="24"/>
                <w:szCs w:val="24"/>
              </w:rPr>
              <w:t xml:space="preserve">De acuerdo con los resultados de la evaluación de la existencia, completitud, veracidad y oportunidad de la información registrada en el Sistema de Información y Gestión del Empleo Público – SIGEP, la Oficina de </w:t>
            </w:r>
            <w:r w:rsidRPr="001633F0">
              <w:rPr>
                <w:sz w:val="24"/>
                <w:szCs w:val="24"/>
              </w:rPr>
              <w:t xml:space="preserve">Control Interno observó </w:t>
            </w:r>
            <w:r>
              <w:rPr>
                <w:sz w:val="24"/>
                <w:szCs w:val="24"/>
              </w:rPr>
              <w:t xml:space="preserve">y evidencio </w:t>
            </w:r>
            <w:r w:rsidRPr="001633F0">
              <w:rPr>
                <w:sz w:val="24"/>
                <w:szCs w:val="24"/>
              </w:rPr>
              <w:t xml:space="preserve">y por lo tanto recomienda: </w:t>
            </w:r>
          </w:p>
          <w:p w14:paraId="22B93C40" w14:textId="77777777" w:rsidR="00700331" w:rsidRPr="001633F0" w:rsidRDefault="00700331" w:rsidP="00A6345F">
            <w:pPr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 w:rsidRPr="001633F0">
              <w:rPr>
                <w:sz w:val="24"/>
                <w:szCs w:val="24"/>
              </w:rPr>
              <w:t>Al Grupo Interno de Gestión del Talento Humano:</w:t>
            </w:r>
          </w:p>
          <w:p w14:paraId="37493333" w14:textId="50F5DAC7" w:rsidR="00700331" w:rsidRPr="0070669C" w:rsidRDefault="00700331" w:rsidP="00A6345F">
            <w:pPr>
              <w:numPr>
                <w:ilvl w:val="1"/>
                <w:numId w:val="4"/>
              </w:numPr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70669C">
              <w:rPr>
                <w:sz w:val="24"/>
                <w:szCs w:val="24"/>
              </w:rPr>
              <w:t xml:space="preserve">Se recomienda revisar la información publicada en la página web </w:t>
            </w:r>
            <w:r w:rsidR="00C66E0D">
              <w:rPr>
                <w:sz w:val="24"/>
                <w:szCs w:val="24"/>
              </w:rPr>
              <w:t xml:space="preserve">en la sección de transparencia </w:t>
            </w:r>
            <w:r w:rsidRPr="0070669C">
              <w:rPr>
                <w:sz w:val="24"/>
                <w:szCs w:val="24"/>
              </w:rPr>
              <w:t xml:space="preserve">de lista de funcionarios a fin de que corresponda a la realidad de la planta </w:t>
            </w:r>
            <w:r w:rsidR="00722A8B">
              <w:rPr>
                <w:sz w:val="24"/>
                <w:szCs w:val="24"/>
              </w:rPr>
              <w:t xml:space="preserve">que reporto el área de gestión </w:t>
            </w:r>
            <w:r w:rsidRPr="0070669C">
              <w:rPr>
                <w:sz w:val="24"/>
                <w:szCs w:val="24"/>
              </w:rPr>
              <w:t xml:space="preserve">del </w:t>
            </w:r>
            <w:r w:rsidR="00B54C77">
              <w:rPr>
                <w:sz w:val="24"/>
                <w:szCs w:val="24"/>
              </w:rPr>
              <w:t>tale</w:t>
            </w:r>
            <w:r w:rsidR="00374BE4">
              <w:rPr>
                <w:sz w:val="24"/>
                <w:szCs w:val="24"/>
              </w:rPr>
              <w:t xml:space="preserve">nto humano, allí se </w:t>
            </w:r>
            <w:r w:rsidR="003961C8">
              <w:rPr>
                <w:sz w:val="24"/>
                <w:szCs w:val="24"/>
              </w:rPr>
              <w:t>tienen</w:t>
            </w:r>
            <w:r w:rsidR="00B54C77">
              <w:rPr>
                <w:sz w:val="24"/>
                <w:szCs w:val="24"/>
              </w:rPr>
              <w:t xml:space="preserve"> </w:t>
            </w:r>
            <w:r w:rsidRPr="0070669C">
              <w:rPr>
                <w:sz w:val="24"/>
                <w:szCs w:val="24"/>
              </w:rPr>
              <w:t xml:space="preserve">150 </w:t>
            </w:r>
            <w:r w:rsidR="00374BE4">
              <w:rPr>
                <w:sz w:val="24"/>
                <w:szCs w:val="24"/>
              </w:rPr>
              <w:t xml:space="preserve">funcionarios registrados </w:t>
            </w:r>
            <w:r w:rsidRPr="0070669C">
              <w:rPr>
                <w:sz w:val="24"/>
                <w:szCs w:val="24"/>
              </w:rPr>
              <w:t xml:space="preserve">vs los </w:t>
            </w:r>
            <w:r w:rsidR="00374BE4" w:rsidRPr="003961C8">
              <w:rPr>
                <w:sz w:val="24"/>
                <w:szCs w:val="24"/>
              </w:rPr>
              <w:t>133</w:t>
            </w:r>
            <w:r>
              <w:rPr>
                <w:sz w:val="24"/>
                <w:szCs w:val="24"/>
              </w:rPr>
              <w:t xml:space="preserve">  reportados por </w:t>
            </w:r>
            <w:r w:rsidR="00374BE4">
              <w:rPr>
                <w:sz w:val="24"/>
                <w:szCs w:val="24"/>
              </w:rPr>
              <w:t xml:space="preserve">el área de Gestión </w:t>
            </w:r>
            <w:r>
              <w:rPr>
                <w:sz w:val="24"/>
                <w:szCs w:val="24"/>
              </w:rPr>
              <w:t xml:space="preserve">Talento Humano, así como como su </w:t>
            </w:r>
            <w:r w:rsidR="00374BE4">
              <w:rPr>
                <w:sz w:val="24"/>
                <w:szCs w:val="24"/>
              </w:rPr>
              <w:t xml:space="preserve">la </w:t>
            </w:r>
            <w:r>
              <w:rPr>
                <w:sz w:val="24"/>
                <w:szCs w:val="24"/>
              </w:rPr>
              <w:t>ubica</w:t>
            </w:r>
            <w:r w:rsidR="00374BE4">
              <w:rPr>
                <w:sz w:val="24"/>
                <w:szCs w:val="24"/>
              </w:rPr>
              <w:t>ción en la dependencia actual y r</w:t>
            </w:r>
            <w:r>
              <w:rPr>
                <w:sz w:val="24"/>
                <w:szCs w:val="24"/>
              </w:rPr>
              <w:t xml:space="preserve">evisar la numeración para la </w:t>
            </w:r>
            <w:r w:rsidRPr="0070669C">
              <w:rPr>
                <w:sz w:val="24"/>
                <w:szCs w:val="24"/>
              </w:rPr>
              <w:t xml:space="preserve">secuencia </w:t>
            </w:r>
            <w:r w:rsidR="00374BE4">
              <w:rPr>
                <w:sz w:val="24"/>
                <w:szCs w:val="24"/>
              </w:rPr>
              <w:t xml:space="preserve">dado que </w:t>
            </w:r>
            <w:r w:rsidRPr="0070669C">
              <w:rPr>
                <w:sz w:val="24"/>
                <w:szCs w:val="24"/>
              </w:rPr>
              <w:t>no e</w:t>
            </w:r>
            <w:r>
              <w:rPr>
                <w:sz w:val="24"/>
                <w:szCs w:val="24"/>
              </w:rPr>
              <w:t>stá en orden</w:t>
            </w:r>
            <w:r w:rsidRPr="0070669C">
              <w:rPr>
                <w:sz w:val="24"/>
                <w:szCs w:val="24"/>
              </w:rPr>
              <w:t xml:space="preserve">. </w:t>
            </w:r>
          </w:p>
          <w:p w14:paraId="0E3DFE1A" w14:textId="3D371667" w:rsidR="00700331" w:rsidRDefault="00700331" w:rsidP="00A6345F">
            <w:pPr>
              <w:numPr>
                <w:ilvl w:val="1"/>
                <w:numId w:val="4"/>
              </w:numPr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 w:rsidRPr="0070669C">
              <w:rPr>
                <w:sz w:val="24"/>
                <w:szCs w:val="24"/>
              </w:rPr>
              <w:t xml:space="preserve">Revisar el registro en la plataforma SIGEP II respecto </w:t>
            </w:r>
            <w:r w:rsidR="00722A8B">
              <w:rPr>
                <w:sz w:val="24"/>
                <w:szCs w:val="24"/>
              </w:rPr>
              <w:t xml:space="preserve">a la cantidad </w:t>
            </w:r>
            <w:r w:rsidRPr="0070669C">
              <w:rPr>
                <w:sz w:val="24"/>
                <w:szCs w:val="24"/>
              </w:rPr>
              <w:t xml:space="preserve">de los funcionarios, a fin de que sea coincidente con la planta de personal </w:t>
            </w:r>
            <w:r w:rsidR="00374BE4">
              <w:rPr>
                <w:sz w:val="24"/>
                <w:szCs w:val="24"/>
              </w:rPr>
              <w:t xml:space="preserve">de funcionarios que </w:t>
            </w:r>
            <w:r w:rsidRPr="0070669C">
              <w:rPr>
                <w:sz w:val="24"/>
                <w:szCs w:val="24"/>
              </w:rPr>
              <w:t xml:space="preserve">en </w:t>
            </w:r>
            <w:r w:rsidR="00374BE4">
              <w:rPr>
                <w:sz w:val="24"/>
                <w:szCs w:val="24"/>
              </w:rPr>
              <w:t xml:space="preserve">estén en </w:t>
            </w:r>
            <w:r w:rsidRPr="0070669C">
              <w:rPr>
                <w:sz w:val="24"/>
                <w:szCs w:val="24"/>
              </w:rPr>
              <w:t>sus cargos actuales</w:t>
            </w:r>
            <w:r w:rsidR="00374BE4">
              <w:rPr>
                <w:sz w:val="24"/>
                <w:szCs w:val="24"/>
              </w:rPr>
              <w:t>.</w:t>
            </w:r>
            <w:r w:rsidR="00C66E0D">
              <w:rPr>
                <w:sz w:val="24"/>
                <w:szCs w:val="24"/>
              </w:rPr>
              <w:t xml:space="preserve"> </w:t>
            </w:r>
            <w:r w:rsidR="00374BE4">
              <w:rPr>
                <w:sz w:val="24"/>
                <w:szCs w:val="24"/>
              </w:rPr>
              <w:t>De la misma manera</w:t>
            </w:r>
            <w:r w:rsidR="00722A8B">
              <w:rPr>
                <w:sz w:val="24"/>
                <w:szCs w:val="24"/>
              </w:rPr>
              <w:t xml:space="preserve"> los funcionarios que ya fueron </w:t>
            </w:r>
            <w:r w:rsidR="00C66E0D">
              <w:rPr>
                <w:sz w:val="24"/>
                <w:szCs w:val="24"/>
              </w:rPr>
              <w:t>desvinculados</w:t>
            </w:r>
            <w:r w:rsidR="00971B59">
              <w:rPr>
                <w:sz w:val="24"/>
                <w:szCs w:val="24"/>
              </w:rPr>
              <w:t xml:space="preserve"> de la superintendencia del subsidio familiar</w:t>
            </w:r>
            <w:r w:rsidRPr="0070669C">
              <w:rPr>
                <w:sz w:val="24"/>
                <w:szCs w:val="24"/>
              </w:rPr>
              <w:t>.</w:t>
            </w:r>
          </w:p>
          <w:p w14:paraId="7B49E55D" w14:textId="77777777" w:rsidR="00700331" w:rsidRDefault="00700331" w:rsidP="00A6345F">
            <w:pPr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Pr="00E97344">
              <w:rPr>
                <w:sz w:val="24"/>
                <w:szCs w:val="24"/>
              </w:rPr>
              <w:t xml:space="preserve">l </w:t>
            </w:r>
            <w:r>
              <w:rPr>
                <w:sz w:val="24"/>
                <w:szCs w:val="24"/>
              </w:rPr>
              <w:t>Grupo Interno de Gestión Contractual:</w:t>
            </w:r>
          </w:p>
          <w:p w14:paraId="5CEDE7A5" w14:textId="4866A47A" w:rsidR="00700331" w:rsidRPr="00E97344" w:rsidRDefault="00700331" w:rsidP="00374BE4">
            <w:pPr>
              <w:numPr>
                <w:ilvl w:val="1"/>
                <w:numId w:val="4"/>
              </w:numPr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reitera la solicitad para que la oficina TIC pueda </w:t>
            </w:r>
            <w:r w:rsidRPr="00191DCF">
              <w:rPr>
                <w:sz w:val="24"/>
                <w:szCs w:val="24"/>
              </w:rPr>
              <w:t>corregir</w:t>
            </w:r>
            <w:r w:rsidRPr="001633F0">
              <w:rPr>
                <w:sz w:val="24"/>
                <w:szCs w:val="24"/>
              </w:rPr>
              <w:t xml:space="preserve">, tal como se ha recomendado en los informes anteriores </w:t>
            </w:r>
            <w:r w:rsidR="00374BE4">
              <w:rPr>
                <w:sz w:val="24"/>
                <w:szCs w:val="24"/>
              </w:rPr>
              <w:t xml:space="preserve">web la opción </w:t>
            </w:r>
            <w:r>
              <w:rPr>
                <w:sz w:val="24"/>
                <w:szCs w:val="24"/>
              </w:rPr>
              <w:t xml:space="preserve">para </w:t>
            </w:r>
            <w:r w:rsidRPr="001633F0">
              <w:rPr>
                <w:i/>
                <w:sz w:val="24"/>
                <w:szCs w:val="24"/>
              </w:rPr>
              <w:t>“buscar”</w:t>
            </w:r>
            <w:r w:rsidRPr="001633F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en l</w:t>
            </w:r>
            <w:r w:rsidRPr="001633F0">
              <w:rPr>
                <w:sz w:val="24"/>
                <w:szCs w:val="24"/>
              </w:rPr>
              <w:t xml:space="preserve">a </w:t>
            </w:r>
            <w:r w:rsidRPr="001633F0">
              <w:rPr>
                <w:sz w:val="24"/>
                <w:szCs w:val="24"/>
              </w:rPr>
              <w:lastRenderedPageBreak/>
              <w:t xml:space="preserve">página web </w:t>
            </w:r>
            <w:r>
              <w:rPr>
                <w:sz w:val="24"/>
                <w:szCs w:val="24"/>
              </w:rPr>
              <w:t>en las sección de transparencia “</w:t>
            </w:r>
            <w:r w:rsidRPr="00191DCF">
              <w:rPr>
                <w:b/>
                <w:i/>
                <w:sz w:val="24"/>
                <w:szCs w:val="24"/>
              </w:rPr>
              <w:t xml:space="preserve">8.1 </w:t>
            </w:r>
            <w:r>
              <w:rPr>
                <w:b/>
                <w:i/>
                <w:sz w:val="24"/>
                <w:szCs w:val="24"/>
              </w:rPr>
              <w:t>publicación de la información contractual” ítem “</w:t>
            </w:r>
            <w:r w:rsidRPr="00191DCF">
              <w:rPr>
                <w:b/>
                <w:i/>
                <w:sz w:val="24"/>
                <w:szCs w:val="24"/>
              </w:rPr>
              <w:t>contratos celebrados</w:t>
            </w:r>
            <w:r>
              <w:rPr>
                <w:b/>
                <w:i/>
                <w:sz w:val="24"/>
                <w:szCs w:val="24"/>
              </w:rPr>
              <w:t>”</w:t>
            </w:r>
            <w:r w:rsidRPr="00191DCF">
              <w:rPr>
                <w:b/>
                <w:i/>
                <w:sz w:val="24"/>
                <w:szCs w:val="24"/>
              </w:rPr>
              <w:t>,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1633F0">
              <w:rPr>
                <w:sz w:val="24"/>
                <w:szCs w:val="24"/>
              </w:rPr>
              <w:t xml:space="preserve">para </w:t>
            </w:r>
            <w:r>
              <w:rPr>
                <w:sz w:val="24"/>
                <w:szCs w:val="24"/>
              </w:rPr>
              <w:t xml:space="preserve">poder realizar cualquier </w:t>
            </w:r>
            <w:r w:rsidRPr="001633F0">
              <w:rPr>
                <w:sz w:val="24"/>
                <w:szCs w:val="24"/>
              </w:rPr>
              <w:t>consulta</w:t>
            </w:r>
            <w:r>
              <w:rPr>
                <w:sz w:val="24"/>
                <w:szCs w:val="24"/>
              </w:rPr>
              <w:t xml:space="preserve"> </w:t>
            </w:r>
            <w:bookmarkStart w:id="1" w:name="_GoBack"/>
            <w:bookmarkEnd w:id="1"/>
            <w:r>
              <w:rPr>
                <w:sz w:val="24"/>
                <w:szCs w:val="24"/>
              </w:rPr>
              <w:t xml:space="preserve">de </w:t>
            </w:r>
            <w:r w:rsidRPr="001633F0">
              <w:rPr>
                <w:sz w:val="24"/>
                <w:szCs w:val="24"/>
              </w:rPr>
              <w:t xml:space="preserve">la información mediante </w:t>
            </w:r>
            <w:r w:rsidR="00374BE4">
              <w:rPr>
                <w:sz w:val="24"/>
                <w:szCs w:val="24"/>
              </w:rPr>
              <w:t>el motor d</w:t>
            </w:r>
            <w:r w:rsidR="00C66E0D">
              <w:rPr>
                <w:sz w:val="24"/>
                <w:szCs w:val="24"/>
              </w:rPr>
              <w:t xml:space="preserve">e búsqueda </w:t>
            </w:r>
            <w:r>
              <w:rPr>
                <w:sz w:val="24"/>
                <w:szCs w:val="24"/>
              </w:rPr>
              <w:t>que se tiene all</w:t>
            </w:r>
            <w:r w:rsidR="00C66E0D">
              <w:rPr>
                <w:sz w:val="24"/>
                <w:szCs w:val="24"/>
              </w:rPr>
              <w:t xml:space="preserve">í </w:t>
            </w:r>
            <w:r w:rsidRPr="001633F0">
              <w:rPr>
                <w:sz w:val="24"/>
                <w:szCs w:val="24"/>
              </w:rPr>
              <w:t>dispuesta.</w:t>
            </w:r>
          </w:p>
        </w:tc>
      </w:tr>
    </w:tbl>
    <w:p w14:paraId="035C3DF3" w14:textId="77777777" w:rsidR="009D54CD" w:rsidRDefault="009D54CD" w:rsidP="00700331"/>
    <w:p w14:paraId="20CAD952" w14:textId="1D6C237C" w:rsidR="00DD5E0D" w:rsidRDefault="00DD5E0D" w:rsidP="00DD5E0D">
      <w:pPr>
        <w:rPr>
          <w:b/>
          <w:sz w:val="24"/>
          <w:szCs w:val="24"/>
        </w:rPr>
      </w:pPr>
    </w:p>
    <w:p w14:paraId="589A0704" w14:textId="77777777" w:rsidR="00DD5E0D" w:rsidRDefault="00DD5E0D" w:rsidP="00DD5E0D">
      <w:pPr>
        <w:rPr>
          <w:b/>
          <w:sz w:val="24"/>
          <w:szCs w:val="24"/>
        </w:rPr>
      </w:pPr>
    </w:p>
    <w:p w14:paraId="280BFC6C" w14:textId="77777777" w:rsidR="00DD5E0D" w:rsidRDefault="00DD5E0D" w:rsidP="00DD5E0D">
      <w:pPr>
        <w:rPr>
          <w:b/>
          <w:sz w:val="24"/>
          <w:szCs w:val="24"/>
        </w:rPr>
      </w:pPr>
    </w:p>
    <w:p w14:paraId="7EFBD01F" w14:textId="77777777" w:rsidR="00DD5E0D" w:rsidRDefault="00DD5E0D" w:rsidP="00DD5E0D">
      <w:pPr>
        <w:rPr>
          <w:b/>
          <w:sz w:val="24"/>
          <w:szCs w:val="24"/>
        </w:rPr>
      </w:pPr>
    </w:p>
    <w:p w14:paraId="514A9664" w14:textId="52C03BC9" w:rsidR="00DD5E0D" w:rsidRPr="00F034CB" w:rsidRDefault="00DD5E0D" w:rsidP="00DD5E0D">
      <w:pPr>
        <w:rPr>
          <w:b/>
          <w:sz w:val="24"/>
          <w:szCs w:val="24"/>
        </w:rPr>
      </w:pPr>
      <w:r w:rsidRPr="00F034CB">
        <w:rPr>
          <w:b/>
          <w:sz w:val="24"/>
          <w:szCs w:val="24"/>
        </w:rPr>
        <w:t>________________________________</w:t>
      </w:r>
    </w:p>
    <w:p w14:paraId="35784FE6" w14:textId="77777777" w:rsidR="00DD5E0D" w:rsidRDefault="00DD5E0D" w:rsidP="00DD5E0D">
      <w:pPr>
        <w:rPr>
          <w:b/>
          <w:sz w:val="24"/>
          <w:szCs w:val="24"/>
        </w:rPr>
      </w:pPr>
      <w:r>
        <w:rPr>
          <w:b/>
          <w:sz w:val="24"/>
          <w:szCs w:val="24"/>
        </w:rPr>
        <w:t>JOSÉ WILLIAM CASALLAS FANDIÑO</w:t>
      </w:r>
    </w:p>
    <w:p w14:paraId="639DEEAA" w14:textId="77777777" w:rsidR="00DD5E0D" w:rsidRPr="00E97344" w:rsidRDefault="00DD5E0D" w:rsidP="00DD5E0D">
      <w:pPr>
        <w:rPr>
          <w:sz w:val="24"/>
          <w:szCs w:val="24"/>
        </w:rPr>
      </w:pPr>
      <w:r w:rsidRPr="00E97344">
        <w:rPr>
          <w:sz w:val="24"/>
          <w:szCs w:val="24"/>
        </w:rPr>
        <w:t>JEFE OFICINA DE CONTROL INTERNO</w:t>
      </w:r>
    </w:p>
    <w:p w14:paraId="3CD9CDDE" w14:textId="77777777" w:rsidR="00DD5E0D" w:rsidRDefault="00DD5E0D" w:rsidP="00DD5E0D">
      <w:pPr>
        <w:rPr>
          <w:sz w:val="24"/>
          <w:szCs w:val="24"/>
        </w:rPr>
      </w:pPr>
    </w:p>
    <w:p w14:paraId="0ABB9CE3" w14:textId="77777777" w:rsidR="00DD5E0D" w:rsidRDefault="00DD5E0D" w:rsidP="00DD5E0D">
      <w:pPr>
        <w:rPr>
          <w:sz w:val="24"/>
          <w:szCs w:val="24"/>
        </w:rPr>
      </w:pPr>
    </w:p>
    <w:p w14:paraId="5A7E5EC5" w14:textId="77777777" w:rsidR="00DD5E0D" w:rsidRPr="00F034CB" w:rsidRDefault="00DD5E0D" w:rsidP="00DD5E0D">
      <w:pPr>
        <w:rPr>
          <w:sz w:val="24"/>
          <w:szCs w:val="24"/>
        </w:rPr>
      </w:pPr>
    </w:p>
    <w:p w14:paraId="3D068F26" w14:textId="77777777" w:rsidR="00DD5E0D" w:rsidRPr="00DD5E0D" w:rsidRDefault="00DD5E0D" w:rsidP="00DD5E0D">
      <w:pPr>
        <w:rPr>
          <w:b/>
          <w:sz w:val="14"/>
          <w:szCs w:val="24"/>
        </w:rPr>
      </w:pPr>
      <w:r w:rsidRPr="00DD5E0D">
        <w:rPr>
          <w:b/>
          <w:sz w:val="14"/>
          <w:szCs w:val="24"/>
        </w:rPr>
        <w:t>Elaborado: José Alberto Forero Triana</w:t>
      </w:r>
    </w:p>
    <w:p w14:paraId="3FAE67A4" w14:textId="77777777" w:rsidR="00DD5E0D" w:rsidRPr="00DD5E0D" w:rsidRDefault="00DD5E0D" w:rsidP="00DD5E0D">
      <w:pPr>
        <w:rPr>
          <w:sz w:val="14"/>
          <w:szCs w:val="24"/>
        </w:rPr>
      </w:pPr>
      <w:r w:rsidRPr="00DD5E0D">
        <w:rPr>
          <w:b/>
          <w:sz w:val="14"/>
          <w:szCs w:val="24"/>
        </w:rPr>
        <w:t>Contratista Oficina de Control Interno</w:t>
      </w:r>
    </w:p>
    <w:p w14:paraId="443C1DA8" w14:textId="77777777" w:rsidR="00DD5E0D" w:rsidRPr="00700331" w:rsidRDefault="00DD5E0D" w:rsidP="00700331"/>
    <w:sectPr w:rsidR="00DD5E0D" w:rsidRPr="00700331" w:rsidSect="00794F79">
      <w:headerReference w:type="default" r:id="rId173"/>
      <w:footerReference w:type="default" r:id="rId174"/>
      <w:type w:val="continuous"/>
      <w:pgSz w:w="12240" w:h="15840" w:code="1"/>
      <w:pgMar w:top="1701" w:right="1361" w:bottom="1701" w:left="136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F3B717" w14:textId="77777777" w:rsidR="00A90060" w:rsidRDefault="00A90060" w:rsidP="004462DC">
      <w:r>
        <w:separator/>
      </w:r>
    </w:p>
  </w:endnote>
  <w:endnote w:type="continuationSeparator" w:id="0">
    <w:p w14:paraId="2A86FD4B" w14:textId="77777777" w:rsidR="00A90060" w:rsidRDefault="00A90060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CECD5" w14:textId="7D1A983A" w:rsidR="00066DD6" w:rsidRPr="00C47359" w:rsidRDefault="00066DD6" w:rsidP="00A21BFC">
    <w:pPr>
      <w:pStyle w:val="Footer"/>
      <w:jc w:val="right"/>
      <w:rPr>
        <w:rFonts w:ascii="Cambria" w:hAnsi="Cambria"/>
      </w:rPr>
    </w:pPr>
    <w:r w:rsidRPr="00C47359">
      <w:rPr>
        <w:rFonts w:ascii="Cambria" w:hAnsi="Cambria"/>
      </w:rPr>
      <w:t xml:space="preserve">   </w:t>
    </w:r>
  </w:p>
  <w:p w14:paraId="6D74FD84" w14:textId="399D8DFE" w:rsidR="00066DD6" w:rsidRPr="009A3ABF" w:rsidRDefault="00066DD6" w:rsidP="00A35076">
    <w:pPr>
      <w:spacing w:line="240" w:lineRule="exact"/>
      <w:rPr>
        <w:sz w:val="8"/>
        <w:szCs w:val="8"/>
      </w:rPr>
    </w:pPr>
    <w:r>
      <w:rPr>
        <w:noProof/>
        <w:sz w:val="13"/>
        <w:szCs w:val="13"/>
        <w:lang w:eastAsia="es-CO"/>
      </w:rPr>
      <w:drawing>
        <wp:anchor distT="0" distB="0" distL="114300" distR="114300" simplePos="0" relativeHeight="251673600" behindDoc="1" locked="0" layoutInCell="1" allowOverlap="1" wp14:anchorId="1A52EF0C" wp14:editId="12BD66D1">
          <wp:simplePos x="0" y="0"/>
          <wp:positionH relativeFrom="column">
            <wp:posOffset>5519420</wp:posOffset>
          </wp:positionH>
          <wp:positionV relativeFrom="paragraph">
            <wp:posOffset>146685</wp:posOffset>
          </wp:positionV>
          <wp:extent cx="690245" cy="690245"/>
          <wp:effectExtent l="0" t="0" r="0" b="0"/>
          <wp:wrapTight wrapText="bothSides">
            <wp:wrapPolygon edited="0">
              <wp:start x="0" y="0"/>
              <wp:lineTo x="0" y="21063"/>
              <wp:lineTo x="21063" y="21063"/>
              <wp:lineTo x="21063" y="0"/>
              <wp:lineTo x="0" y="0"/>
            </wp:wrapPolygon>
          </wp:wrapTight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24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BF">
      <w:rPr>
        <w:sz w:val="18"/>
        <w:szCs w:val="18"/>
        <w:shd w:val="clear" w:color="auto" w:fill="FFFFFF"/>
      </w:rPr>
      <w:t>Línea Atención al Ciudadano +57 (601) 3487777</w:t>
    </w:r>
  </w:p>
  <w:p w14:paraId="5DCCF153" w14:textId="464E8F6F" w:rsidR="00066DD6" w:rsidRPr="009A3ABF" w:rsidRDefault="00066DD6" w:rsidP="00794F79">
    <w:pPr>
      <w:spacing w:line="240" w:lineRule="exact"/>
      <w:rPr>
        <w:sz w:val="18"/>
        <w:szCs w:val="18"/>
        <w:shd w:val="clear" w:color="auto" w:fill="FFFFFF"/>
      </w:rPr>
    </w:pPr>
    <w:r w:rsidRPr="009A3ABF">
      <w:rPr>
        <w:sz w:val="18"/>
        <w:szCs w:val="18"/>
        <w:shd w:val="clear" w:color="auto" w:fill="FFFFFF"/>
      </w:rPr>
      <w:t xml:space="preserve">Línea Gratuita Nacional </w:t>
    </w:r>
    <w:r>
      <w:rPr>
        <w:sz w:val="18"/>
        <w:szCs w:val="18"/>
        <w:shd w:val="clear" w:color="auto" w:fill="FFFFFF"/>
      </w:rPr>
      <w:t xml:space="preserve">018000 </w:t>
    </w:r>
    <w:r w:rsidRPr="009A3ABF">
      <w:rPr>
        <w:sz w:val="18"/>
        <w:szCs w:val="18"/>
        <w:shd w:val="clear" w:color="auto" w:fill="FFFFFF"/>
      </w:rPr>
      <w:t>910</w:t>
    </w:r>
    <w:r>
      <w:rPr>
        <w:sz w:val="18"/>
        <w:szCs w:val="18"/>
        <w:shd w:val="clear" w:color="auto" w:fill="FFFFFF"/>
      </w:rPr>
      <w:t xml:space="preserve"> </w:t>
    </w:r>
    <w:r w:rsidRPr="009A3ABF">
      <w:rPr>
        <w:sz w:val="18"/>
        <w:szCs w:val="18"/>
        <w:shd w:val="clear" w:color="auto" w:fill="FFFFFF"/>
      </w:rPr>
      <w:t>110</w:t>
    </w:r>
  </w:p>
  <w:p w14:paraId="6471F2BF" w14:textId="54F8A706" w:rsidR="00066DD6" w:rsidRPr="002B07EF" w:rsidRDefault="00066DD6" w:rsidP="00A35076">
    <w:pPr>
      <w:spacing w:line="240" w:lineRule="exact"/>
      <w:rPr>
        <w:sz w:val="18"/>
        <w:szCs w:val="18"/>
        <w:shd w:val="clear" w:color="auto" w:fill="FFFFFF"/>
      </w:rPr>
    </w:pPr>
    <w:r w:rsidRPr="009A3ABF">
      <w:rPr>
        <w:noProof/>
        <w:sz w:val="16"/>
        <w:szCs w:val="16"/>
        <w:lang w:eastAsia="es-CO"/>
      </w:rPr>
      <w:drawing>
        <wp:anchor distT="0" distB="0" distL="114300" distR="114300" simplePos="0" relativeHeight="251668480" behindDoc="1" locked="0" layoutInCell="1" allowOverlap="1" wp14:anchorId="673467DF" wp14:editId="6C11D6AB">
          <wp:simplePos x="0" y="0"/>
          <wp:positionH relativeFrom="column">
            <wp:posOffset>4451350</wp:posOffset>
          </wp:positionH>
          <wp:positionV relativeFrom="paragraph">
            <wp:posOffset>17780</wp:posOffset>
          </wp:positionV>
          <wp:extent cx="250825" cy="250825"/>
          <wp:effectExtent l="0" t="0" r="3175" b="3175"/>
          <wp:wrapTight wrapText="bothSides">
            <wp:wrapPolygon edited="0">
              <wp:start x="4375" y="0"/>
              <wp:lineTo x="0" y="2187"/>
              <wp:lineTo x="0" y="18592"/>
              <wp:lineTo x="3281" y="20780"/>
              <wp:lineTo x="4375" y="20780"/>
              <wp:lineTo x="16405" y="20780"/>
              <wp:lineTo x="17499" y="20780"/>
              <wp:lineTo x="20780" y="18592"/>
              <wp:lineTo x="20780" y="2187"/>
              <wp:lineTo x="16405" y="0"/>
              <wp:lineTo x="4375" y="0"/>
            </wp:wrapPolygon>
          </wp:wrapTight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0825" cy="25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BF">
      <w:rPr>
        <w:noProof/>
        <w:sz w:val="16"/>
        <w:szCs w:val="16"/>
        <w:lang w:eastAsia="es-CO"/>
      </w:rPr>
      <w:drawing>
        <wp:anchor distT="0" distB="0" distL="114300" distR="114300" simplePos="0" relativeHeight="251669504" behindDoc="1" locked="0" layoutInCell="1" allowOverlap="1" wp14:anchorId="658773F6" wp14:editId="3946CC21">
          <wp:simplePos x="0" y="0"/>
          <wp:positionH relativeFrom="column">
            <wp:posOffset>4770755</wp:posOffset>
          </wp:positionH>
          <wp:positionV relativeFrom="paragraph">
            <wp:posOffset>17780</wp:posOffset>
          </wp:positionV>
          <wp:extent cx="250825" cy="250825"/>
          <wp:effectExtent l="0" t="0" r="3175" b="3175"/>
          <wp:wrapTight wrapText="bothSides">
            <wp:wrapPolygon edited="0">
              <wp:start x="4375" y="0"/>
              <wp:lineTo x="0" y="2187"/>
              <wp:lineTo x="0" y="18592"/>
              <wp:lineTo x="3281" y="20780"/>
              <wp:lineTo x="4375" y="20780"/>
              <wp:lineTo x="16405" y="20780"/>
              <wp:lineTo x="17499" y="20780"/>
              <wp:lineTo x="20780" y="18592"/>
              <wp:lineTo x="20780" y="2187"/>
              <wp:lineTo x="16405" y="0"/>
              <wp:lineTo x="4375" y="0"/>
            </wp:wrapPolygon>
          </wp:wrapTight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0825" cy="25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BF">
      <w:rPr>
        <w:noProof/>
        <w:sz w:val="16"/>
        <w:szCs w:val="16"/>
        <w:lang w:eastAsia="es-CO"/>
      </w:rPr>
      <w:drawing>
        <wp:anchor distT="0" distB="0" distL="114300" distR="114300" simplePos="0" relativeHeight="251667456" behindDoc="1" locked="0" layoutInCell="1" allowOverlap="1" wp14:anchorId="778B2A5E" wp14:editId="68FFD2CC">
          <wp:simplePos x="0" y="0"/>
          <wp:positionH relativeFrom="column">
            <wp:posOffset>4130675</wp:posOffset>
          </wp:positionH>
          <wp:positionV relativeFrom="paragraph">
            <wp:posOffset>17780</wp:posOffset>
          </wp:positionV>
          <wp:extent cx="250825" cy="250825"/>
          <wp:effectExtent l="0" t="0" r="3175" b="3175"/>
          <wp:wrapTight wrapText="bothSides">
            <wp:wrapPolygon edited="0">
              <wp:start x="4375" y="0"/>
              <wp:lineTo x="0" y="2187"/>
              <wp:lineTo x="0" y="18592"/>
              <wp:lineTo x="3281" y="20780"/>
              <wp:lineTo x="4375" y="20780"/>
              <wp:lineTo x="16405" y="20780"/>
              <wp:lineTo x="17499" y="20780"/>
              <wp:lineTo x="20780" y="18592"/>
              <wp:lineTo x="20780" y="2187"/>
              <wp:lineTo x="16405" y="0"/>
              <wp:lineTo x="437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50825" cy="25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BF">
      <w:rPr>
        <w:noProof/>
        <w:sz w:val="16"/>
        <w:szCs w:val="16"/>
        <w:lang w:eastAsia="es-CO"/>
      </w:rPr>
      <w:drawing>
        <wp:anchor distT="0" distB="0" distL="114300" distR="114300" simplePos="0" relativeHeight="251670528" behindDoc="1" locked="0" layoutInCell="1" allowOverlap="1" wp14:anchorId="3BCBA90A" wp14:editId="2696B152">
          <wp:simplePos x="0" y="0"/>
          <wp:positionH relativeFrom="column">
            <wp:posOffset>5093970</wp:posOffset>
          </wp:positionH>
          <wp:positionV relativeFrom="paragraph">
            <wp:posOffset>17780</wp:posOffset>
          </wp:positionV>
          <wp:extent cx="250825" cy="250825"/>
          <wp:effectExtent l="0" t="0" r="3175" b="3175"/>
          <wp:wrapTight wrapText="bothSides">
            <wp:wrapPolygon edited="0">
              <wp:start x="4375" y="0"/>
              <wp:lineTo x="0" y="2187"/>
              <wp:lineTo x="0" y="18592"/>
              <wp:lineTo x="3281" y="20780"/>
              <wp:lineTo x="4375" y="20780"/>
              <wp:lineTo x="16405" y="20780"/>
              <wp:lineTo x="17499" y="20780"/>
              <wp:lineTo x="20780" y="18592"/>
              <wp:lineTo x="20780" y="2187"/>
              <wp:lineTo x="16405" y="0"/>
              <wp:lineTo x="4375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50825" cy="25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2B07EF">
      <w:rPr>
        <w:sz w:val="18"/>
        <w:szCs w:val="18"/>
        <w:shd w:val="clear" w:color="auto" w:fill="FFFFFF"/>
      </w:rPr>
      <w:t>PBX :</w:t>
    </w:r>
    <w:proofErr w:type="gramEnd"/>
    <w:r w:rsidRPr="002B07EF">
      <w:rPr>
        <w:sz w:val="18"/>
        <w:szCs w:val="18"/>
        <w:shd w:val="clear" w:color="auto" w:fill="FFFFFF"/>
      </w:rPr>
      <w:t>+57 (601) 348 7800</w:t>
    </w:r>
  </w:p>
  <w:p w14:paraId="027A634E" w14:textId="3204897B" w:rsidR="00066DD6" w:rsidRPr="009A3ABF" w:rsidRDefault="00066DD6" w:rsidP="00A35076">
    <w:pPr>
      <w:spacing w:line="240" w:lineRule="exact"/>
      <w:rPr>
        <w:color w:val="11A2DC"/>
        <w:sz w:val="18"/>
        <w:szCs w:val="18"/>
        <w:bdr w:val="none" w:sz="0" w:space="0" w:color="auto" w:frame="1"/>
        <w:shd w:val="clear" w:color="auto" w:fill="FFFFFF"/>
      </w:rPr>
    </w:pPr>
    <w:r>
      <w:rPr>
        <w:sz w:val="18"/>
        <w:szCs w:val="18"/>
        <w:bdr w:val="none" w:sz="0" w:space="0" w:color="auto" w:frame="1"/>
        <w:shd w:val="clear" w:color="auto" w:fill="FFFFFF"/>
      </w:rPr>
      <w:t>Portal</w:t>
    </w:r>
    <w:r w:rsidRPr="009A3ABF">
      <w:rPr>
        <w:sz w:val="18"/>
        <w:szCs w:val="18"/>
        <w:bdr w:val="none" w:sz="0" w:space="0" w:color="auto" w:frame="1"/>
        <w:shd w:val="clear" w:color="auto" w:fill="FFFFFF"/>
      </w:rPr>
      <w:t xml:space="preserve"> Institucional</w:t>
    </w:r>
    <w:r w:rsidRPr="009A3ABF">
      <w:rPr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6" w:tgtFrame="_blank" w:history="1">
      <w:r w:rsidRPr="009A3ABF">
        <w:rPr>
          <w:rStyle w:val="Hyperlink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  <w:r w:rsidRPr="009A3ABF">
      <w:rPr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r w:rsidRPr="00794F79">
      <w:rPr>
        <w:color w:val="000000" w:themeColor="text1"/>
        <w:sz w:val="18"/>
        <w:szCs w:val="18"/>
        <w:bdr w:val="none" w:sz="0" w:space="0" w:color="auto" w:frame="1"/>
        <w:shd w:val="clear" w:color="auto" w:fill="FFFFFF"/>
      </w:rPr>
      <w:t xml:space="preserve">- </w:t>
    </w:r>
    <w:r w:rsidRPr="00D5459A">
      <w:rPr>
        <w:sz w:val="18"/>
        <w:szCs w:val="18"/>
        <w:bdr w:val="none" w:sz="0" w:space="0" w:color="auto" w:frame="1"/>
        <w:shd w:val="clear" w:color="auto" w:fill="FFFFFF"/>
      </w:rPr>
      <w:t>correo electrónico </w:t>
    </w:r>
    <w:r w:rsidRPr="009A3ABF">
      <w:rPr>
        <w:sz w:val="18"/>
        <w:szCs w:val="18"/>
        <w:bdr w:val="none" w:sz="0" w:space="0" w:color="auto" w:frame="1"/>
        <w:shd w:val="clear" w:color="auto" w:fill="FFFFFF"/>
      </w:rPr>
      <w:t> </w:t>
    </w:r>
    <w:hyperlink r:id="rId7" w:history="1">
      <w:r w:rsidRPr="009A3ABF">
        <w:rPr>
          <w:rStyle w:val="Hyperlink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2C40599D" w14:textId="77777777" w:rsidR="00066DD6" w:rsidRPr="009A3ABF" w:rsidRDefault="00066DD6" w:rsidP="00A35076">
    <w:pPr>
      <w:spacing w:line="240" w:lineRule="exact"/>
      <w:rPr>
        <w:sz w:val="18"/>
        <w:szCs w:val="18"/>
        <w:shd w:val="clear" w:color="auto" w:fill="FFFFFF"/>
      </w:rPr>
    </w:pPr>
    <w:r w:rsidRPr="009A3ABF">
      <w:rPr>
        <w:sz w:val="18"/>
        <w:szCs w:val="18"/>
        <w:shd w:val="clear" w:color="auto" w:fill="FFFFFF"/>
      </w:rPr>
      <w:t>Carrera 69 No. 25 B – 44 Pisos 3, 4 y 7</w:t>
    </w:r>
  </w:p>
  <w:p w14:paraId="3BBAB14E" w14:textId="77777777" w:rsidR="00066DD6" w:rsidRPr="009A3ABF" w:rsidRDefault="00066DD6" w:rsidP="00A35076">
    <w:pPr>
      <w:spacing w:line="240" w:lineRule="exact"/>
      <w:rPr>
        <w:noProof/>
        <w:sz w:val="6"/>
        <w:szCs w:val="6"/>
        <w:lang w:eastAsia="es-CO"/>
      </w:rPr>
    </w:pPr>
    <w:r w:rsidRPr="009A3ABF">
      <w:rPr>
        <w:sz w:val="18"/>
        <w:szCs w:val="18"/>
        <w:shd w:val="clear" w:color="auto" w:fill="FFFFFF"/>
      </w:rPr>
      <w:t>Bogotá - Colombia</w:t>
    </w:r>
  </w:p>
  <w:p w14:paraId="0B7C9759" w14:textId="360EB650" w:rsidR="00066DD6" w:rsidRPr="00A21BFC" w:rsidRDefault="00066DD6" w:rsidP="00A35076">
    <w:pPr>
      <w:ind w:left="-426" w:right="85"/>
      <w:rPr>
        <w:rFonts w:ascii="Helvetica Neue" w:hAnsi="Helvetica Neue"/>
        <w:sz w:val="13"/>
        <w:szCs w:val="13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4F33F" w14:textId="77777777" w:rsidR="00A90060" w:rsidRDefault="00A90060" w:rsidP="004462DC">
      <w:r>
        <w:separator/>
      </w:r>
    </w:p>
  </w:footnote>
  <w:footnote w:type="continuationSeparator" w:id="0">
    <w:p w14:paraId="1C545294" w14:textId="77777777" w:rsidR="00A90060" w:rsidRDefault="00A90060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58917" w14:textId="77777777" w:rsidR="00066DD6" w:rsidRDefault="00066DD6" w:rsidP="004462DC">
    <w:pPr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</w:t>
    </w:r>
    <w:r>
      <w:rPr>
        <w:noProof/>
        <w:lang w:eastAsia="es-CO"/>
      </w:rPr>
      <w:drawing>
        <wp:inline distT="0" distB="0" distL="0" distR="0" wp14:anchorId="2D1EE371" wp14:editId="1508364D">
          <wp:extent cx="2451600" cy="396000"/>
          <wp:effectExtent l="0" t="0" r="6350" b="4445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6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462DC">
      <w:rPr>
        <w:noProof/>
        <w:sz w:val="16"/>
        <w:szCs w:val="16"/>
        <w:lang w:eastAsia="es-CO"/>
      </w:rPr>
      <w:drawing>
        <wp:anchor distT="0" distB="0" distL="114300" distR="114300" simplePos="0" relativeHeight="251659264" behindDoc="0" locked="0" layoutInCell="1" allowOverlap="1" wp14:anchorId="7717F00D" wp14:editId="6C6118E2">
          <wp:simplePos x="0" y="0"/>
          <wp:positionH relativeFrom="margin">
            <wp:align>left</wp:align>
          </wp:positionH>
          <wp:positionV relativeFrom="topMargin">
            <wp:posOffset>371475</wp:posOffset>
          </wp:positionV>
          <wp:extent cx="2033905" cy="504825"/>
          <wp:effectExtent l="0" t="0" r="4445" b="9525"/>
          <wp:wrapNone/>
          <wp:docPr id="380" name="Imagen 38" descr="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201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90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462DC">
      <w:rPr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404812C" wp14:editId="1BDC648E">
              <wp:simplePos x="0" y="0"/>
              <wp:positionH relativeFrom="page">
                <wp:align>right</wp:align>
              </wp:positionH>
              <wp:positionV relativeFrom="paragraph">
                <wp:posOffset>-361950</wp:posOffset>
              </wp:positionV>
              <wp:extent cx="7943850" cy="219075"/>
              <wp:effectExtent l="0" t="0" r="0" b="9525"/>
              <wp:wrapNone/>
              <wp:docPr id="16" name="Rectá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43850" cy="219075"/>
                      </a:xfrm>
                      <a:prstGeom prst="rect">
                        <a:avLst/>
                      </a:prstGeom>
                      <a:solidFill>
                        <a:srgbClr val="1B8BD4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B6F43A" id="Rectángulo 16" o:spid="_x0000_s1026" style="position:absolute;margin-left:574.3pt;margin-top:-28.5pt;width:625.5pt;height:17.25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" fillcolor="#1b8bd4" stroked="f" strokeweight=".5pt">
              <w10:wrap anchorx="page"/>
            </v:rect>
          </w:pict>
        </mc:Fallback>
      </mc:AlternateContent>
    </w:r>
  </w:p>
  <w:p w14:paraId="2AE92BB9" w14:textId="0A347BFE" w:rsidR="00066DD6" w:rsidRPr="004462DC" w:rsidRDefault="00066DD6" w:rsidP="004462DC">
    <w:pPr>
      <w:jc w:val="right"/>
      <w:rPr>
        <w:sz w:val="16"/>
        <w:szCs w:val="16"/>
      </w:rPr>
    </w:pPr>
    <w:r>
      <w:rPr>
        <w:sz w:val="16"/>
        <w:szCs w:val="16"/>
      </w:rPr>
      <w:t xml:space="preserve">        </w:t>
    </w:r>
    <w:r w:rsidRPr="004462DC">
      <w:rPr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55168" behindDoc="0" locked="0" layoutInCell="0" allowOverlap="1" wp14:anchorId="710A60D1" wp14:editId="36312BD6">
              <wp:simplePos x="0" y="0"/>
              <wp:positionH relativeFrom="page">
                <wp:posOffset>7167880</wp:posOffset>
              </wp:positionH>
              <wp:positionV relativeFrom="page">
                <wp:posOffset>2023110</wp:posOffset>
              </wp:positionV>
              <wp:extent cx="488315" cy="237490"/>
              <wp:effectExtent l="0" t="13335" r="1905" b="6350"/>
              <wp:wrapNone/>
              <wp:docPr id="1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3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C1E0C" w14:textId="77777777" w:rsidR="00066DD6" w:rsidRPr="004462DC" w:rsidRDefault="00066DD6" w:rsidP="004462DC">
                            <w:pPr>
                              <w:pStyle w:val="Header"/>
                              <w:spacing w:before="0"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462DC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4462DC">
                              <w:rPr>
                                <w:sz w:val="16"/>
                                <w:szCs w:val="16"/>
                              </w:rPr>
                              <w:instrText>PAGE    \* MERGEFORMAT</w:instrText>
                            </w:r>
                            <w:r w:rsidRPr="004462DC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722A8B" w:rsidRPr="00722A8B">
                              <w:rPr>
                                <w:rStyle w:val="PageNumber"/>
                                <w:b/>
                                <w:bCs/>
                                <w:noProof/>
                                <w:color w:val="403152"/>
                                <w:lang w:val="es-ES"/>
                              </w:rPr>
                              <w:t>34</w:t>
                            </w:r>
                            <w:r w:rsidRPr="004462DC">
                              <w:rPr>
                                <w:rStyle w:val="PageNumber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1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21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0A60D1" id="Grupo 70" o:spid="_x0000_s1032" style="position:absolute;left:0;text-align:left;margin-left:564.4pt;margin-top:159.3pt;width:38.45pt;height:18.7pt;z-index:251655168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3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b9MMA&#10;AADaAAAADwAAAGRycy9kb3ducmV2LnhtbESP3WrCQBSE7wu+w3KE3hSzUaF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b9MMAAADaAAAADwAAAAAAAAAAAAAAAACYAgAAZHJzL2Rv&#10;d25yZXYueG1sUEsFBgAAAAAEAAQA9QAAAIgDAAAAAA==&#10;" filled="f" stroked="f">
                <v:textbox inset="0,0,0,0">
                  <w:txbxContent>
                    <w:p w14:paraId="499C1E0C" w14:textId="77777777" w:rsidR="00066DD6" w:rsidRPr="004462DC" w:rsidRDefault="00066DD6" w:rsidP="004462DC">
                      <w:pPr>
                        <w:pStyle w:val="Header"/>
                        <w:spacing w:before="0"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462DC">
                        <w:rPr>
                          <w:color w:val="auto"/>
                        </w:rPr>
                        <w:fldChar w:fldCharType="begin"/>
                      </w:r>
                      <w:r w:rsidRPr="004462DC">
                        <w:rPr>
                          <w:sz w:val="16"/>
                          <w:szCs w:val="16"/>
                        </w:rPr>
                        <w:instrText>PAGE    \* MERGEFORMAT</w:instrText>
                      </w:r>
                      <w:r w:rsidRPr="004462DC">
                        <w:rPr>
                          <w:color w:val="auto"/>
                        </w:rPr>
                        <w:fldChar w:fldCharType="separate"/>
                      </w:r>
                      <w:r w:rsidR="00722A8B" w:rsidRPr="00722A8B">
                        <w:rPr>
                          <w:rStyle w:val="PageNumber"/>
                          <w:b/>
                          <w:bCs/>
                          <w:noProof/>
                          <w:color w:val="403152"/>
                          <w:lang w:val="es-ES"/>
                        </w:rPr>
                        <w:t>34</w:t>
                      </w:r>
                      <w:r w:rsidRPr="004462DC">
                        <w:rPr>
                          <w:rStyle w:val="PageNumber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4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oval id="Oval 73" o:spid="_x0000_s1035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PWMMA&#10;AADbAAAADwAAAGRycy9kb3ducmV2LnhtbESPwWrDMBBE74H+g9hCLyGW40Ns3CghFAq59FAnBx8X&#10;a2uZWCsjKYn791UhkOMwO292tvvZjuJGPgyOFayzHARx5/TAvYLz6XNVgQgRWePomBT8UoD97mWx&#10;xVq7O3/TrYm9SBAONSowMU61lKEzZDFkbiJO3o/zFmOSvpfa4z3B7SiLPN9IiwOnBoMTfRjqLs3V&#10;pjfa4EJ77K5YnguzrGbff/lSqbfX+fAOItIcn8eP9FErKNbwvyUB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PWMMAAADbAAAADwAAAAAAAAAAAAAAAACYAgAAZHJzL2Rv&#10;d25yZXYueG1sUEsFBgAAAAAEAAQA9QAAAIgDAAAAAA==&#10;" filled="f" strokecolor="#84a2c6" strokeweight=".5pt"/>
                <v:oval id="Oval 74" o:spid="_x0000_s1036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4Lr8A&#10;AADbAAAADwAAAGRycy9kb3ducmV2LnhtbESPwQrCMBBE74L/EFbwpqkKItUoKiherXrwtjZrW2w2&#10;pYm1/r0RBI/DzLxhFqvWlKKh2hWWFYyGEQji1OqCMwXn024wA+E8ssbSMil4k4PVsttZYKzti4/U&#10;JD4TAcIuRgW591UspUtzMuiGtiIO3t3WBn2QdSZ1ja8AN6UcR9FUGiw4LORY0Tan9JE8jYJib0eX&#10;3SY5umsz3cp1edvYy02pfq9dz0F4av0//GsftILJ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5vguvwAAANsAAAAPAAAAAAAAAAAAAAAAAJgCAABkcnMvZG93bnJl&#10;di54bWxQSwUGAAAAAAQABAD1AAAAhAMAAAAA&#10;" fillcolor="#84a2c6" stroked="f"/>
              </v:group>
              <w10:wrap anchorx="page" anchory="page"/>
            </v:group>
          </w:pict>
        </mc:Fallback>
      </mc:AlternateContent>
    </w:r>
    <w:r>
      <w:rPr>
        <w:sz w:val="16"/>
        <w:szCs w:val="16"/>
      </w:rPr>
      <w:t xml:space="preserve">   </w:t>
    </w:r>
    <w:r w:rsidRPr="004462DC">
      <w:rPr>
        <w:sz w:val="16"/>
        <w:szCs w:val="16"/>
      </w:rPr>
      <w:t xml:space="preserve">Código: </w:t>
    </w:r>
    <w:r w:rsidRPr="0019687D">
      <w:rPr>
        <w:sz w:val="16"/>
        <w:szCs w:val="16"/>
      </w:rPr>
      <w:t>FO-PIN-CODO-004</w:t>
    </w:r>
    <w:r>
      <w:rPr>
        <w:sz w:val="16"/>
        <w:szCs w:val="16"/>
      </w:rPr>
      <w:t xml:space="preserve">; </w:t>
    </w:r>
    <w:r w:rsidRPr="004462DC">
      <w:rPr>
        <w:sz w:val="16"/>
        <w:szCs w:val="16"/>
      </w:rPr>
      <w:t>Versión</w:t>
    </w:r>
    <w:r>
      <w:rPr>
        <w:sz w:val="16"/>
        <w:szCs w:val="16"/>
      </w:rPr>
      <w:t>:</w:t>
    </w:r>
    <w:r w:rsidRPr="004462DC">
      <w:rPr>
        <w:sz w:val="16"/>
        <w:szCs w:val="16"/>
      </w:rPr>
      <w:t xml:space="preserve">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14913"/>
    <w:multiLevelType w:val="hybridMultilevel"/>
    <w:tmpl w:val="4ED84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F4235"/>
    <w:multiLevelType w:val="multilevel"/>
    <w:tmpl w:val="535440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E615482"/>
    <w:multiLevelType w:val="hybridMultilevel"/>
    <w:tmpl w:val="815AE2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F7A92"/>
    <w:multiLevelType w:val="hybridMultilevel"/>
    <w:tmpl w:val="324E39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F1730B"/>
    <w:multiLevelType w:val="multilevel"/>
    <w:tmpl w:val="31025F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3C71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6DD6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2BDA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BA4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4DD1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7E0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687D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5A2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D7DB2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29E4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06A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4BE4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1C8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A7F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0CA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6E7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A6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9D9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61A"/>
    <w:rsid w:val="005E1438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6BD2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44B"/>
    <w:rsid w:val="006F5937"/>
    <w:rsid w:val="006F6628"/>
    <w:rsid w:val="006F70C7"/>
    <w:rsid w:val="006F75FA"/>
    <w:rsid w:val="006F7603"/>
    <w:rsid w:val="006F7DEE"/>
    <w:rsid w:val="006F7FD1"/>
    <w:rsid w:val="0070015C"/>
    <w:rsid w:val="00700331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A8B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4F79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182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C3B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351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A7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22B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1B59"/>
    <w:rsid w:val="00972334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2E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076"/>
    <w:rsid w:val="00A359B4"/>
    <w:rsid w:val="00A35CAC"/>
    <w:rsid w:val="00A35CBD"/>
    <w:rsid w:val="00A362F0"/>
    <w:rsid w:val="00A3660E"/>
    <w:rsid w:val="00A3663D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45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060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4C77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62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6E0D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5BB6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5E0D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64C8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54D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62F3"/>
    <w:pPr>
      <w:ind w:left="567" w:hanging="567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2F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2F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HeaderChar">
    <w:name w:val="Header Char"/>
    <w:link w:val="Header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yperlink">
    <w:name w:val="Hyperlink"/>
    <w:uiPriority w:val="99"/>
    <w:rsid w:val="00843A0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43A02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3A02"/>
    <w:rPr>
      <w:sz w:val="22"/>
      <w:szCs w:val="22"/>
      <w:lang w:val="es-CO" w:eastAsia="en-US" w:bidi="ar-SA"/>
    </w:rPr>
  </w:style>
  <w:style w:type="character" w:styleId="PageNumber">
    <w:name w:val="page number"/>
    <w:uiPriority w:val="99"/>
    <w:unhideWhenUsed/>
    <w:rsid w:val="00843A02"/>
  </w:style>
  <w:style w:type="paragraph" w:styleId="Footer">
    <w:name w:val="footer"/>
    <w:basedOn w:val="Normal"/>
    <w:link w:val="FooterCh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0C1"/>
  </w:style>
  <w:style w:type="paragraph" w:styleId="ListParagraph">
    <w:name w:val="List Paragraph"/>
    <w:aliases w:val="Segundo nivel de viñetas,List Paragraph1,titulo 3,Lista vistosa - Énfasis 11,Segundo nivel de vi–etas,parrafo,Bullet List,FooterText,numbered,Paragraphe de liste1,Bulletr List Paragraph,列出段落,列出段落1,List Paragraph2"/>
    <w:basedOn w:val="Normal"/>
    <w:link w:val="ListParagraphCh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aliases w:val="Segundo nivel de viñetas Char,List Paragraph1 Char,titulo 3 Char,Lista vistosa - Énfasis 11 Char,Segundo nivel de vi–etas Char,parrafo Char,Bullet List Char,FooterText Char,numbered Char,Paragraphe de liste1 Char,列出段落 Char,列出段落1 Char"/>
    <w:link w:val="ListParagraph"/>
    <w:uiPriority w:val="34"/>
    <w:qFormat/>
    <w:rsid w:val="00ED2C01"/>
    <w:rPr>
      <w:rFonts w:ascii="Calibri" w:eastAsia="Calibri" w:hAnsi="Calibri" w:cs="Times New Roman"/>
    </w:rPr>
  </w:style>
  <w:style w:type="character" w:styleId="FootnoteReferenc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DocumentMapChar">
    <w:name w:val="Document Map Char"/>
    <w:link w:val="DocumentMap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eGrid">
    <w:name w:val="Table Grid"/>
    <w:basedOn w:val="Table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nhideWhenUsed/>
    <w:rsid w:val="00AE293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E293A"/>
    <w:rPr>
      <w:sz w:val="20"/>
      <w:szCs w:val="20"/>
    </w:rPr>
  </w:style>
  <w:style w:type="character" w:customStyle="1" w:styleId="CommentTextChar">
    <w:name w:val="Comment Text Char"/>
    <w:link w:val="CommentText"/>
    <w:rsid w:val="00AE29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9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BodyText3">
    <w:name w:val="Body Text 3"/>
    <w:basedOn w:val="Normal"/>
    <w:link w:val="BodyText3Ch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BodyText3Char">
    <w:name w:val="Body Text 3 Char"/>
    <w:link w:val="BodyText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O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BodyText2">
    <w:name w:val="Body Text 2"/>
    <w:basedOn w:val="Normal"/>
    <w:link w:val="BodyText2Char"/>
    <w:uiPriority w:val="99"/>
    <w:unhideWhenUsed/>
    <w:rsid w:val="00003443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003443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B41844"/>
    <w:pPr>
      <w:spacing w:after="120"/>
    </w:pPr>
  </w:style>
  <w:style w:type="character" w:customStyle="1" w:styleId="BodyTextChar">
    <w:name w:val="Body Text Char"/>
    <w:link w:val="BodyText"/>
    <w:uiPriority w:val="99"/>
    <w:rsid w:val="00B41844"/>
    <w:rPr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B4184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e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B8733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87330"/>
    <w:rPr>
      <w:lang w:eastAsia="en-US"/>
    </w:rPr>
  </w:style>
  <w:style w:type="character" w:styleId="Strong">
    <w:name w:val="Strong"/>
    <w:basedOn w:val="DefaultParagraphFont"/>
    <w:uiPriority w:val="22"/>
    <w:qFormat/>
    <w:rsid w:val="009D6BF6"/>
    <w:rPr>
      <w:b/>
      <w:bCs/>
    </w:rPr>
  </w:style>
  <w:style w:type="paragraph" w:styleId="Closing">
    <w:name w:val="Closing"/>
    <w:basedOn w:val="Normal"/>
    <w:link w:val="ClosingChar"/>
    <w:uiPriority w:val="99"/>
    <w:unhideWhenUsed/>
    <w:rsid w:val="00696BD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696BDC"/>
    <w:rPr>
      <w:sz w:val="22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unhideWhenUsed/>
    <w:rsid w:val="00696BD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DefaultParagraphFont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DefaultParagraphFont"/>
    <w:rsid w:val="00B85111"/>
  </w:style>
  <w:style w:type="character" w:customStyle="1" w:styleId="taglib-text">
    <w:name w:val="taglib-text"/>
    <w:basedOn w:val="DefaultParagraphFont"/>
    <w:rsid w:val="00B85111"/>
  </w:style>
  <w:style w:type="character" w:customStyle="1" w:styleId="header-title">
    <w:name w:val="header-title"/>
    <w:basedOn w:val="DefaultParagraphFont"/>
    <w:rsid w:val="00B85111"/>
  </w:style>
  <w:style w:type="table" w:styleId="GridTable1Light-Accent1">
    <w:name w:val="Grid Table 1 Light Accent 1"/>
    <w:basedOn w:val="Table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DefaultParagraphFont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DefaultParagraphFont"/>
    <w:rsid w:val="00A73CDB"/>
  </w:style>
  <w:style w:type="paragraph" w:customStyle="1" w:styleId="msonormal0">
    <w:name w:val="msonormal"/>
    <w:basedOn w:val="Normal"/>
    <w:rsid w:val="0070033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5">
    <w:name w:val="xl65"/>
    <w:basedOn w:val="Normal"/>
    <w:rsid w:val="00700331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6">
    <w:name w:val="xl66"/>
    <w:basedOn w:val="Normal"/>
    <w:rsid w:val="00700331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7">
    <w:name w:val="xl67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68">
    <w:name w:val="xl68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69">
    <w:name w:val="xl69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70">
    <w:name w:val="xl70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71">
    <w:name w:val="xl71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72">
    <w:name w:val="xl72"/>
    <w:basedOn w:val="Normal"/>
    <w:rsid w:val="009F12E1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73">
    <w:name w:val="xl73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4">
    <w:name w:val="xl74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5">
    <w:name w:val="xl75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6">
    <w:name w:val="xl76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7">
    <w:name w:val="xl77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8">
    <w:name w:val="xl78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9">
    <w:name w:val="xl79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80">
    <w:name w:val="xl80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81">
    <w:name w:val="xl81"/>
    <w:basedOn w:val="Normal"/>
    <w:rsid w:val="009F12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007BFF"/>
      <w:sz w:val="16"/>
      <w:szCs w:val="16"/>
      <w:lang w:eastAsia="es-CO"/>
    </w:rPr>
  </w:style>
  <w:style w:type="paragraph" w:customStyle="1" w:styleId="xl63">
    <w:name w:val="xl63"/>
    <w:basedOn w:val="Normal"/>
    <w:rsid w:val="00606BD2"/>
    <w:pPr>
      <w:shd w:val="clear" w:color="000000" w:fill="FFFFFF"/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8"/>
      <w:szCs w:val="28"/>
      <w:lang w:eastAsia="es-CO"/>
    </w:rPr>
  </w:style>
  <w:style w:type="paragraph" w:customStyle="1" w:styleId="xl64">
    <w:name w:val="xl64"/>
    <w:basedOn w:val="Normal"/>
    <w:rsid w:val="00606B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8"/>
      <w:szCs w:val="1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hernandezb@ssf.gov.co" TargetMode="External"/><Relationship Id="rId117" Type="http://schemas.openxmlformats.org/officeDocument/2006/relationships/hyperlink" Target="mailto:lporrasg@ssf.gov.co" TargetMode="External"/><Relationship Id="rId21" Type="http://schemas.openxmlformats.org/officeDocument/2006/relationships/hyperlink" Target="mailto:aramirezr@ssf.gov.co" TargetMode="External"/><Relationship Id="rId42" Type="http://schemas.openxmlformats.org/officeDocument/2006/relationships/hyperlink" Target="mailto:crodriguezv@ssf.gov.co" TargetMode="External"/><Relationship Id="rId47" Type="http://schemas.openxmlformats.org/officeDocument/2006/relationships/hyperlink" Target="mailto:cavila@ssf.gov.co" TargetMode="External"/><Relationship Id="rId63" Type="http://schemas.openxmlformats.org/officeDocument/2006/relationships/hyperlink" Target="mailto:egarciar@ssf.gov.co" TargetMode="External"/><Relationship Id="rId68" Type="http://schemas.openxmlformats.org/officeDocument/2006/relationships/hyperlink" Target="mailto:evalenciag@ssf.gov.co" TargetMode="External"/><Relationship Id="rId84" Type="http://schemas.openxmlformats.org/officeDocument/2006/relationships/hyperlink" Target="mailto:igarc%C3%ADad@ssf.gov.co" TargetMode="External"/><Relationship Id="rId89" Type="http://schemas.openxmlformats.org/officeDocument/2006/relationships/hyperlink" Target="mailto:jp%C3%A1ezs@ssf.gov.co" TargetMode="External"/><Relationship Id="rId112" Type="http://schemas.openxmlformats.org/officeDocument/2006/relationships/hyperlink" Target="mailto:lriascoss@ssf.gov.co" TargetMode="External"/><Relationship Id="rId133" Type="http://schemas.openxmlformats.org/officeDocument/2006/relationships/hyperlink" Target="mailto:macunag@ssf.gov.co" TargetMode="External"/><Relationship Id="rId138" Type="http://schemas.openxmlformats.org/officeDocument/2006/relationships/hyperlink" Target="mailto:mmontealegrec@ssf.gov.co" TargetMode="External"/><Relationship Id="rId154" Type="http://schemas.openxmlformats.org/officeDocument/2006/relationships/hyperlink" Target="mailto:sbernala@ssf.gov.co" TargetMode="External"/><Relationship Id="rId159" Type="http://schemas.openxmlformats.org/officeDocument/2006/relationships/hyperlink" Target="mailto:tjimenezd@ssf.gov.co" TargetMode="External"/><Relationship Id="rId175" Type="http://schemas.openxmlformats.org/officeDocument/2006/relationships/fontTable" Target="fontTable.xml"/><Relationship Id="rId170" Type="http://schemas.openxmlformats.org/officeDocument/2006/relationships/image" Target="media/image9.emf"/><Relationship Id="rId16" Type="http://schemas.openxmlformats.org/officeDocument/2006/relationships/image" Target="media/image6.gif"/><Relationship Id="rId107" Type="http://schemas.openxmlformats.org/officeDocument/2006/relationships/hyperlink" Target="mailto:jocent@ssf.gov.co" TargetMode="External"/><Relationship Id="rId11" Type="http://schemas.openxmlformats.org/officeDocument/2006/relationships/image" Target="media/image1.emf"/><Relationship Id="rId32" Type="http://schemas.openxmlformats.org/officeDocument/2006/relationships/hyperlink" Target="mailto:binampu%C3%A9sm@ssf.gov.co" TargetMode="External"/><Relationship Id="rId37" Type="http://schemas.openxmlformats.org/officeDocument/2006/relationships/hyperlink" Target="mailto:cram%C3%ADreze@ssf.gov.co" TargetMode="External"/><Relationship Id="rId53" Type="http://schemas.openxmlformats.org/officeDocument/2006/relationships/hyperlink" Target="mailto:dmu%C3%B1ozr@ssf.gov.co" TargetMode="External"/><Relationship Id="rId58" Type="http://schemas.openxmlformats.org/officeDocument/2006/relationships/hyperlink" Target="mailto:esanchezl@ssf.gov.co" TargetMode="External"/><Relationship Id="rId74" Type="http://schemas.openxmlformats.org/officeDocument/2006/relationships/hyperlink" Target="mailto:fvillalobosg@ssf.gov.co" TargetMode="External"/><Relationship Id="rId79" Type="http://schemas.openxmlformats.org/officeDocument/2006/relationships/hyperlink" Target="mailto:gpachecor@ssf.gov.co" TargetMode="External"/><Relationship Id="rId102" Type="http://schemas.openxmlformats.org/officeDocument/2006/relationships/hyperlink" Target="mailto:jnaranjol@ssf.gov.co" TargetMode="External"/><Relationship Id="rId123" Type="http://schemas.openxmlformats.org/officeDocument/2006/relationships/hyperlink" Target="mailto:lrojasm@ssf.gov.co" TargetMode="External"/><Relationship Id="rId128" Type="http://schemas.openxmlformats.org/officeDocument/2006/relationships/hyperlink" Target="mailto:mmar%C3%ADnv@ssf.gov.co" TargetMode="External"/><Relationship Id="rId144" Type="http://schemas.openxmlformats.org/officeDocument/2006/relationships/hyperlink" Target="mailto:ohernandezh@ssf.gov.co" TargetMode="External"/><Relationship Id="rId149" Type="http://schemas.openxmlformats.org/officeDocument/2006/relationships/hyperlink" Target="mailto:pramireza@ssf.gov.co" TargetMode="External"/><Relationship Id="rId5" Type="http://schemas.openxmlformats.org/officeDocument/2006/relationships/numbering" Target="numbering.xml"/><Relationship Id="rId90" Type="http://schemas.openxmlformats.org/officeDocument/2006/relationships/hyperlink" Target="mailto:jparrag@ssf.gov.co" TargetMode="External"/><Relationship Id="rId95" Type="http://schemas.openxmlformats.org/officeDocument/2006/relationships/hyperlink" Target="mailto:jamayar@ssf.gov.co" TargetMode="External"/><Relationship Id="rId160" Type="http://schemas.openxmlformats.org/officeDocument/2006/relationships/hyperlink" Target="mailto:vvillamila@ssf.gov.co" TargetMode="External"/><Relationship Id="rId165" Type="http://schemas.openxmlformats.org/officeDocument/2006/relationships/hyperlink" Target="mailto:ylobov@ssf.gov.co" TargetMode="External"/><Relationship Id="rId22" Type="http://schemas.openxmlformats.org/officeDocument/2006/relationships/hyperlink" Target="mailto:asanchezm@ssf.gov.co" TargetMode="External"/><Relationship Id="rId27" Type="http://schemas.openxmlformats.org/officeDocument/2006/relationships/hyperlink" Target="mailto:arodrigueza@ssf.gov.co" TargetMode="External"/><Relationship Id="rId43" Type="http://schemas.openxmlformats.org/officeDocument/2006/relationships/hyperlink" Target="mailto:cvasquezb@ssf.gov.co" TargetMode="External"/><Relationship Id="rId48" Type="http://schemas.openxmlformats.org/officeDocument/2006/relationships/hyperlink" Target="mailto:czamudiof@ssf.gov.co" TargetMode="External"/><Relationship Id="rId64" Type="http://schemas.openxmlformats.org/officeDocument/2006/relationships/hyperlink" Target="mailto:egarciav@ssf.gov.co" TargetMode="External"/><Relationship Id="rId69" Type="http://schemas.openxmlformats.org/officeDocument/2006/relationships/hyperlink" Target="mailto:edurano@ssf.gov.co" TargetMode="External"/><Relationship Id="rId113" Type="http://schemas.openxmlformats.org/officeDocument/2006/relationships/hyperlink" Target="mailto:lsilvan@ssf.gov.co" TargetMode="External"/><Relationship Id="rId118" Type="http://schemas.openxmlformats.org/officeDocument/2006/relationships/hyperlink" Target="mailto:lpovedam@ssf.gov.co" TargetMode="External"/><Relationship Id="rId134" Type="http://schemas.openxmlformats.org/officeDocument/2006/relationships/hyperlink" Target="mailto:mgomezr@ssf.gov.co" TargetMode="External"/><Relationship Id="rId139" Type="http://schemas.openxmlformats.org/officeDocument/2006/relationships/hyperlink" Target="mailto:nvelasquezr@ssf.gov.co" TargetMode="External"/><Relationship Id="rId80" Type="http://schemas.openxmlformats.org/officeDocument/2006/relationships/hyperlink" Target="mailto:gsuarezt@ssf.gov.co" TargetMode="External"/><Relationship Id="rId85" Type="http://schemas.openxmlformats.org/officeDocument/2006/relationships/hyperlink" Target="mailto:jdelgado@ssf.gov.co" TargetMode="External"/><Relationship Id="rId150" Type="http://schemas.openxmlformats.org/officeDocument/2006/relationships/hyperlink" Target="mailto:pacostal@ssf.gov.co" TargetMode="External"/><Relationship Id="rId155" Type="http://schemas.openxmlformats.org/officeDocument/2006/relationships/hyperlink" Target="mailto:sbernalm@ssf.gov.co" TargetMode="External"/><Relationship Id="rId171" Type="http://schemas.openxmlformats.org/officeDocument/2006/relationships/oleObject" Target="embeddings/oleObject1.bin"/><Relationship Id="rId176" Type="http://schemas.openxmlformats.org/officeDocument/2006/relationships/theme" Target="theme/theme1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33" Type="http://schemas.openxmlformats.org/officeDocument/2006/relationships/hyperlink" Target="mailto:cesquiaquir@ssf.gov.co" TargetMode="External"/><Relationship Id="rId38" Type="http://schemas.openxmlformats.org/officeDocument/2006/relationships/hyperlink" Target="mailto:ccardenast@ssf.gov.co" TargetMode="External"/><Relationship Id="rId59" Type="http://schemas.openxmlformats.org/officeDocument/2006/relationships/hyperlink" Target="mailto:esolanop@ssf.gov.co" TargetMode="External"/><Relationship Id="rId103" Type="http://schemas.openxmlformats.org/officeDocument/2006/relationships/hyperlink" Target="mailto:jbache@ssf.gov.co" TargetMode="External"/><Relationship Id="rId108" Type="http://schemas.openxmlformats.org/officeDocument/2006/relationships/hyperlink" Target="mailto:jolivellac@ssf.gov.co" TargetMode="External"/><Relationship Id="rId124" Type="http://schemas.openxmlformats.org/officeDocument/2006/relationships/hyperlink" Target="mailto:lhern%C3%A1ndezg@ssf.gov.co" TargetMode="External"/><Relationship Id="rId129" Type="http://schemas.openxmlformats.org/officeDocument/2006/relationships/hyperlink" Target="mailto:mserranob@ssf.gov.co" TargetMode="External"/><Relationship Id="rId54" Type="http://schemas.openxmlformats.org/officeDocument/2006/relationships/hyperlink" Target="mailto:dordo%C3%B1ezy@ssf.gov.co" TargetMode="External"/><Relationship Id="rId70" Type="http://schemas.openxmlformats.org/officeDocument/2006/relationships/hyperlink" Target="mailto:evalenciag@ssf.gov.co" TargetMode="External"/><Relationship Id="rId75" Type="http://schemas.openxmlformats.org/officeDocument/2006/relationships/hyperlink" Target="mailto:fcastrov@ssf.gov.co" TargetMode="External"/><Relationship Id="rId91" Type="http://schemas.openxmlformats.org/officeDocument/2006/relationships/hyperlink" Target="mailto:jmateus@ssf.gov.co" TargetMode="External"/><Relationship Id="rId96" Type="http://schemas.openxmlformats.org/officeDocument/2006/relationships/hyperlink" Target="mailto:jconchaa@ssf.gov.co" TargetMode="External"/><Relationship Id="rId140" Type="http://schemas.openxmlformats.org/officeDocument/2006/relationships/hyperlink" Target="mailto:ngarnicar@ssf.gov.co" TargetMode="External"/><Relationship Id="rId145" Type="http://schemas.openxmlformats.org/officeDocument/2006/relationships/hyperlink" Target="mailto:omelor@ssf.gov.co" TargetMode="External"/><Relationship Id="rId161" Type="http://schemas.openxmlformats.org/officeDocument/2006/relationships/hyperlink" Target="mailto:wacostar@ssf.gov.co" TargetMode="External"/><Relationship Id="rId166" Type="http://schemas.openxmlformats.org/officeDocument/2006/relationships/hyperlink" Target="mailto:ymahecham@ssf.gov.c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mailto:abernalr@ssf.gov.co" TargetMode="External"/><Relationship Id="rId28" Type="http://schemas.openxmlformats.org/officeDocument/2006/relationships/hyperlink" Target="mailto:aneiraa@ssf.gov.co" TargetMode="External"/><Relationship Id="rId49" Type="http://schemas.openxmlformats.org/officeDocument/2006/relationships/hyperlink" Target="mailto:czamudiof@ssf.gov.co" TargetMode="External"/><Relationship Id="rId114" Type="http://schemas.openxmlformats.org/officeDocument/2006/relationships/hyperlink" Target="mailto:lruizd@ssf.gov.co" TargetMode="External"/><Relationship Id="rId119" Type="http://schemas.openxmlformats.org/officeDocument/2006/relationships/hyperlink" Target="mailto:lrojasc@ssf.gov.co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bosoriom@ssf.gov.co" TargetMode="External"/><Relationship Id="rId44" Type="http://schemas.openxmlformats.org/officeDocument/2006/relationships/hyperlink" Target="mailto:cmartinezb@ssf.gov.co" TargetMode="External"/><Relationship Id="rId52" Type="http://schemas.openxmlformats.org/officeDocument/2006/relationships/hyperlink" Target="mailto:dbernali@ssf.gov.co" TargetMode="External"/><Relationship Id="rId60" Type="http://schemas.openxmlformats.org/officeDocument/2006/relationships/hyperlink" Target="mailto:esanchezl@ssf.gov.co" TargetMode="External"/><Relationship Id="rId65" Type="http://schemas.openxmlformats.org/officeDocument/2006/relationships/hyperlink" Target="mailto:ealbarracinm@ssf.gov.co" TargetMode="External"/><Relationship Id="rId73" Type="http://schemas.openxmlformats.org/officeDocument/2006/relationships/hyperlink" Target="mailto:fsolorzanor@ssf.gov.co" TargetMode="External"/><Relationship Id="rId78" Type="http://schemas.openxmlformats.org/officeDocument/2006/relationships/hyperlink" Target="mailto:gtorresr@ssf.gov.co" TargetMode="External"/><Relationship Id="rId81" Type="http://schemas.openxmlformats.org/officeDocument/2006/relationships/hyperlink" Target="mailto:gsaenzo@ssf.gov.co" TargetMode="External"/><Relationship Id="rId86" Type="http://schemas.openxmlformats.org/officeDocument/2006/relationships/hyperlink" Target="mailto:jruizp@ssf.gov.co" TargetMode="External"/><Relationship Id="rId94" Type="http://schemas.openxmlformats.org/officeDocument/2006/relationships/hyperlink" Target="mailto:jhernandezb@ssf.gov.co" TargetMode="External"/><Relationship Id="rId99" Type="http://schemas.openxmlformats.org/officeDocument/2006/relationships/hyperlink" Target="mailto:jcampop@ssf.gov.co" TargetMode="External"/><Relationship Id="rId101" Type="http://schemas.openxmlformats.org/officeDocument/2006/relationships/hyperlink" Target="mailto:jcasallasf@ssf.gov.co" TargetMode="External"/><Relationship Id="rId122" Type="http://schemas.openxmlformats.org/officeDocument/2006/relationships/hyperlink" Target="mailto:lrojasm@ssf.gov.co" TargetMode="External"/><Relationship Id="rId130" Type="http://schemas.openxmlformats.org/officeDocument/2006/relationships/hyperlink" Target="mailto:mrinc%C3%B3nc@ssf.gov.co" TargetMode="External"/><Relationship Id="rId135" Type="http://schemas.openxmlformats.org/officeDocument/2006/relationships/hyperlink" Target="mailto:mvasquezm@ssf.gov.co" TargetMode="External"/><Relationship Id="rId143" Type="http://schemas.openxmlformats.org/officeDocument/2006/relationships/hyperlink" Target="mailto:ohernandezh@ssf.gov.co" TargetMode="External"/><Relationship Id="rId148" Type="http://schemas.openxmlformats.org/officeDocument/2006/relationships/hyperlink" Target="mailto:omarinm@ssf.gov.co" TargetMode="External"/><Relationship Id="rId151" Type="http://schemas.openxmlformats.org/officeDocument/2006/relationships/hyperlink" Target="mailto:rtrujilloc@ssf.gov.co" TargetMode="External"/><Relationship Id="rId156" Type="http://schemas.openxmlformats.org/officeDocument/2006/relationships/hyperlink" Target="mailto:srussir@ssf.gov.co" TargetMode="External"/><Relationship Id="rId164" Type="http://schemas.openxmlformats.org/officeDocument/2006/relationships/hyperlink" Target="mailto:yestradal@ssf.gov.co" TargetMode="External"/><Relationship Id="rId16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72" Type="http://schemas.openxmlformats.org/officeDocument/2006/relationships/image" Target="media/image10.png"/><Relationship Id="rId13" Type="http://schemas.openxmlformats.org/officeDocument/2006/relationships/image" Target="media/image3.emf"/><Relationship Id="rId18" Type="http://schemas.openxmlformats.org/officeDocument/2006/relationships/hyperlink" Target="https://www.ssf.gov.co/web/guest/transparencia/estructura-organica-y-talento-humano/directorio-de-informacion-de-servidores-publicos-y-contratistas/directorio-defuncionarios" TargetMode="External"/><Relationship Id="rId39" Type="http://schemas.openxmlformats.org/officeDocument/2006/relationships/hyperlink" Target="mailto:cborrerog@ssf.gov.co" TargetMode="External"/><Relationship Id="rId109" Type="http://schemas.openxmlformats.org/officeDocument/2006/relationships/hyperlink" Target="mailto:jhern%C3%A1ndezv@ssf.gov.co" TargetMode="External"/><Relationship Id="rId34" Type="http://schemas.openxmlformats.org/officeDocument/2006/relationships/hyperlink" Target="mailto:carregocesa@ssf.gov.co" TargetMode="External"/><Relationship Id="rId50" Type="http://schemas.openxmlformats.org/officeDocument/2006/relationships/hyperlink" Target="mailto:clozanol@ssf.gov.co" TargetMode="External"/><Relationship Id="rId55" Type="http://schemas.openxmlformats.org/officeDocument/2006/relationships/hyperlink" Target="mailto:dcasta%C3%B1edal@ssf.gov.co" TargetMode="External"/><Relationship Id="rId76" Type="http://schemas.openxmlformats.org/officeDocument/2006/relationships/hyperlink" Target="mailto:gecheverryn@ssf.gov.co" TargetMode="External"/><Relationship Id="rId97" Type="http://schemas.openxmlformats.org/officeDocument/2006/relationships/hyperlink" Target="mailto:jlozanoc@ssf.gov.co" TargetMode="External"/><Relationship Id="rId104" Type="http://schemas.openxmlformats.org/officeDocument/2006/relationships/hyperlink" Target="mailto:jgonz%C3%A1lezs@ssf.gov.co" TargetMode="External"/><Relationship Id="rId120" Type="http://schemas.openxmlformats.org/officeDocument/2006/relationships/hyperlink" Target="mailto:lmorenoh@ssf.gov.co" TargetMode="External"/><Relationship Id="rId125" Type="http://schemas.openxmlformats.org/officeDocument/2006/relationships/hyperlink" Target="mailto:mpenar@ssf.gov.co" TargetMode="External"/><Relationship Id="rId141" Type="http://schemas.openxmlformats.org/officeDocument/2006/relationships/hyperlink" Target="mailto:ntaverar@ssf.gov.co" TargetMode="External"/><Relationship Id="rId146" Type="http://schemas.openxmlformats.org/officeDocument/2006/relationships/hyperlink" Target="mailto:oruizj@ssf.gov.co" TargetMode="External"/><Relationship Id="rId167" Type="http://schemas.openxmlformats.org/officeDocument/2006/relationships/hyperlink" Target="mailto:ybetancourtm@ssf.gov.co" TargetMode="External"/><Relationship Id="rId7" Type="http://schemas.openxmlformats.org/officeDocument/2006/relationships/settings" Target="settings.xml"/><Relationship Id="rId71" Type="http://schemas.openxmlformats.org/officeDocument/2006/relationships/hyperlink" Target="mailto:fsolorzanor@ssf.gov.co" TargetMode="External"/><Relationship Id="rId92" Type="http://schemas.openxmlformats.org/officeDocument/2006/relationships/hyperlink" Target="mailto:jp%C3%A1ezs@ssf.gov.co" TargetMode="External"/><Relationship Id="rId162" Type="http://schemas.openxmlformats.org/officeDocument/2006/relationships/hyperlink" Target="mailto:wuribes@ssf.gov.co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aarangof@ssf.gov.co" TargetMode="External"/><Relationship Id="rId24" Type="http://schemas.openxmlformats.org/officeDocument/2006/relationships/hyperlink" Target="mailto:aruanoc@ssf.gov.co" TargetMode="External"/><Relationship Id="rId40" Type="http://schemas.openxmlformats.org/officeDocument/2006/relationships/hyperlink" Target="mailto:ccelya@ssf.gov.co" TargetMode="External"/><Relationship Id="rId45" Type="http://schemas.openxmlformats.org/officeDocument/2006/relationships/hyperlink" Target="mailto:ccortesa@ssf.gov.co" TargetMode="External"/><Relationship Id="rId66" Type="http://schemas.openxmlformats.org/officeDocument/2006/relationships/hyperlink" Target="mailto:egiraldoc@ssf.gov.co" TargetMode="External"/><Relationship Id="rId87" Type="http://schemas.openxmlformats.org/officeDocument/2006/relationships/hyperlink" Target="mailto:jlinaresd@ssf.gov.co" TargetMode="External"/><Relationship Id="rId110" Type="http://schemas.openxmlformats.org/officeDocument/2006/relationships/hyperlink" Target="mailto:kdazar@ssf.gov.co" TargetMode="External"/><Relationship Id="rId115" Type="http://schemas.openxmlformats.org/officeDocument/2006/relationships/hyperlink" Target="mailto:latehortuaj@ssf.gov.co" TargetMode="External"/><Relationship Id="rId131" Type="http://schemas.openxmlformats.org/officeDocument/2006/relationships/hyperlink" Target="mailto:mzu%C3%B1igae@ssf.gov.co" TargetMode="External"/><Relationship Id="rId136" Type="http://schemas.openxmlformats.org/officeDocument/2006/relationships/hyperlink" Target="mailto:mmejiam@ssf.gov.co" TargetMode="External"/><Relationship Id="rId157" Type="http://schemas.openxmlformats.org/officeDocument/2006/relationships/hyperlink" Target="mailto:spalmarinip@ssf.gov.co" TargetMode="External"/><Relationship Id="rId61" Type="http://schemas.openxmlformats.org/officeDocument/2006/relationships/hyperlink" Target="mailto:esolanop@ssf.gov.co" TargetMode="External"/><Relationship Id="rId82" Type="http://schemas.openxmlformats.org/officeDocument/2006/relationships/hyperlink" Target="mailto:hacerom@ssf.gov.co" TargetMode="External"/><Relationship Id="rId152" Type="http://schemas.openxmlformats.org/officeDocument/2006/relationships/hyperlink" Target="mailto:ravilesc@ssf.gov.co" TargetMode="External"/><Relationship Id="rId173" Type="http://schemas.openxmlformats.org/officeDocument/2006/relationships/header" Target="header1.xml"/><Relationship Id="rId19" Type="http://schemas.openxmlformats.org/officeDocument/2006/relationships/hyperlink" Target="mailto:agalvisb@ssf.gov.co" TargetMode="External"/><Relationship Id="rId14" Type="http://schemas.openxmlformats.org/officeDocument/2006/relationships/image" Target="media/image4.emf"/><Relationship Id="rId30" Type="http://schemas.openxmlformats.org/officeDocument/2006/relationships/hyperlink" Target="mailto:amonroyb@ssf.gov.co" TargetMode="External"/><Relationship Id="rId35" Type="http://schemas.openxmlformats.org/officeDocument/2006/relationships/hyperlink" Target="mailto:cgaviriav@ssf.gov.co" TargetMode="External"/><Relationship Id="rId56" Type="http://schemas.openxmlformats.org/officeDocument/2006/relationships/hyperlink" Target="mailto:dvalenciac@ssf.gov.co" TargetMode="External"/><Relationship Id="rId77" Type="http://schemas.openxmlformats.org/officeDocument/2006/relationships/hyperlink" Target="mailto:gzapataz@ssf.gov.co" TargetMode="External"/><Relationship Id="rId100" Type="http://schemas.openxmlformats.org/officeDocument/2006/relationships/hyperlink" Target="mailto:jsanchezg@ssf.gov.co" TargetMode="External"/><Relationship Id="rId105" Type="http://schemas.openxmlformats.org/officeDocument/2006/relationships/hyperlink" Target="mailto:jzuluagat@ssf.gov.co" TargetMode="External"/><Relationship Id="rId126" Type="http://schemas.openxmlformats.org/officeDocument/2006/relationships/hyperlink" Target="mailto:maguilarr@ssf.gov.co" TargetMode="External"/><Relationship Id="rId147" Type="http://schemas.openxmlformats.org/officeDocument/2006/relationships/hyperlink" Target="mailto:oalvarezm@ssf.gov.co" TargetMode="External"/><Relationship Id="rId168" Type="http://schemas.openxmlformats.org/officeDocument/2006/relationships/hyperlink" Target="https://www.ssf.gov.co/web/guest/contratos-celebrados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dramirezc@ssf.gov.co" TargetMode="External"/><Relationship Id="rId72" Type="http://schemas.openxmlformats.org/officeDocument/2006/relationships/hyperlink" Target="mailto:fcollazosd@ssf.gov.co" TargetMode="External"/><Relationship Id="rId93" Type="http://schemas.openxmlformats.org/officeDocument/2006/relationships/hyperlink" Target="mailto:jgaviriam@ssf.gov.co" TargetMode="External"/><Relationship Id="rId98" Type="http://schemas.openxmlformats.org/officeDocument/2006/relationships/hyperlink" Target="mailto:jmattap@ssf.gov.co" TargetMode="External"/><Relationship Id="rId121" Type="http://schemas.openxmlformats.org/officeDocument/2006/relationships/hyperlink" Target="mailto:lperezc@ssf.gov.co" TargetMode="External"/><Relationship Id="rId142" Type="http://schemas.openxmlformats.org/officeDocument/2006/relationships/hyperlink" Target="mailto:nsandovalj@ssf.gov.co" TargetMode="External"/><Relationship Id="rId163" Type="http://schemas.openxmlformats.org/officeDocument/2006/relationships/hyperlink" Target="mailto:wperdomoc@ssf.gov.co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mailto:aflorezs@ssf.gov.co" TargetMode="External"/><Relationship Id="rId46" Type="http://schemas.openxmlformats.org/officeDocument/2006/relationships/hyperlink" Target="mailto:cmorenoo@ssf.gov.co" TargetMode="External"/><Relationship Id="rId67" Type="http://schemas.openxmlformats.org/officeDocument/2006/relationships/hyperlink" Target="mailto:equinterou@ssf.gov.co" TargetMode="External"/><Relationship Id="rId116" Type="http://schemas.openxmlformats.org/officeDocument/2006/relationships/hyperlink" Target="mailto:lcastilloc@ssf.gov.co" TargetMode="External"/><Relationship Id="rId137" Type="http://schemas.openxmlformats.org/officeDocument/2006/relationships/hyperlink" Target="mailto:mdiazl@ssf.gov.co" TargetMode="External"/><Relationship Id="rId158" Type="http://schemas.openxmlformats.org/officeDocument/2006/relationships/hyperlink" Target="mailto:tvargasl@ssf.gov.co" TargetMode="External"/><Relationship Id="rId20" Type="http://schemas.openxmlformats.org/officeDocument/2006/relationships/hyperlink" Target="mailto:asalazarf@ssf.gov.co" TargetMode="External"/><Relationship Id="rId41" Type="http://schemas.openxmlformats.org/officeDocument/2006/relationships/hyperlink" Target="mailto:ccelya@ssf.gov.co" TargetMode="External"/><Relationship Id="rId62" Type="http://schemas.openxmlformats.org/officeDocument/2006/relationships/hyperlink" Target="mailto:evillarm@ssf.gov.co" TargetMode="External"/><Relationship Id="rId83" Type="http://schemas.openxmlformats.org/officeDocument/2006/relationships/hyperlink" Target="mailto:iariasg@ssf.gov.co" TargetMode="External"/><Relationship Id="rId88" Type="http://schemas.openxmlformats.org/officeDocument/2006/relationships/hyperlink" Target="mailto:ymahecham@ssf.gov.co" TargetMode="External"/><Relationship Id="rId111" Type="http://schemas.openxmlformats.org/officeDocument/2006/relationships/hyperlink" Target="mailto:lmoyanoj@ssf.gov.co" TargetMode="External"/><Relationship Id="rId132" Type="http://schemas.openxmlformats.org/officeDocument/2006/relationships/hyperlink" Target="mailto:mort%C3%ADzt@ssf.gov.co" TargetMode="External"/><Relationship Id="rId153" Type="http://schemas.openxmlformats.org/officeDocument/2006/relationships/hyperlink" Target="mailto:rstorinoi@ssf.gov.co" TargetMode="External"/><Relationship Id="rId174" Type="http://schemas.openxmlformats.org/officeDocument/2006/relationships/footer" Target="footer1.xml"/><Relationship Id="rId15" Type="http://schemas.openxmlformats.org/officeDocument/2006/relationships/image" Target="media/image5.emf"/><Relationship Id="rId36" Type="http://schemas.openxmlformats.org/officeDocument/2006/relationships/hyperlink" Target="mailto:crubiot@ssf.gov.co" TargetMode="External"/><Relationship Id="rId57" Type="http://schemas.openxmlformats.org/officeDocument/2006/relationships/hyperlink" Target="mailto:dmejiar@ssf.gov.co" TargetMode="External"/><Relationship Id="rId106" Type="http://schemas.openxmlformats.org/officeDocument/2006/relationships/hyperlink" Target="mailto:jvalenciav@ssf.gov.co" TargetMode="External"/><Relationship Id="rId127" Type="http://schemas.openxmlformats.org/officeDocument/2006/relationships/hyperlink" Target="mailto:mcaicedoa@ssf.gov.c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hyperlink" Target="mailto:ssf@ssf.gov.co" TargetMode="External"/><Relationship Id="rId2" Type="http://schemas.openxmlformats.org/officeDocument/2006/relationships/image" Target="media/image14.png"/><Relationship Id="rId1" Type="http://schemas.openxmlformats.org/officeDocument/2006/relationships/image" Target="media/image13.jpeg"/><Relationship Id="rId6" Type="http://schemas.openxmlformats.org/officeDocument/2006/relationships/hyperlink" Target="http://www.ssf.gov.co/" TargetMode="External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78E277-DCC5-4CEB-8B78-699156ABF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459</TotalTime>
  <Pages>34</Pages>
  <Words>11918</Words>
  <Characters>65552</Characters>
  <Application>Microsoft Office Word</Application>
  <DocSecurity>0</DocSecurity>
  <Lines>546</Lines>
  <Paragraphs>154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77316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Microsoft account</cp:lastModifiedBy>
  <cp:revision>19</cp:revision>
  <cp:lastPrinted>2020-02-12T16:33:00Z</cp:lastPrinted>
  <dcterms:created xsi:type="dcterms:W3CDTF">2023-04-14T21:31:00Z</dcterms:created>
  <dcterms:modified xsi:type="dcterms:W3CDTF">2023-04-23T12:37:00Z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